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440" w:rsidRDefault="008C0440">
      <w:pPr>
        <w:ind w:firstLine="680"/>
        <w:jc w:val="center"/>
      </w:pPr>
      <w:r>
        <w:rPr>
          <w:b/>
          <w:bCs/>
        </w:rPr>
        <w:t xml:space="preserve">ПРОТОКОЛ </w:t>
      </w:r>
      <w:r w:rsidRPr="008A2AA1">
        <w:rPr>
          <w:b/>
          <w:bCs/>
        </w:rPr>
        <w:t>0318300120821000007</w:t>
      </w:r>
    </w:p>
    <w:p w:rsidR="008C0440" w:rsidRDefault="008C044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8C0440" w:rsidRPr="008A2AA1" w:rsidRDefault="008C044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C0440" w:rsidRPr="00AF5213">
        <w:tc>
          <w:tcPr>
            <w:tcW w:w="4961" w:type="dxa"/>
          </w:tcPr>
          <w:p w:rsidR="008C0440" w:rsidRPr="00AF5213" w:rsidRDefault="008C0440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8C0440" w:rsidRPr="00AF5213" w:rsidRDefault="008C0440">
            <w:pPr>
              <w:ind w:firstLine="567"/>
              <w:jc w:val="right"/>
            </w:pPr>
            <w:r>
              <w:rPr>
                <w:lang w:val="en-US"/>
              </w:rPr>
              <w:t>19.02.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8C0440" w:rsidRDefault="008C0440">
      <w:pPr>
        <w:overflowPunct w:val="0"/>
      </w:pPr>
    </w:p>
    <w:p w:rsidR="008C0440" w:rsidRDefault="008C044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8A2AA1">
        <w:t xml:space="preserve">: МНН Имидазолилэтанамид пентандиовой кислоты </w:t>
      </w:r>
    </w:p>
    <w:p w:rsidR="008C0440" w:rsidRDefault="008C044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213234901331923490100100140012120244</w:t>
      </w:r>
    </w:p>
    <w:p w:rsidR="008C0440" w:rsidRDefault="008C044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353 310,00 руб.</w:t>
      </w:r>
    </w:p>
    <w:p w:rsidR="008C0440" w:rsidRDefault="008C044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A2AA1">
        <w:rPr>
          <w:b/>
          <w:bCs/>
        </w:rPr>
        <w:t xml:space="preserve">: </w:t>
      </w:r>
      <w:r w:rsidRPr="008A2AA1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A2AA1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C0440" w:rsidRPr="00AF5213">
        <w:trPr>
          <w:jc w:val="right"/>
        </w:trPr>
        <w:tc>
          <w:tcPr>
            <w:tcW w:w="9915" w:type="dxa"/>
          </w:tcPr>
          <w:p w:rsidR="008C0440" w:rsidRPr="00AF5213" w:rsidRDefault="008C044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A2AA1">
              <w:rPr>
                <w:b/>
                <w:bCs/>
              </w:rPr>
              <w:t xml:space="preserve">Источник финансирования: </w:t>
            </w:r>
            <w:r w:rsidRPr="008A2AA1">
              <w:t>Внебюджетные фонды (ОМС) 2021 года.</w:t>
            </w:r>
          </w:p>
          <w:p w:rsidR="008C0440" w:rsidRPr="00AF5213" w:rsidRDefault="008C044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A2AA1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A2AA1">
              <w:t>353560, Россия, Краснодарский край, г. Славянск-на-Кубани, ул. Батарейная,377 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8C0440" w:rsidRPr="00AF5213" w:rsidRDefault="008C044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A2AA1">
              <w:t>Не требуется</w:t>
            </w:r>
          </w:p>
          <w:p w:rsidR="008C0440" w:rsidRPr="008A2AA1" w:rsidRDefault="008C044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A2AA1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C0440" w:rsidRDefault="008C044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A2AA1">
        <w:t>08.02.21 11:00:39 (</w:t>
      </w:r>
      <w:r>
        <w:rPr>
          <w:lang w:val="en-US"/>
        </w:rPr>
        <w:t>MSK</w:t>
      </w:r>
      <w:r w:rsidRPr="008A2AA1">
        <w:t>+00:00)</w:t>
      </w:r>
    </w:p>
    <w:p w:rsidR="008C0440" w:rsidRDefault="008C044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A2AA1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C0440" w:rsidRPr="00AF5213">
        <w:tc>
          <w:tcPr>
            <w:tcW w:w="3307" w:type="dxa"/>
          </w:tcPr>
          <w:p w:rsidR="008C0440" w:rsidRPr="00AF5213" w:rsidRDefault="008C0440">
            <w:r w:rsidRPr="00AF5213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C0440" w:rsidRPr="00AF5213" w:rsidRDefault="008C0440">
            <w:r w:rsidRPr="00AF521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C0440" w:rsidRPr="00AF5213" w:rsidRDefault="008C0440">
            <w:pPr>
              <w:rPr>
                <w:lang w:val="en-US"/>
              </w:rPr>
            </w:pPr>
            <w:r w:rsidRPr="00AF5213">
              <w:rPr>
                <w:lang w:val="en-US"/>
              </w:rPr>
              <w:t>Главный врач</w:t>
            </w:r>
          </w:p>
        </w:tc>
      </w:tr>
      <w:tr w:rsidR="008C0440" w:rsidRPr="00AF5213">
        <w:tc>
          <w:tcPr>
            <w:tcW w:w="3307" w:type="dxa"/>
          </w:tcPr>
          <w:p w:rsidR="008C0440" w:rsidRPr="00AF5213" w:rsidRDefault="008C0440">
            <w:r w:rsidRPr="00AF521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C0440" w:rsidRPr="00AF5213" w:rsidRDefault="008C0440">
            <w:r w:rsidRPr="00AF5213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C0440" w:rsidRPr="00AF5213" w:rsidRDefault="008C0440">
            <w:pPr>
              <w:rPr>
                <w:lang w:val="en-US"/>
              </w:rPr>
            </w:pPr>
            <w:r w:rsidRPr="00AF5213">
              <w:rPr>
                <w:lang w:val="en-US"/>
              </w:rPr>
              <w:t>Начальник отдела закупок</w:t>
            </w:r>
          </w:p>
        </w:tc>
      </w:tr>
      <w:tr w:rsidR="008C0440" w:rsidRPr="00AF5213">
        <w:tc>
          <w:tcPr>
            <w:tcW w:w="3307" w:type="dxa"/>
          </w:tcPr>
          <w:p w:rsidR="008C0440" w:rsidRPr="00AF5213" w:rsidRDefault="008C0440">
            <w:r w:rsidRPr="00AF521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C0440" w:rsidRPr="00AF5213" w:rsidRDefault="008C0440">
            <w:r w:rsidRPr="00AF521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C0440" w:rsidRPr="00AF5213" w:rsidRDefault="008C0440">
            <w:pPr>
              <w:rPr>
                <w:lang w:val="en-US"/>
              </w:rPr>
            </w:pPr>
            <w:r w:rsidRPr="00AF5213">
              <w:rPr>
                <w:lang w:val="en-US"/>
              </w:rPr>
              <w:t>Начальник юридического отдела</w:t>
            </w:r>
          </w:p>
        </w:tc>
      </w:tr>
      <w:tr w:rsidR="008C0440" w:rsidRPr="00AF5213">
        <w:tc>
          <w:tcPr>
            <w:tcW w:w="3307" w:type="dxa"/>
          </w:tcPr>
          <w:p w:rsidR="008C0440" w:rsidRPr="00AF5213" w:rsidRDefault="008C0440">
            <w:r w:rsidRPr="00AF521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C0440" w:rsidRPr="00AF5213" w:rsidRDefault="008C0440">
            <w:r w:rsidRPr="00AF521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C0440" w:rsidRPr="00AF5213" w:rsidRDefault="008C0440">
            <w:pPr>
              <w:rPr>
                <w:lang w:val="en-US"/>
              </w:rPr>
            </w:pPr>
            <w:r w:rsidRPr="00AF5213">
              <w:rPr>
                <w:lang w:val="en-US"/>
              </w:rPr>
              <w:t>экономист 1 категории отдела закупок</w:t>
            </w:r>
          </w:p>
        </w:tc>
      </w:tr>
      <w:tr w:rsidR="008C0440" w:rsidRPr="00AF5213">
        <w:tc>
          <w:tcPr>
            <w:tcW w:w="3307" w:type="dxa"/>
          </w:tcPr>
          <w:p w:rsidR="008C0440" w:rsidRPr="00AF5213" w:rsidRDefault="008C0440">
            <w:r w:rsidRPr="00AF5213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C0440" w:rsidRPr="00AF5213" w:rsidRDefault="008C0440">
            <w:r w:rsidRPr="00AF5213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C0440" w:rsidRPr="00AF5213" w:rsidRDefault="008C0440">
            <w:pPr>
              <w:rPr>
                <w:lang w:val="en-US"/>
              </w:rPr>
            </w:pPr>
            <w:r w:rsidRPr="00AF5213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C0440" w:rsidRDefault="008C0440">
      <w:pPr>
        <w:jc w:val="both"/>
      </w:pPr>
      <w:r>
        <w:tab/>
        <w:t>Кворум имеется. Комиссия правомочна.</w:t>
      </w:r>
    </w:p>
    <w:p w:rsidR="008C0440" w:rsidRDefault="008C044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8A2AA1">
        <w:t>19.02.</w:t>
      </w:r>
      <w:r>
        <w:t>20</w:t>
      </w:r>
      <w:r w:rsidRPr="008A2AA1">
        <w:t xml:space="preserve">21 </w:t>
      </w:r>
      <w:r>
        <w:t>08</w:t>
      </w:r>
      <w:r w:rsidRPr="008A2AA1">
        <w:t>:0</w:t>
      </w:r>
      <w:r>
        <w:t>0</w:t>
      </w:r>
      <w:r w:rsidRPr="008A2AA1">
        <w:t xml:space="preserve"> (</w:t>
      </w:r>
      <w:r>
        <w:rPr>
          <w:lang w:val="en-US"/>
        </w:rPr>
        <w:t>MSK</w:t>
      </w:r>
      <w:r w:rsidRPr="008A2AA1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8C0440" w:rsidRDefault="008C044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8C0440" w:rsidRPr="00AF5213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rPr>
                <w:b/>
                <w:bCs/>
              </w:rPr>
            </w:pPr>
            <w:r w:rsidRPr="00AF5213">
              <w:rPr>
                <w:b/>
                <w:bCs/>
              </w:rPr>
              <w:t xml:space="preserve">№ </w:t>
            </w:r>
          </w:p>
          <w:p w:rsidR="008C0440" w:rsidRPr="00AF5213" w:rsidRDefault="008C0440">
            <w:pPr>
              <w:rPr>
                <w:b/>
                <w:bCs/>
              </w:rPr>
            </w:pPr>
            <w:r w:rsidRPr="00AF5213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pStyle w:val="a3"/>
              <w:rPr>
                <w:b/>
                <w:bCs/>
              </w:rPr>
            </w:pPr>
            <w:r w:rsidRPr="00AF5213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pStyle w:val="a3"/>
              <w:rPr>
                <w:b/>
                <w:bCs/>
              </w:rPr>
            </w:pPr>
            <w:r w:rsidRPr="00AF5213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0440" w:rsidRPr="00AF5213" w:rsidRDefault="008C044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8C0440" w:rsidRPr="00AF521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pStyle w:val="a3"/>
              <w:rPr>
                <w:lang w:val="en-US"/>
              </w:rPr>
            </w:pPr>
            <w:r w:rsidRPr="00AF5213">
              <w:rPr>
                <w:lang w:val="en-US"/>
              </w:rPr>
              <w:t>342 242,00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pStyle w:val="a3"/>
              <w:rPr>
                <w:lang w:val="en-US"/>
              </w:rPr>
            </w:pPr>
            <w:r w:rsidRPr="00AF5213">
              <w:rPr>
                <w:lang w:val="en-US"/>
              </w:rPr>
              <w:t>18.02.21 10:10:20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0440" w:rsidRPr="008A2AA1" w:rsidRDefault="008C0440">
            <w:pPr>
              <w:pStyle w:val="a3"/>
            </w:pPr>
            <w:r w:rsidRPr="008A2AA1">
              <w:t>ОБЩЕСТВО С ОГРАНИЧЕННОЙ ОТВЕТСТВЕННОСТЬЮ "ЛЕСАН ФАРМА"</w:t>
            </w:r>
          </w:p>
        </w:tc>
      </w:tr>
      <w:tr w:rsidR="008C0440" w:rsidRPr="00AF521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pStyle w:val="a3"/>
              <w:rPr>
                <w:lang w:val="en-US"/>
              </w:rPr>
            </w:pPr>
            <w:r w:rsidRPr="00AF5213">
              <w:rPr>
                <w:lang w:val="en-US"/>
              </w:rPr>
              <w:t>348 009,00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8C0440" w:rsidRPr="00AF5213" w:rsidRDefault="008C0440">
            <w:pPr>
              <w:pStyle w:val="a3"/>
              <w:rPr>
                <w:lang w:val="en-US"/>
              </w:rPr>
            </w:pPr>
            <w:r w:rsidRPr="00AF5213">
              <w:rPr>
                <w:lang w:val="en-US"/>
              </w:rPr>
              <w:t>18.02.21 10:08:28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0440" w:rsidRPr="00AF5213" w:rsidRDefault="008C0440">
            <w:pPr>
              <w:pStyle w:val="a3"/>
              <w:rPr>
                <w:lang w:val="en-US"/>
              </w:rPr>
            </w:pPr>
            <w:r w:rsidRPr="00AF5213">
              <w:rPr>
                <w:lang w:val="en-US"/>
              </w:rPr>
              <w:t>АКЦИОНЕРНОЕ ОБЩЕСТВО "ФАРМАЦЕВТ ПЛЮС"</w:t>
            </w:r>
          </w:p>
        </w:tc>
      </w:tr>
    </w:tbl>
    <w:p w:rsidR="008C0440" w:rsidRDefault="008C0440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8C0440" w:rsidRPr="00AF521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C0440" w:rsidRPr="00AF5213" w:rsidRDefault="008C0440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C0440" w:rsidRPr="00AF5213" w:rsidRDefault="008C0440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r>
              <w:rPr>
                <w:b/>
                <w:bCs/>
              </w:rPr>
              <w:t>Обоснование</w:t>
            </w:r>
          </w:p>
        </w:tc>
      </w:tr>
      <w:tr w:rsidR="008C0440" w:rsidRPr="00AF521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EA-73891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8A2AA1" w:rsidRDefault="008C0440">
            <w:r w:rsidRPr="008A2AA1">
              <w:t>ОБЩЕСТВО С ОГРАНИЧЕННОЙ ОТВЕТСТВЕННОСТЬЮ "ЛЕСАН ФАРМА"</w:t>
            </w:r>
          </w:p>
          <w:p w:rsidR="008C0440" w:rsidRPr="008A2AA1" w:rsidRDefault="008C0440">
            <w:r w:rsidRPr="00AF5213">
              <w:t xml:space="preserve">ИНН </w:t>
            </w:r>
            <w:r w:rsidRPr="008A2AA1">
              <w:t>6161051021</w:t>
            </w:r>
          </w:p>
          <w:p w:rsidR="008C0440" w:rsidRPr="008A2AA1" w:rsidRDefault="008C0440">
            <w:r w:rsidRPr="00AF5213">
              <w:t xml:space="preserve">ОГРН </w:t>
            </w:r>
            <w:r w:rsidRPr="008A2AA1">
              <w:t>1086161000200</w:t>
            </w:r>
          </w:p>
          <w:p w:rsidR="008C0440" w:rsidRPr="008A2AA1" w:rsidRDefault="008C0440">
            <w:r w:rsidRPr="00AF5213">
              <w:t xml:space="preserve">КПП </w:t>
            </w:r>
            <w:r w:rsidRPr="008A2AA1">
              <w:t>616101001</w:t>
            </w:r>
          </w:p>
          <w:p w:rsidR="008C0440" w:rsidRPr="008A2AA1" w:rsidRDefault="008C0440">
            <w:r w:rsidRPr="00AF5213">
              <w:t>Место нахождения(жительства)</w:t>
            </w:r>
          </w:p>
          <w:p w:rsidR="008C0440" w:rsidRPr="008A2AA1" w:rsidRDefault="008C0440">
            <w:r w:rsidRPr="00AF5213">
              <w:t>Россия, 344092, ОБЛРОСТОВСКАЯ, ГРОСТОВ-НА-ДОНУ</w:t>
            </w:r>
          </w:p>
          <w:p w:rsidR="008C0440" w:rsidRPr="008A2AA1" w:rsidRDefault="008C0440">
            <w:r w:rsidRPr="00AF5213">
              <w:t>Почтовый адрес</w:t>
            </w:r>
          </w:p>
          <w:p w:rsidR="008C0440" w:rsidRPr="008A2AA1" w:rsidRDefault="008C0440">
            <w:r w:rsidRPr="00AF5213">
              <w:t>344064 г.Ростов-на-Дону, Ул.Днепроградская, 9а</w:t>
            </w:r>
          </w:p>
          <w:p w:rsidR="008C0440" w:rsidRPr="00AF5213" w:rsidRDefault="008C0440">
            <w:pPr>
              <w:rPr>
                <w:sz w:val="16"/>
                <w:szCs w:val="16"/>
                <w:lang w:val="en-US"/>
              </w:rPr>
            </w:pPr>
            <w:r w:rsidRPr="00AF5213">
              <w:rPr>
                <w:sz w:val="16"/>
                <w:szCs w:val="16"/>
              </w:rPr>
              <w:t xml:space="preserve">Контактное лицо </w:t>
            </w:r>
          </w:p>
          <w:p w:rsidR="008C0440" w:rsidRPr="00AF5213" w:rsidRDefault="008C0440">
            <w:pPr>
              <w:rPr>
                <w:lang w:val="en-US"/>
              </w:rPr>
            </w:pPr>
            <w:r w:rsidRPr="00AF5213">
              <w:t xml:space="preserve">Телефон </w:t>
            </w:r>
            <w:r w:rsidRPr="00AF5213">
              <w:rPr>
                <w:lang w:val="en-US"/>
              </w:rPr>
              <w:t>78633330139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C0440" w:rsidRPr="008A2AA1" w:rsidRDefault="008C0440">
            <w:r w:rsidRPr="00AF52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r w:rsidRPr="00AF5213">
              <w:t>-</w:t>
            </w:r>
          </w:p>
        </w:tc>
      </w:tr>
      <w:tr w:rsidR="008C0440" w:rsidRPr="00AF521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C0440" w:rsidRPr="00AF5213" w:rsidRDefault="008C0440">
            <w:pPr>
              <w:pStyle w:val="a3"/>
            </w:pPr>
            <w:bookmarkStart w:id="0" w:name="__DdeLink__416_2961716382"/>
            <w:bookmarkEnd w:id="0"/>
            <w:r w:rsidRPr="00AF5213">
              <w:rPr>
                <w:lang w:val="en-US"/>
              </w:rPr>
              <w:t>EA-73971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8A2AA1" w:rsidRDefault="008C0440">
            <w:r w:rsidRPr="008A2AA1">
              <w:t>АКЦИОНЕРНОЕ ОБЩЕСТВО "ФАРМАЦЕВТ ПЛЮС"</w:t>
            </w:r>
          </w:p>
          <w:p w:rsidR="008C0440" w:rsidRPr="008A2AA1" w:rsidRDefault="008C0440">
            <w:r w:rsidRPr="00AF5213">
              <w:t xml:space="preserve">ИНН </w:t>
            </w:r>
            <w:r w:rsidRPr="008A2AA1">
              <w:t>6166118833</w:t>
            </w:r>
          </w:p>
          <w:p w:rsidR="008C0440" w:rsidRPr="008A2AA1" w:rsidRDefault="008C0440">
            <w:r w:rsidRPr="00AF5213">
              <w:t xml:space="preserve">ОГРН </w:t>
            </w:r>
            <w:r w:rsidRPr="008A2AA1">
              <w:t>1206100013833</w:t>
            </w:r>
          </w:p>
          <w:p w:rsidR="008C0440" w:rsidRPr="008A2AA1" w:rsidRDefault="008C0440">
            <w:r w:rsidRPr="00AF5213">
              <w:t xml:space="preserve">КПП </w:t>
            </w:r>
            <w:r w:rsidRPr="008A2AA1">
              <w:t>616601001</w:t>
            </w:r>
          </w:p>
          <w:p w:rsidR="008C0440" w:rsidRPr="008A2AA1" w:rsidRDefault="008C0440">
            <w:r w:rsidRPr="00AF5213">
              <w:t>Место нахождения(жительства)</w:t>
            </w:r>
          </w:p>
          <w:p w:rsidR="008C0440" w:rsidRPr="008A2AA1" w:rsidRDefault="008C0440">
            <w:bookmarkStart w:id="1" w:name="__DdeLink__366_2212008683"/>
            <w:r w:rsidRPr="00AF5213">
              <w:t>344009, ОБЛРОСТОВСКАЯ, ГРОСТОВ-НА-ДОНУ, КОМНАТА 10</w:t>
            </w:r>
            <w:bookmarkEnd w:id="1"/>
          </w:p>
          <w:p w:rsidR="008C0440" w:rsidRPr="008A2AA1" w:rsidRDefault="008C0440">
            <w:r w:rsidRPr="00AF5213">
              <w:t>Почтовый адрес</w:t>
            </w:r>
          </w:p>
          <w:p w:rsidR="008C0440" w:rsidRPr="008A2AA1" w:rsidRDefault="008C0440">
            <w:r w:rsidRPr="00AF5213">
              <w:t>344009, ОБЛ РОСТОВСКАЯ, Г РОСТОВ-НА-ДОНУ, ПР-КТ ШОЛОХОВА, ДОМ 211, КОМНАТА 10</w:t>
            </w:r>
          </w:p>
          <w:p w:rsidR="008C0440" w:rsidRPr="00AF5213" w:rsidRDefault="008C0440">
            <w:pPr>
              <w:rPr>
                <w:sz w:val="16"/>
                <w:szCs w:val="16"/>
                <w:lang w:val="en-US"/>
              </w:rPr>
            </w:pPr>
            <w:r w:rsidRPr="00AF5213">
              <w:rPr>
                <w:sz w:val="16"/>
                <w:szCs w:val="16"/>
              </w:rPr>
              <w:t xml:space="preserve">Контактное лицо </w:t>
            </w:r>
          </w:p>
          <w:p w:rsidR="008C0440" w:rsidRPr="00AF5213" w:rsidRDefault="008C0440">
            <w:pPr>
              <w:rPr>
                <w:lang w:val="en-US"/>
              </w:rPr>
            </w:pPr>
            <w:r w:rsidRPr="00AF5213">
              <w:t xml:space="preserve">Телефон </w:t>
            </w:r>
            <w:r w:rsidRPr="00AF5213">
              <w:rPr>
                <w:lang w:val="en-US"/>
              </w:rPr>
              <w:t>78633220428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C0440" w:rsidRPr="008A2AA1" w:rsidRDefault="008C0440">
            <w:r w:rsidRPr="00AF521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r w:rsidRPr="00AF5213">
              <w:t>-</w:t>
            </w:r>
          </w:p>
        </w:tc>
      </w:tr>
    </w:tbl>
    <w:p w:rsidR="008C0440" w:rsidRDefault="008C0440"/>
    <w:p w:rsidR="008C0440" w:rsidRDefault="008C0440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8C0440" w:rsidRPr="00AF52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8C0440" w:rsidRPr="00AF52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EA</w:t>
            </w:r>
            <w:r w:rsidRPr="008A2AA1">
              <w:t>-73891 / ОБЩЕСТВО С ОГРАНИЧЕННОЙ ОТВЕТСТВЕННОСТЬЮ "ЛЕСАН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8A2AA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C0440" w:rsidRPr="00AF52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EA</w:t>
            </w:r>
            <w:r w:rsidRPr="008A2AA1">
              <w:t>-73891 / ОБЩЕСТВО С ОГРАНИЧЕННОЙ ОТВЕТСТВЕННОСТЬЮ "ЛЕСАН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8A2AA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C0440" w:rsidRPr="00AF52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EA</w:t>
            </w:r>
            <w:r w:rsidRPr="008A2AA1">
              <w:t>-73891 / ОБЩЕСТВО С ОГРАНИЧЕННОЙ ОТВЕТСТВЕННОСТЬЮ "ЛЕСАН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8A2AA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C0440" w:rsidRPr="00AF52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EA</w:t>
            </w:r>
            <w:r w:rsidRPr="008A2AA1">
              <w:t>-73891 / ОБЩЕСТВО С ОГРАНИЧЕННОЙ ОТВЕТСТВЕННОСТЬЮ "ЛЕСАН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8A2AA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C0440" w:rsidRPr="00AF52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EA</w:t>
            </w:r>
            <w:r w:rsidRPr="008A2AA1">
              <w:t>-73891 / ОБЩЕСТВО С ОГРАНИЧЕННОЙ ОТВЕТСТВЕННОСТЬЮ "ЛЕСАН ФАРМА"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8A2AA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C0440" w:rsidRPr="00AF52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EA</w:t>
            </w:r>
            <w:r w:rsidRPr="008A2AA1">
              <w:t>-73971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8A2AA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C0440" w:rsidRPr="00AF52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EA</w:t>
            </w:r>
            <w:r w:rsidRPr="008A2AA1">
              <w:t>-73971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8A2AA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C0440" w:rsidRPr="00AF52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EA</w:t>
            </w:r>
            <w:r w:rsidRPr="008A2AA1">
              <w:t>-73971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8A2AA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C0440" w:rsidRPr="00AF52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EA</w:t>
            </w:r>
            <w:r w:rsidRPr="008A2AA1">
              <w:t>-73971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8A2AA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8C0440" w:rsidRPr="00AF5213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EA</w:t>
            </w:r>
            <w:r w:rsidRPr="008A2AA1">
              <w:t>-73971 / АКЦИОНЕРНОЕ ОБЩЕСТВО "ФАРМАЦЕВТ ПЛЮС"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C0440" w:rsidRPr="00AF5213" w:rsidRDefault="008C0440">
            <w:pPr>
              <w:pStyle w:val="a3"/>
            </w:pPr>
            <w:r w:rsidRPr="008A2AA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8C0440" w:rsidRDefault="008C0440"/>
    <w:p w:rsidR="008C0440" w:rsidRDefault="008C044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8A2AA1">
        <w:t>МНН Имидазолилэтанамид пентандиовой кислоты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"ЛЕСАН ФАРМА", предложение о цене контракта 342 242,00 руб.</w:t>
      </w:r>
    </w:p>
    <w:p w:rsidR="008C0440" w:rsidRDefault="008C044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C67A49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C0440" w:rsidRDefault="008C0440">
      <w:pPr>
        <w:jc w:val="both"/>
        <w:rPr>
          <w:b/>
          <w:bCs/>
        </w:rPr>
      </w:pPr>
    </w:p>
    <w:p w:rsidR="008C0440" w:rsidRDefault="008C0440">
      <w:pPr>
        <w:jc w:val="both"/>
        <w:rPr>
          <w:b/>
          <w:bCs/>
        </w:rPr>
      </w:pPr>
    </w:p>
    <w:p w:rsidR="008C0440" w:rsidRDefault="008C044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C0440" w:rsidRPr="00AF5213">
        <w:tc>
          <w:tcPr>
            <w:tcW w:w="5847" w:type="dxa"/>
            <w:vAlign w:val="bottom"/>
          </w:tcPr>
          <w:p w:rsidR="008C0440" w:rsidRPr="00AF5213" w:rsidRDefault="008C044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Просоленко Юрий Александрович</w:t>
            </w:r>
          </w:p>
        </w:tc>
      </w:tr>
      <w:tr w:rsidR="008C0440" w:rsidRPr="00AF5213">
        <w:tc>
          <w:tcPr>
            <w:tcW w:w="5847" w:type="dxa"/>
            <w:vAlign w:val="bottom"/>
          </w:tcPr>
          <w:p w:rsidR="008C0440" w:rsidRPr="00AF5213" w:rsidRDefault="008C044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Дехтерев Юрий Сергеевич</w:t>
            </w:r>
          </w:p>
        </w:tc>
      </w:tr>
      <w:tr w:rsidR="008C0440" w:rsidRPr="00AF5213">
        <w:tc>
          <w:tcPr>
            <w:tcW w:w="5847" w:type="dxa"/>
            <w:vAlign w:val="bottom"/>
          </w:tcPr>
          <w:p w:rsidR="008C0440" w:rsidRPr="00AF5213" w:rsidRDefault="008C044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Коротникова Светлана Борисовна</w:t>
            </w:r>
          </w:p>
        </w:tc>
      </w:tr>
      <w:tr w:rsidR="008C0440" w:rsidRPr="00AF5213">
        <w:tc>
          <w:tcPr>
            <w:tcW w:w="5847" w:type="dxa"/>
            <w:vAlign w:val="bottom"/>
          </w:tcPr>
          <w:p w:rsidR="008C0440" w:rsidRPr="00AF5213" w:rsidRDefault="008C044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Мальченко Елена Александровна</w:t>
            </w:r>
          </w:p>
        </w:tc>
      </w:tr>
      <w:tr w:rsidR="008C0440" w:rsidRPr="00AF5213">
        <w:tc>
          <w:tcPr>
            <w:tcW w:w="5847" w:type="dxa"/>
            <w:vAlign w:val="bottom"/>
          </w:tcPr>
          <w:p w:rsidR="008C0440" w:rsidRPr="00AF5213" w:rsidRDefault="008C044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C0440" w:rsidRPr="00AF5213" w:rsidRDefault="008C0440">
            <w:pPr>
              <w:pStyle w:val="a3"/>
            </w:pPr>
            <w:r w:rsidRPr="00AF5213">
              <w:rPr>
                <w:lang w:val="en-US"/>
              </w:rPr>
              <w:t>Владыкина Лидия Валерьевна</w:t>
            </w:r>
          </w:p>
        </w:tc>
      </w:tr>
    </w:tbl>
    <w:p w:rsidR="008C0440" w:rsidRDefault="008C0440"/>
    <w:sectPr w:rsidR="008C0440" w:rsidSect="00E04C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C65"/>
    <w:rsid w:val="001070DC"/>
    <w:rsid w:val="008A2AA1"/>
    <w:rsid w:val="008C0440"/>
    <w:rsid w:val="00AF5213"/>
    <w:rsid w:val="00C67A49"/>
    <w:rsid w:val="00E04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C65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04C6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04C6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14A19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E04C65"/>
  </w:style>
  <w:style w:type="paragraph" w:styleId="Caption">
    <w:name w:val="caption"/>
    <w:basedOn w:val="Normal"/>
    <w:uiPriority w:val="99"/>
    <w:qFormat/>
    <w:rsid w:val="00E04C6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04C6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04C6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14A1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04C6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04C6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04C6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04C6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04C6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04C6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04C6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04C6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04C6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04C6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4A19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4A1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A1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E04C65"/>
  </w:style>
  <w:style w:type="paragraph" w:customStyle="1" w:styleId="a4">
    <w:name w:val="Заголовок таблицы"/>
    <w:basedOn w:val="a3"/>
    <w:uiPriority w:val="99"/>
    <w:rsid w:val="00E04C65"/>
  </w:style>
  <w:style w:type="paragraph" w:customStyle="1" w:styleId="DocumentMap">
    <w:name w:val="DocumentMap"/>
    <w:uiPriority w:val="99"/>
    <w:rsid w:val="00E04C65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E04C65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E04C65"/>
  </w:style>
  <w:style w:type="character" w:styleId="Hyperlink">
    <w:name w:val="Hyperlink"/>
    <w:basedOn w:val="DefaultParagraphFont"/>
    <w:uiPriority w:val="99"/>
    <w:rsid w:val="008A2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1180</Words>
  <Characters>6732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2021-02-19T08:03:00Z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