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8D5" w:rsidRDefault="00A258D5">
      <w:pPr>
        <w:ind w:firstLine="680"/>
        <w:jc w:val="center"/>
      </w:pPr>
      <w:r>
        <w:rPr>
          <w:b/>
          <w:bCs/>
        </w:rPr>
        <w:t xml:space="preserve">ПРОТОКОЛ </w:t>
      </w:r>
      <w:r w:rsidRPr="009E5AB6">
        <w:rPr>
          <w:b/>
          <w:bCs/>
        </w:rPr>
        <w:t>0318300120821000009</w:t>
      </w:r>
    </w:p>
    <w:p w:rsidR="00A258D5" w:rsidRDefault="00A258D5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A258D5" w:rsidRPr="009E5AB6" w:rsidRDefault="00A258D5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258D5" w:rsidRPr="00CA746C">
        <w:tc>
          <w:tcPr>
            <w:tcW w:w="4961" w:type="dxa"/>
          </w:tcPr>
          <w:p w:rsidR="00A258D5" w:rsidRPr="00CA746C" w:rsidRDefault="00A258D5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A258D5" w:rsidRPr="00CA746C" w:rsidRDefault="00A258D5">
            <w:pPr>
              <w:ind w:firstLine="567"/>
              <w:jc w:val="right"/>
            </w:pPr>
            <w:r>
              <w:rPr>
                <w:lang w:val="en-US"/>
              </w:rPr>
              <w:t>19.02.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258D5" w:rsidRDefault="00A258D5">
      <w:pPr>
        <w:overflowPunct w:val="0"/>
      </w:pPr>
    </w:p>
    <w:p w:rsidR="00A258D5" w:rsidRDefault="00A258D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9E5AB6">
        <w:t xml:space="preserve">: МНН Меглюмина натрия сукцинат </w:t>
      </w:r>
    </w:p>
    <w:p w:rsidR="00A258D5" w:rsidRDefault="00A258D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213234901331923490100100160012120244</w:t>
      </w:r>
    </w:p>
    <w:p w:rsidR="00A258D5" w:rsidRDefault="00A258D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222 500,00 руб.</w:t>
      </w:r>
    </w:p>
    <w:p w:rsidR="00A258D5" w:rsidRDefault="00A258D5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E5AB6">
        <w:rPr>
          <w:b/>
          <w:bCs/>
        </w:rPr>
        <w:t xml:space="preserve">: </w:t>
      </w:r>
      <w:r w:rsidRPr="009E5AB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E5AB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258D5" w:rsidRPr="00CA746C">
        <w:trPr>
          <w:jc w:val="right"/>
        </w:trPr>
        <w:tc>
          <w:tcPr>
            <w:tcW w:w="9915" w:type="dxa"/>
          </w:tcPr>
          <w:p w:rsidR="00A258D5" w:rsidRPr="00CA746C" w:rsidRDefault="00A258D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E5AB6">
              <w:rPr>
                <w:b/>
                <w:bCs/>
              </w:rPr>
              <w:t xml:space="preserve">Источник финансирования: </w:t>
            </w:r>
            <w:r w:rsidRPr="009E5AB6">
              <w:t>Внебюджетные фонды (ОМС), краевой бюджет 2021 года.</w:t>
            </w:r>
          </w:p>
          <w:p w:rsidR="00A258D5" w:rsidRPr="00CA746C" w:rsidRDefault="00A258D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E5AB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E5AB6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A258D5" w:rsidRPr="00CA746C" w:rsidRDefault="00A258D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E5AB6">
              <w:t>Не требуется</w:t>
            </w:r>
          </w:p>
          <w:p w:rsidR="00A258D5" w:rsidRPr="009E5AB6" w:rsidRDefault="00A258D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E5AB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258D5" w:rsidRDefault="00A258D5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E5AB6">
        <w:t>08.02.21 12:00:40 (</w:t>
      </w:r>
      <w:r>
        <w:rPr>
          <w:lang w:val="en-US"/>
        </w:rPr>
        <w:t>MSK</w:t>
      </w:r>
      <w:r w:rsidRPr="009E5AB6">
        <w:t>+00:00)</w:t>
      </w:r>
    </w:p>
    <w:p w:rsidR="00A258D5" w:rsidRDefault="00A258D5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E5AB6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258D5" w:rsidRPr="00CA746C">
        <w:tc>
          <w:tcPr>
            <w:tcW w:w="3307" w:type="dxa"/>
          </w:tcPr>
          <w:p w:rsidR="00A258D5" w:rsidRPr="00CA746C" w:rsidRDefault="00A258D5">
            <w:r w:rsidRPr="00CA746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258D5" w:rsidRPr="00CA746C" w:rsidRDefault="00A258D5">
            <w:r w:rsidRPr="00CA746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258D5" w:rsidRPr="00CA746C" w:rsidRDefault="00A258D5">
            <w:pPr>
              <w:rPr>
                <w:lang w:val="en-US"/>
              </w:rPr>
            </w:pPr>
            <w:r w:rsidRPr="00CA746C">
              <w:rPr>
                <w:lang w:val="en-US"/>
              </w:rPr>
              <w:t>Главный врач</w:t>
            </w:r>
          </w:p>
        </w:tc>
      </w:tr>
      <w:tr w:rsidR="00A258D5" w:rsidRPr="00CA746C">
        <w:tc>
          <w:tcPr>
            <w:tcW w:w="3307" w:type="dxa"/>
          </w:tcPr>
          <w:p w:rsidR="00A258D5" w:rsidRPr="00CA746C" w:rsidRDefault="00A258D5">
            <w:r w:rsidRPr="00CA746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258D5" w:rsidRPr="00CA746C" w:rsidRDefault="00A258D5">
            <w:r w:rsidRPr="00CA746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258D5" w:rsidRPr="00CA746C" w:rsidRDefault="00A258D5">
            <w:pPr>
              <w:rPr>
                <w:lang w:val="en-US"/>
              </w:rPr>
            </w:pPr>
            <w:r w:rsidRPr="00CA746C">
              <w:rPr>
                <w:lang w:val="en-US"/>
              </w:rPr>
              <w:t>Начальник отдела закупок</w:t>
            </w:r>
          </w:p>
        </w:tc>
      </w:tr>
      <w:tr w:rsidR="00A258D5" w:rsidRPr="00CA746C">
        <w:tc>
          <w:tcPr>
            <w:tcW w:w="3307" w:type="dxa"/>
          </w:tcPr>
          <w:p w:rsidR="00A258D5" w:rsidRPr="00CA746C" w:rsidRDefault="00A258D5">
            <w:r w:rsidRPr="00CA746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258D5" w:rsidRPr="00CA746C" w:rsidRDefault="00A258D5">
            <w:r w:rsidRPr="00CA746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258D5" w:rsidRPr="00CA746C" w:rsidRDefault="00A258D5">
            <w:pPr>
              <w:rPr>
                <w:lang w:val="en-US"/>
              </w:rPr>
            </w:pPr>
            <w:r w:rsidRPr="00CA746C">
              <w:rPr>
                <w:lang w:val="en-US"/>
              </w:rPr>
              <w:t>Начальник юридического отдела</w:t>
            </w:r>
          </w:p>
        </w:tc>
      </w:tr>
      <w:tr w:rsidR="00A258D5" w:rsidRPr="00CA746C">
        <w:tc>
          <w:tcPr>
            <w:tcW w:w="3307" w:type="dxa"/>
          </w:tcPr>
          <w:p w:rsidR="00A258D5" w:rsidRPr="00CA746C" w:rsidRDefault="00A258D5">
            <w:r w:rsidRPr="00CA746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258D5" w:rsidRPr="00CA746C" w:rsidRDefault="00A258D5">
            <w:r w:rsidRPr="00CA746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258D5" w:rsidRPr="00CA746C" w:rsidRDefault="00A258D5">
            <w:pPr>
              <w:rPr>
                <w:lang w:val="en-US"/>
              </w:rPr>
            </w:pPr>
            <w:r w:rsidRPr="00CA746C">
              <w:rPr>
                <w:lang w:val="en-US"/>
              </w:rPr>
              <w:t>экономист 1 категории отдела закупок</w:t>
            </w:r>
          </w:p>
        </w:tc>
      </w:tr>
      <w:tr w:rsidR="00A258D5" w:rsidRPr="00CA746C">
        <w:tc>
          <w:tcPr>
            <w:tcW w:w="3307" w:type="dxa"/>
          </w:tcPr>
          <w:p w:rsidR="00A258D5" w:rsidRPr="00CA746C" w:rsidRDefault="00A258D5">
            <w:r w:rsidRPr="00CA746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258D5" w:rsidRPr="00CA746C" w:rsidRDefault="00A258D5">
            <w:r w:rsidRPr="00CA746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258D5" w:rsidRPr="00CA746C" w:rsidRDefault="00A258D5">
            <w:pPr>
              <w:rPr>
                <w:lang w:val="en-US"/>
              </w:rPr>
            </w:pPr>
            <w:r w:rsidRPr="00CA746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258D5" w:rsidRDefault="00A258D5">
      <w:pPr>
        <w:jc w:val="both"/>
      </w:pPr>
      <w:r>
        <w:tab/>
        <w:t>Кворум имеется. Комиссия правомочна.</w:t>
      </w:r>
    </w:p>
    <w:p w:rsidR="00A258D5" w:rsidRDefault="00A258D5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9E5AB6">
        <w:t>19.02.</w:t>
      </w:r>
      <w:r>
        <w:t>20</w:t>
      </w:r>
      <w:r w:rsidRPr="009E5AB6">
        <w:t xml:space="preserve">21 </w:t>
      </w:r>
      <w:r>
        <w:t>08</w:t>
      </w:r>
      <w:r w:rsidRPr="009E5AB6">
        <w:t>:</w:t>
      </w:r>
      <w:r>
        <w:t>20</w:t>
      </w:r>
      <w:r w:rsidRPr="009E5AB6">
        <w:t xml:space="preserve"> (</w:t>
      </w:r>
      <w:r>
        <w:rPr>
          <w:lang w:val="en-US"/>
        </w:rPr>
        <w:t>MSK</w:t>
      </w:r>
      <w:r w:rsidRPr="009E5AB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каб.11.</w:t>
      </w:r>
    </w:p>
    <w:p w:rsidR="00A258D5" w:rsidRDefault="00A258D5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A258D5" w:rsidRPr="00CA746C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rPr>
                <w:b/>
                <w:bCs/>
              </w:rPr>
            </w:pPr>
            <w:r w:rsidRPr="00CA746C">
              <w:rPr>
                <w:b/>
                <w:bCs/>
              </w:rPr>
              <w:t xml:space="preserve">№ </w:t>
            </w:r>
          </w:p>
          <w:p w:rsidR="00A258D5" w:rsidRPr="00CA746C" w:rsidRDefault="00A258D5">
            <w:pPr>
              <w:rPr>
                <w:b/>
                <w:bCs/>
              </w:rPr>
            </w:pPr>
            <w:r w:rsidRPr="00CA746C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b/>
                <w:bCs/>
              </w:rPr>
            </w:pPr>
            <w:r w:rsidRPr="00CA746C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b/>
                <w:bCs/>
              </w:rPr>
            </w:pPr>
            <w:r w:rsidRPr="00CA746C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A258D5" w:rsidRPr="00CA746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lang w:val="en-US"/>
              </w:rPr>
            </w:pPr>
            <w:r w:rsidRPr="00CA746C">
              <w:rPr>
                <w:lang w:val="en-US"/>
              </w:rPr>
              <w:t>206 924,50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lang w:val="en-US"/>
              </w:rPr>
            </w:pPr>
            <w:r w:rsidRPr="00CA746C">
              <w:rPr>
                <w:lang w:val="en-US"/>
              </w:rPr>
              <w:t>18.02.21 11:20:22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8D5" w:rsidRPr="009E5AB6" w:rsidRDefault="00A258D5">
            <w:pPr>
              <w:pStyle w:val="a3"/>
            </w:pPr>
            <w:r w:rsidRPr="009E5AB6">
              <w:t>ОБЩЕСТВО С ОГРАНИЧЕННОЙ ОТВЕТСТВЕННОСТЬЮ "ФАРМСЕРВИС"</w:t>
            </w:r>
          </w:p>
        </w:tc>
      </w:tr>
      <w:tr w:rsidR="00A258D5" w:rsidRPr="00CA746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lang w:val="en-US"/>
              </w:rPr>
            </w:pPr>
            <w:r w:rsidRPr="00CA746C">
              <w:rPr>
                <w:lang w:val="en-US"/>
              </w:rPr>
              <w:t>208 037,00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lang w:val="en-US"/>
              </w:rPr>
            </w:pPr>
            <w:r w:rsidRPr="00CA746C">
              <w:rPr>
                <w:lang w:val="en-US"/>
              </w:rPr>
              <w:t>18.02.21 11:12:43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8D5" w:rsidRPr="009E5AB6" w:rsidRDefault="00A258D5">
            <w:pPr>
              <w:pStyle w:val="a3"/>
            </w:pPr>
            <w:r w:rsidRPr="009E5AB6">
              <w:t>ОБЩЕСТВО С ОГРАНИЧЕННОЙ ОТВЕТСТВЕННОСТЬЮ "ЛЕСАН ФАРМА"</w:t>
            </w:r>
          </w:p>
        </w:tc>
      </w:tr>
      <w:tr w:rsidR="00A258D5" w:rsidRPr="00CA746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lang w:val="en-US"/>
              </w:rPr>
            </w:pPr>
            <w:r w:rsidRPr="00CA746C">
              <w:rPr>
                <w:lang w:val="en-US"/>
              </w:rPr>
              <w:t>214 712,50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lang w:val="en-US"/>
              </w:rPr>
            </w:pPr>
            <w:r w:rsidRPr="00CA746C">
              <w:rPr>
                <w:lang w:val="en-US"/>
              </w:rPr>
              <w:t>18.02.21 11:04:32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8D5" w:rsidRPr="009E5AB6" w:rsidRDefault="00A258D5">
            <w:pPr>
              <w:pStyle w:val="a3"/>
            </w:pPr>
            <w:r w:rsidRPr="009E5AB6">
              <w:t>ОБЩЕСТВО С ОГРАНИЧЕННОЙ ОТВЕТСТВЕННОСТЬЮ «КОМПАНИЯ «ОРГАНИКА»</w:t>
            </w:r>
          </w:p>
        </w:tc>
      </w:tr>
      <w:tr w:rsidR="00A258D5" w:rsidRPr="00CA746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lang w:val="en-US"/>
              </w:rPr>
            </w:pPr>
            <w:r w:rsidRPr="00CA746C">
              <w:rPr>
                <w:lang w:val="en-US"/>
              </w:rPr>
              <w:t>216 937,50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258D5" w:rsidRPr="00CA746C" w:rsidRDefault="00A258D5">
            <w:pPr>
              <w:pStyle w:val="a3"/>
              <w:rPr>
                <w:lang w:val="en-US"/>
              </w:rPr>
            </w:pPr>
            <w:r w:rsidRPr="00CA746C">
              <w:rPr>
                <w:lang w:val="en-US"/>
              </w:rPr>
              <w:t>18.02.21 11:02:50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8D5" w:rsidRPr="009E5AB6" w:rsidRDefault="00A258D5">
            <w:pPr>
              <w:pStyle w:val="a3"/>
            </w:pPr>
            <w:r w:rsidRPr="009E5AB6">
              <w:t>ОБЩЕСТВО С ОГРАНИЧЕННОЙ ОТВЕТСТВЕННОСТЬЮ "ТОРГОВЫЙ ДОМ БФ"</w:t>
            </w:r>
          </w:p>
        </w:tc>
      </w:tr>
    </w:tbl>
    <w:p w:rsidR="00A258D5" w:rsidRDefault="00A258D5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A258D5" w:rsidRPr="00CA746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58D5" w:rsidRPr="00CA746C" w:rsidRDefault="00A258D5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58D5" w:rsidRPr="00CA746C" w:rsidRDefault="00A258D5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r>
              <w:rPr>
                <w:b/>
                <w:bCs/>
              </w:rPr>
              <w:t>Обоснование</w:t>
            </w:r>
          </w:p>
        </w:tc>
      </w:tr>
      <w:tr w:rsidR="00A258D5" w:rsidRPr="00CA746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EA-73711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9E5AB6" w:rsidRDefault="00A258D5">
            <w:r w:rsidRPr="009E5AB6">
              <w:t>ОБЩЕСТВО С ОГРАНИЧЕННОЙ ОТВЕТСТВЕННОСТЬЮ "ФАРМСЕРВИС"</w:t>
            </w:r>
          </w:p>
          <w:p w:rsidR="00A258D5" w:rsidRPr="009E5AB6" w:rsidRDefault="00A258D5">
            <w:r w:rsidRPr="00CA746C">
              <w:t xml:space="preserve">ИНН </w:t>
            </w:r>
            <w:r w:rsidRPr="009E5AB6">
              <w:t>2312178145</w:t>
            </w:r>
          </w:p>
          <w:p w:rsidR="00A258D5" w:rsidRPr="009E5AB6" w:rsidRDefault="00A258D5">
            <w:r w:rsidRPr="00CA746C">
              <w:t xml:space="preserve">ОГРН </w:t>
            </w:r>
            <w:r w:rsidRPr="009E5AB6">
              <w:t>1112312000393</w:t>
            </w:r>
          </w:p>
          <w:p w:rsidR="00A258D5" w:rsidRPr="009E5AB6" w:rsidRDefault="00A258D5">
            <w:r w:rsidRPr="00CA746C">
              <w:t xml:space="preserve">КПП </w:t>
            </w:r>
            <w:r w:rsidRPr="009E5AB6">
              <w:t>231201001</w:t>
            </w:r>
          </w:p>
          <w:p w:rsidR="00A258D5" w:rsidRPr="009E5AB6" w:rsidRDefault="00A258D5">
            <w:r w:rsidRPr="00CA746C">
              <w:t>Место нахождения(жительства)</w:t>
            </w:r>
          </w:p>
          <w:p w:rsidR="00A258D5" w:rsidRPr="009E5AB6" w:rsidRDefault="00A258D5">
            <w:r w:rsidRPr="00CA746C">
              <w:t>Россия, 350018, КРАЙКРАСНОДАРСКИЙ, ГКРАСНОДАР, ДОМ 7ЛИТЕР Г, ОФИС 139</w:t>
            </w:r>
          </w:p>
          <w:p w:rsidR="00A258D5" w:rsidRPr="009E5AB6" w:rsidRDefault="00A258D5">
            <w:r w:rsidRPr="00CA746C">
              <w:t>Почтовый адрес</w:t>
            </w:r>
          </w:p>
          <w:p w:rsidR="00A258D5" w:rsidRPr="009E5AB6" w:rsidRDefault="00A258D5">
            <w:r w:rsidRPr="00CA746C">
              <w:t>350020, Россия, Краснодарский край, г. Краснодар, ул. Коммунаров, д. 276 Литер Б</w:t>
            </w:r>
          </w:p>
          <w:p w:rsidR="00A258D5" w:rsidRPr="009E5AB6" w:rsidRDefault="00A258D5">
            <w:pPr>
              <w:rPr>
                <w:sz w:val="16"/>
                <w:szCs w:val="16"/>
              </w:rPr>
            </w:pPr>
            <w:r w:rsidRPr="00CA746C">
              <w:rPr>
                <w:sz w:val="16"/>
                <w:szCs w:val="16"/>
              </w:rPr>
              <w:t xml:space="preserve">Контактное лицо </w:t>
            </w:r>
          </w:p>
          <w:p w:rsidR="00A258D5" w:rsidRPr="00CA746C" w:rsidRDefault="00A258D5">
            <w:pPr>
              <w:rPr>
                <w:lang w:val="en-US"/>
              </w:rPr>
            </w:pPr>
            <w:r w:rsidRPr="00CA746C">
              <w:t xml:space="preserve">Телефон </w:t>
            </w:r>
            <w:r w:rsidRPr="00CA746C">
              <w:rPr>
                <w:lang w:val="en-US"/>
              </w:rPr>
              <w:t>78002500001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58D5" w:rsidRPr="009E5AB6" w:rsidRDefault="00A258D5">
            <w:r w:rsidRPr="00CA746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r w:rsidRPr="00CA746C">
              <w:t>-</w:t>
            </w:r>
          </w:p>
        </w:tc>
      </w:tr>
      <w:tr w:rsidR="00A258D5" w:rsidRPr="00CA746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EA-73895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9E5AB6" w:rsidRDefault="00A258D5">
            <w:r w:rsidRPr="009E5AB6">
              <w:t>ОБЩЕСТВО С ОГРАНИЧЕННОЙ ОТВЕТСТВЕННОСТЬЮ "ЛЕСАН ФАРМА"</w:t>
            </w:r>
          </w:p>
          <w:p w:rsidR="00A258D5" w:rsidRPr="009E5AB6" w:rsidRDefault="00A258D5">
            <w:r w:rsidRPr="00CA746C">
              <w:t xml:space="preserve">ИНН </w:t>
            </w:r>
            <w:r w:rsidRPr="009E5AB6">
              <w:t>6161051021</w:t>
            </w:r>
          </w:p>
          <w:p w:rsidR="00A258D5" w:rsidRPr="009E5AB6" w:rsidRDefault="00A258D5">
            <w:r w:rsidRPr="00CA746C">
              <w:t xml:space="preserve">ОГРН </w:t>
            </w:r>
            <w:r w:rsidRPr="009E5AB6">
              <w:t>1086161000200</w:t>
            </w:r>
          </w:p>
          <w:p w:rsidR="00A258D5" w:rsidRPr="009E5AB6" w:rsidRDefault="00A258D5">
            <w:r w:rsidRPr="00CA746C">
              <w:t xml:space="preserve">КПП </w:t>
            </w:r>
            <w:r w:rsidRPr="009E5AB6">
              <w:t>616101001</w:t>
            </w:r>
          </w:p>
          <w:p w:rsidR="00A258D5" w:rsidRPr="009E5AB6" w:rsidRDefault="00A258D5">
            <w:r w:rsidRPr="00CA746C">
              <w:t>Место нахождения(жительства)</w:t>
            </w:r>
          </w:p>
          <w:p w:rsidR="00A258D5" w:rsidRPr="009E5AB6" w:rsidRDefault="00A258D5">
            <w:r w:rsidRPr="00CA746C">
              <w:t>Россия, 344092, ОБЛРОСТОВСКАЯ, ГРОСТОВ-НА-ДОНУ</w:t>
            </w:r>
          </w:p>
          <w:p w:rsidR="00A258D5" w:rsidRPr="009E5AB6" w:rsidRDefault="00A258D5">
            <w:r w:rsidRPr="00CA746C">
              <w:t>Почтовый адрес</w:t>
            </w:r>
          </w:p>
          <w:p w:rsidR="00A258D5" w:rsidRPr="009E5AB6" w:rsidRDefault="00A258D5">
            <w:r w:rsidRPr="00CA746C">
              <w:t>344064 г.Ростов-на-Дону, Ул.Днепроградская, 9а</w:t>
            </w:r>
          </w:p>
          <w:p w:rsidR="00A258D5" w:rsidRPr="00CA746C" w:rsidRDefault="00A258D5">
            <w:pPr>
              <w:rPr>
                <w:sz w:val="16"/>
                <w:szCs w:val="16"/>
                <w:lang w:val="en-US"/>
              </w:rPr>
            </w:pPr>
            <w:r w:rsidRPr="00CA746C">
              <w:rPr>
                <w:sz w:val="16"/>
                <w:szCs w:val="16"/>
              </w:rPr>
              <w:t xml:space="preserve">Контактное лицо </w:t>
            </w:r>
          </w:p>
          <w:p w:rsidR="00A258D5" w:rsidRPr="00CA746C" w:rsidRDefault="00A258D5">
            <w:pPr>
              <w:rPr>
                <w:lang w:val="en-US"/>
              </w:rPr>
            </w:pPr>
            <w:r w:rsidRPr="00CA746C">
              <w:t xml:space="preserve">Телефон </w:t>
            </w:r>
            <w:r w:rsidRPr="00CA746C">
              <w:rPr>
                <w:lang w:val="en-US"/>
              </w:rPr>
              <w:t>78633330139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58D5" w:rsidRPr="009E5AB6" w:rsidRDefault="00A258D5">
            <w:r w:rsidRPr="00CA746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r w:rsidRPr="00CA746C">
              <w:t>-</w:t>
            </w:r>
          </w:p>
        </w:tc>
      </w:tr>
      <w:tr w:rsidR="00A258D5" w:rsidRPr="00CA746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EA-73706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9E5AB6" w:rsidRDefault="00A258D5">
            <w:r w:rsidRPr="009E5AB6">
              <w:t>ОБЩЕСТВО С ОГРАНИЧЕННОЙ ОТВЕТСТВЕННОСТЬЮ «КОМПАНИЯ «ОРГАНИКА»</w:t>
            </w:r>
          </w:p>
          <w:p w:rsidR="00A258D5" w:rsidRPr="009E5AB6" w:rsidRDefault="00A258D5">
            <w:r w:rsidRPr="00CA746C">
              <w:t xml:space="preserve">ИНН </w:t>
            </w:r>
            <w:r w:rsidRPr="009E5AB6">
              <w:t>6165196363</w:t>
            </w:r>
          </w:p>
          <w:p w:rsidR="00A258D5" w:rsidRPr="009E5AB6" w:rsidRDefault="00A258D5">
            <w:r w:rsidRPr="00CA746C">
              <w:t xml:space="preserve">ОГРН </w:t>
            </w:r>
            <w:r w:rsidRPr="009E5AB6">
              <w:t>1156196061251</w:t>
            </w:r>
          </w:p>
          <w:p w:rsidR="00A258D5" w:rsidRPr="009E5AB6" w:rsidRDefault="00A258D5">
            <w:r w:rsidRPr="00CA746C">
              <w:t xml:space="preserve">КПП </w:t>
            </w:r>
            <w:r w:rsidRPr="009E5AB6">
              <w:t>616501001</w:t>
            </w:r>
          </w:p>
          <w:p w:rsidR="00A258D5" w:rsidRPr="009E5AB6" w:rsidRDefault="00A258D5">
            <w:r w:rsidRPr="00CA746C">
              <w:t>Место нахождения(жительства)</w:t>
            </w:r>
          </w:p>
          <w:p w:rsidR="00A258D5" w:rsidRPr="009E5AB6" w:rsidRDefault="00A258D5">
            <w:r w:rsidRPr="00CA746C">
              <w:t>344064, ОБЛРОСТОВСКАЯ, ГРОСТОВ-НА-ДОНУ</w:t>
            </w:r>
          </w:p>
          <w:p w:rsidR="00A258D5" w:rsidRPr="009E5AB6" w:rsidRDefault="00A258D5">
            <w:r w:rsidRPr="00CA746C">
              <w:t>Почтовый адрес</w:t>
            </w:r>
          </w:p>
          <w:p w:rsidR="00A258D5" w:rsidRPr="009E5AB6" w:rsidRDefault="00A258D5">
            <w:r w:rsidRPr="00CA746C">
              <w:t>344064, Ростовская область, г. Ростов-на-Дону, ул. Вавилова, д. 59д</w:t>
            </w:r>
          </w:p>
          <w:p w:rsidR="00A258D5" w:rsidRPr="009E5AB6" w:rsidRDefault="00A258D5">
            <w:pPr>
              <w:rPr>
                <w:sz w:val="16"/>
                <w:szCs w:val="16"/>
              </w:rPr>
            </w:pPr>
            <w:r w:rsidRPr="00CA746C">
              <w:rPr>
                <w:sz w:val="16"/>
                <w:szCs w:val="16"/>
              </w:rPr>
              <w:t xml:space="preserve">Контактное лицо </w:t>
            </w:r>
          </w:p>
          <w:p w:rsidR="00A258D5" w:rsidRPr="009E5AB6" w:rsidRDefault="00A258D5">
            <w:r w:rsidRPr="00CA746C">
              <w:t xml:space="preserve">Телефон </w:t>
            </w:r>
            <w:r w:rsidRPr="009E5AB6">
              <w:t>78632232470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58D5" w:rsidRPr="009E5AB6" w:rsidRDefault="00A258D5">
            <w:r w:rsidRPr="00CA746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r w:rsidRPr="00CA746C">
              <w:t>-</w:t>
            </w:r>
          </w:p>
        </w:tc>
      </w:tr>
      <w:tr w:rsidR="00A258D5" w:rsidRPr="00CA746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58D5" w:rsidRPr="00CA746C" w:rsidRDefault="00A258D5">
            <w:pPr>
              <w:pStyle w:val="a3"/>
            </w:pPr>
            <w:bookmarkStart w:id="0" w:name="__DdeLink__416_2961716382"/>
            <w:bookmarkEnd w:id="0"/>
            <w:r w:rsidRPr="00CA746C">
              <w:rPr>
                <w:lang w:val="en-US"/>
              </w:rPr>
              <w:t>EA-73733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9E5AB6" w:rsidRDefault="00A258D5">
            <w:r w:rsidRPr="009E5AB6">
              <w:t>ОБЩЕСТВО С ОГРАНИЧЕННОЙ ОТВЕТСТВЕННОСТЬЮ "ТОРГОВЫЙ ДОМ БФ"</w:t>
            </w:r>
          </w:p>
          <w:p w:rsidR="00A258D5" w:rsidRPr="009E5AB6" w:rsidRDefault="00A258D5">
            <w:r w:rsidRPr="00CA746C">
              <w:t xml:space="preserve">ИНН </w:t>
            </w:r>
            <w:r w:rsidRPr="009E5AB6">
              <w:t>4003032047</w:t>
            </w:r>
          </w:p>
          <w:p w:rsidR="00A258D5" w:rsidRPr="009E5AB6" w:rsidRDefault="00A258D5">
            <w:r w:rsidRPr="00CA746C">
              <w:t xml:space="preserve">ОГРН </w:t>
            </w:r>
            <w:r w:rsidRPr="009E5AB6">
              <w:t>1114025005720</w:t>
            </w:r>
          </w:p>
          <w:p w:rsidR="00A258D5" w:rsidRPr="009E5AB6" w:rsidRDefault="00A258D5">
            <w:r w:rsidRPr="00CA746C">
              <w:t xml:space="preserve">КПП </w:t>
            </w:r>
            <w:r w:rsidRPr="009E5AB6">
              <w:t>773101001</w:t>
            </w:r>
          </w:p>
          <w:p w:rsidR="00A258D5" w:rsidRPr="009E5AB6" w:rsidRDefault="00A258D5">
            <w:r w:rsidRPr="00CA746C">
              <w:t>Место нахождения(жительства)</w:t>
            </w:r>
          </w:p>
          <w:p w:rsidR="00A258D5" w:rsidRPr="009E5AB6" w:rsidRDefault="00A258D5">
            <w:bookmarkStart w:id="1" w:name="__DdeLink__366_2212008683"/>
            <w:r w:rsidRPr="00CA746C">
              <w:t>121357, ГМОСКВА, ДОМ 29СТРОЕНИЕ 134, ЭТАЖ 4 ОФИС А 407</w:t>
            </w:r>
            <w:bookmarkEnd w:id="1"/>
          </w:p>
          <w:p w:rsidR="00A258D5" w:rsidRPr="009E5AB6" w:rsidRDefault="00A258D5">
            <w:r w:rsidRPr="00CA746C">
              <w:t>Почтовый адрес</w:t>
            </w:r>
          </w:p>
          <w:p w:rsidR="00A258D5" w:rsidRPr="009E5AB6" w:rsidRDefault="00A258D5">
            <w:r w:rsidRPr="00CA746C">
              <w:t>121357, г. Москва, ул. Верейская, д. 29, стр. 134, этаж 4, офис А 407</w:t>
            </w:r>
          </w:p>
          <w:p w:rsidR="00A258D5" w:rsidRPr="00CA746C" w:rsidRDefault="00A258D5">
            <w:pPr>
              <w:rPr>
                <w:sz w:val="16"/>
                <w:szCs w:val="16"/>
                <w:lang w:val="en-US"/>
              </w:rPr>
            </w:pPr>
            <w:r w:rsidRPr="00CA746C">
              <w:rPr>
                <w:sz w:val="16"/>
                <w:szCs w:val="16"/>
              </w:rPr>
              <w:t xml:space="preserve">Контактное лицо </w:t>
            </w:r>
          </w:p>
          <w:p w:rsidR="00A258D5" w:rsidRPr="00CA746C" w:rsidRDefault="00A258D5">
            <w:pPr>
              <w:rPr>
                <w:lang w:val="en-US"/>
              </w:rPr>
            </w:pPr>
            <w:r w:rsidRPr="00CA746C">
              <w:t xml:space="preserve">Телефон </w:t>
            </w:r>
            <w:r w:rsidRPr="00CA746C">
              <w:rPr>
                <w:lang w:val="en-US"/>
              </w:rPr>
              <w:t>78005509897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58D5" w:rsidRPr="009E5AB6" w:rsidRDefault="00A258D5">
            <w:r w:rsidRPr="00CA746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r w:rsidRPr="00CA746C">
              <w:t>-</w:t>
            </w:r>
          </w:p>
        </w:tc>
      </w:tr>
    </w:tbl>
    <w:p w:rsidR="00A258D5" w:rsidRDefault="00A258D5"/>
    <w:p w:rsidR="00A258D5" w:rsidRDefault="00A258D5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-73711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-73711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-73711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-73711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-73711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-73895 / ОБЩЕСТВО С ОГРАНИЧЕННОЙ ОТВЕТСТВЕННОСТЬЮ "ЛЕСАН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-73895 / ОБЩЕСТВО С ОГРАНИЧЕННОЙ ОТВЕТСТВЕННОСТЬЮ "ЛЕСАН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-73895 / ОБЩЕСТВО С ОГРАНИЧЕННОЙ ОТВЕТСТВЕННОСТЬЮ "ЛЕСАН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-73895 / ОБЩЕСТВО С ОГРАНИЧЕННОЙ ОТВЕТСТВЕННОСТЬЮ "ЛЕСАН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-73895 / ОБЩЕСТВО С ОГРАНИЧЕННОЙ ОТВЕТСТВЕННОСТЬЮ "ЛЕСАН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-73706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-73706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-73706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-73706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-73706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-73733 / ОБЩЕСТВО С ОГРАНИЧЕННОЙ ОТВЕТСТВЕННОСТЬЮ "ТОРГОВЫЙ ДОМ БФ"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-73733 / ОБЩЕСТВО С ОГРАНИЧЕННОЙ ОТВЕТСТВЕННОСТЬЮ "ТОРГОВЫЙ ДОМ БФ"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-73733 / ОБЩЕСТВО С ОГРАНИЧЕННОЙ ОТВЕТСТВЕННОСТЬЮ "ТОРГОВЫЙ ДОМ БФ"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-73733 / ОБЩЕСТВО С ОГРАНИЧЕННОЙ ОТВЕТСТВЕННОСТЬЮ "ТОРГОВЫЙ ДОМ БФ"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258D5" w:rsidRPr="00CA746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EA</w:t>
            </w:r>
            <w:r w:rsidRPr="009E5AB6">
              <w:t>-73733 / ОБЩЕСТВО С ОГРАНИЧЕННОЙ ОТВЕТСТВЕННОСТЬЮ "ТОРГОВЫЙ ДОМ БФ"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58D5" w:rsidRPr="00CA746C" w:rsidRDefault="00A258D5">
            <w:pPr>
              <w:pStyle w:val="a3"/>
            </w:pPr>
            <w:r w:rsidRPr="009E5AB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A258D5" w:rsidRDefault="00A258D5"/>
    <w:p w:rsidR="00A258D5" w:rsidRDefault="00A258D5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9E5AB6">
        <w:t>МНН Меглюмина натрия сукцинат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"ФАРМСЕРВИС", предложение о цене контракта 206 924,50 руб.</w:t>
      </w:r>
    </w:p>
    <w:p w:rsidR="00A258D5" w:rsidRDefault="00A258D5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F41A8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258D5" w:rsidRDefault="00A258D5">
      <w:pPr>
        <w:jc w:val="both"/>
        <w:rPr>
          <w:b/>
          <w:bCs/>
        </w:rPr>
      </w:pPr>
    </w:p>
    <w:p w:rsidR="00A258D5" w:rsidRDefault="00A258D5">
      <w:pPr>
        <w:jc w:val="both"/>
        <w:rPr>
          <w:b/>
          <w:bCs/>
        </w:rPr>
      </w:pPr>
    </w:p>
    <w:p w:rsidR="00A258D5" w:rsidRDefault="00A258D5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258D5" w:rsidRPr="00CA746C">
        <w:tc>
          <w:tcPr>
            <w:tcW w:w="5847" w:type="dxa"/>
            <w:vAlign w:val="bottom"/>
          </w:tcPr>
          <w:p w:rsidR="00A258D5" w:rsidRPr="00CA746C" w:rsidRDefault="00A258D5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Просоленко Юрий Александрович</w:t>
            </w:r>
          </w:p>
        </w:tc>
      </w:tr>
      <w:tr w:rsidR="00A258D5" w:rsidRPr="00CA746C">
        <w:tc>
          <w:tcPr>
            <w:tcW w:w="5847" w:type="dxa"/>
            <w:vAlign w:val="bottom"/>
          </w:tcPr>
          <w:p w:rsidR="00A258D5" w:rsidRPr="00CA746C" w:rsidRDefault="00A258D5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Дехтерев Юрий Сергеевич</w:t>
            </w:r>
          </w:p>
        </w:tc>
      </w:tr>
      <w:tr w:rsidR="00A258D5" w:rsidRPr="00CA746C">
        <w:tc>
          <w:tcPr>
            <w:tcW w:w="5847" w:type="dxa"/>
            <w:vAlign w:val="bottom"/>
          </w:tcPr>
          <w:p w:rsidR="00A258D5" w:rsidRPr="00CA746C" w:rsidRDefault="00A258D5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Коротникова Светлана Борисовна</w:t>
            </w:r>
          </w:p>
        </w:tc>
      </w:tr>
      <w:tr w:rsidR="00A258D5" w:rsidRPr="00CA746C">
        <w:tc>
          <w:tcPr>
            <w:tcW w:w="5847" w:type="dxa"/>
            <w:vAlign w:val="bottom"/>
          </w:tcPr>
          <w:p w:rsidR="00A258D5" w:rsidRPr="00CA746C" w:rsidRDefault="00A258D5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Мальченко Елена Александровна</w:t>
            </w:r>
          </w:p>
        </w:tc>
      </w:tr>
      <w:tr w:rsidR="00A258D5" w:rsidRPr="00CA746C">
        <w:tc>
          <w:tcPr>
            <w:tcW w:w="5847" w:type="dxa"/>
            <w:vAlign w:val="bottom"/>
          </w:tcPr>
          <w:p w:rsidR="00A258D5" w:rsidRPr="00CA746C" w:rsidRDefault="00A258D5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258D5" w:rsidRPr="00CA746C" w:rsidRDefault="00A258D5">
            <w:pPr>
              <w:pStyle w:val="a3"/>
            </w:pPr>
            <w:r w:rsidRPr="00CA746C">
              <w:rPr>
                <w:lang w:val="en-US"/>
              </w:rPr>
              <w:t>Владыкина Лидия Валерьевна</w:t>
            </w:r>
          </w:p>
        </w:tc>
      </w:tr>
    </w:tbl>
    <w:p w:rsidR="00A258D5" w:rsidRDefault="00A258D5"/>
    <w:sectPr w:rsidR="00A258D5" w:rsidSect="00282C6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2C6B"/>
    <w:rsid w:val="00282C6B"/>
    <w:rsid w:val="00490317"/>
    <w:rsid w:val="009E5AB6"/>
    <w:rsid w:val="00A258D5"/>
    <w:rsid w:val="00CA746C"/>
    <w:rsid w:val="00F41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C6B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82C6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82C6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E32AA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282C6B"/>
  </w:style>
  <w:style w:type="paragraph" w:styleId="Caption">
    <w:name w:val="caption"/>
    <w:basedOn w:val="Normal"/>
    <w:uiPriority w:val="99"/>
    <w:qFormat/>
    <w:rsid w:val="00282C6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82C6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82C6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E32A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82C6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82C6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82C6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82C6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82C6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82C6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82C6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82C6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82C6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82C6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32AA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32A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2AA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82C6B"/>
  </w:style>
  <w:style w:type="paragraph" w:customStyle="1" w:styleId="a4">
    <w:name w:val="Заголовок таблицы"/>
    <w:basedOn w:val="a3"/>
    <w:uiPriority w:val="99"/>
    <w:rsid w:val="00282C6B"/>
  </w:style>
  <w:style w:type="paragraph" w:customStyle="1" w:styleId="DocumentMap">
    <w:name w:val="DocumentMap"/>
    <w:uiPriority w:val="99"/>
    <w:rsid w:val="00282C6B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282C6B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282C6B"/>
  </w:style>
  <w:style w:type="character" w:styleId="Hyperlink">
    <w:name w:val="Hyperlink"/>
    <w:basedOn w:val="DefaultParagraphFont"/>
    <w:uiPriority w:val="99"/>
    <w:rsid w:val="009E5A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119</TotalTime>
  <Pages>7</Pages>
  <Words>1710</Words>
  <Characters>9747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2021-02-19T08:09:00Z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