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598" w:rsidRDefault="005D3598">
      <w:pPr>
        <w:ind w:firstLine="680"/>
        <w:jc w:val="center"/>
      </w:pPr>
      <w:r>
        <w:rPr>
          <w:b/>
          <w:bCs/>
        </w:rPr>
        <w:t xml:space="preserve">ПРОТОКОЛ </w:t>
      </w:r>
      <w:r w:rsidRPr="0025573B">
        <w:rPr>
          <w:b/>
          <w:bCs/>
        </w:rPr>
        <w:t>0318300120821000011</w:t>
      </w:r>
    </w:p>
    <w:p w:rsidR="005D3598" w:rsidRDefault="005D3598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D3598" w:rsidRPr="0025573B" w:rsidRDefault="005D3598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D3598" w:rsidRPr="00AD5659">
        <w:tc>
          <w:tcPr>
            <w:tcW w:w="4961" w:type="dxa"/>
          </w:tcPr>
          <w:p w:rsidR="005D3598" w:rsidRPr="00AD5659" w:rsidRDefault="005D3598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5D3598" w:rsidRPr="00AD5659" w:rsidRDefault="005D3598">
            <w:pPr>
              <w:ind w:firstLine="567"/>
              <w:jc w:val="right"/>
            </w:pPr>
            <w:r>
              <w:rPr>
                <w:lang w:val="en-US"/>
              </w:rPr>
              <w:t>20.02.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D3598" w:rsidRDefault="005D3598">
      <w:pPr>
        <w:overflowPunct w:val="0"/>
      </w:pPr>
    </w:p>
    <w:p w:rsidR="005D3598" w:rsidRDefault="005D359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Поставка бланков </w:t>
      </w:r>
    </w:p>
    <w:p w:rsidR="005D3598" w:rsidRDefault="005D359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213234901331923490100100310011723244</w:t>
      </w:r>
    </w:p>
    <w:p w:rsidR="005D3598" w:rsidRDefault="005D359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228 608,50 руб.</w:t>
      </w:r>
    </w:p>
    <w:p w:rsidR="005D3598" w:rsidRDefault="005D3598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25573B">
        <w:rPr>
          <w:b/>
          <w:bCs/>
        </w:rPr>
        <w:t xml:space="preserve">: </w:t>
      </w:r>
      <w:r w:rsidRPr="0025573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25573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D3598" w:rsidRPr="00AD5659">
        <w:trPr>
          <w:jc w:val="right"/>
        </w:trPr>
        <w:tc>
          <w:tcPr>
            <w:tcW w:w="9915" w:type="dxa"/>
          </w:tcPr>
          <w:p w:rsidR="005D3598" w:rsidRPr="00AD5659" w:rsidRDefault="005D359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5573B">
              <w:rPr>
                <w:b/>
                <w:bCs/>
              </w:rPr>
              <w:t xml:space="preserve">Источник финансирования: </w:t>
            </w:r>
            <w:r w:rsidRPr="0025573B">
              <w:t>Внебюджетные фонды (ОМС), краевой бюджет 2021 г.</w:t>
            </w:r>
          </w:p>
          <w:p w:rsidR="005D3598" w:rsidRPr="00AD5659" w:rsidRDefault="005D359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5573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25573B">
              <w:t>353560, Россия, Краснодарский край, г. Славянск-на-Кубани, ул. Батарейная 377  транспортом поставщика. Поставщик производит первую поставку продукции в количестве 1/3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20 апреля 2021 г..</w:t>
            </w:r>
          </w:p>
          <w:p w:rsidR="005D3598" w:rsidRPr="00AD5659" w:rsidRDefault="005D359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25573B">
              <w:t>Не требуется</w:t>
            </w:r>
          </w:p>
          <w:p w:rsidR="005D3598" w:rsidRPr="0025573B" w:rsidRDefault="005D359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25573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D3598" w:rsidRDefault="005D3598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25573B">
        <w:t>08.02.21 16:49:46 (</w:t>
      </w:r>
      <w:r>
        <w:rPr>
          <w:lang w:val="en-US"/>
        </w:rPr>
        <w:t>MSK</w:t>
      </w:r>
      <w:r w:rsidRPr="0025573B">
        <w:t>+00:00)</w:t>
      </w:r>
    </w:p>
    <w:p w:rsidR="005D3598" w:rsidRDefault="005D3598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25573B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D3598" w:rsidRPr="00AD5659">
        <w:tc>
          <w:tcPr>
            <w:tcW w:w="3307" w:type="dxa"/>
          </w:tcPr>
          <w:p w:rsidR="005D3598" w:rsidRPr="00AD5659" w:rsidRDefault="005D3598">
            <w:r w:rsidRPr="00AD5659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D3598" w:rsidRPr="00AD5659" w:rsidRDefault="005D3598">
            <w:r w:rsidRPr="00AD565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D3598" w:rsidRPr="00AD5659" w:rsidRDefault="005D3598">
            <w:pPr>
              <w:rPr>
                <w:lang w:val="en-US"/>
              </w:rPr>
            </w:pPr>
            <w:r w:rsidRPr="00AD5659">
              <w:rPr>
                <w:lang w:val="en-US"/>
              </w:rPr>
              <w:t>Главный врач</w:t>
            </w:r>
          </w:p>
        </w:tc>
      </w:tr>
      <w:tr w:rsidR="005D3598" w:rsidRPr="00AD5659">
        <w:tc>
          <w:tcPr>
            <w:tcW w:w="3307" w:type="dxa"/>
          </w:tcPr>
          <w:p w:rsidR="005D3598" w:rsidRPr="00AD5659" w:rsidRDefault="005D3598">
            <w:r w:rsidRPr="00AD565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D3598" w:rsidRPr="00AD5659" w:rsidRDefault="005D3598">
            <w:r w:rsidRPr="00AD5659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D3598" w:rsidRPr="00AD5659" w:rsidRDefault="005D3598">
            <w:pPr>
              <w:rPr>
                <w:lang w:val="en-US"/>
              </w:rPr>
            </w:pPr>
            <w:r w:rsidRPr="00AD5659">
              <w:rPr>
                <w:lang w:val="en-US"/>
              </w:rPr>
              <w:t>Начальник отдела закупок</w:t>
            </w:r>
          </w:p>
        </w:tc>
      </w:tr>
      <w:tr w:rsidR="005D3598" w:rsidRPr="00AD5659">
        <w:tc>
          <w:tcPr>
            <w:tcW w:w="3307" w:type="dxa"/>
          </w:tcPr>
          <w:p w:rsidR="005D3598" w:rsidRPr="00AD5659" w:rsidRDefault="005D3598">
            <w:r w:rsidRPr="00AD565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D3598" w:rsidRPr="00AD5659" w:rsidRDefault="005D3598">
            <w:r w:rsidRPr="00AD565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5D3598" w:rsidRPr="00AD5659" w:rsidRDefault="005D3598">
            <w:pPr>
              <w:rPr>
                <w:lang w:val="en-US"/>
              </w:rPr>
            </w:pPr>
            <w:r w:rsidRPr="00AD5659">
              <w:rPr>
                <w:lang w:val="en-US"/>
              </w:rPr>
              <w:t>Начальник юридического отдела</w:t>
            </w:r>
          </w:p>
        </w:tc>
      </w:tr>
      <w:tr w:rsidR="005D3598" w:rsidRPr="00AD5659">
        <w:tc>
          <w:tcPr>
            <w:tcW w:w="3307" w:type="dxa"/>
          </w:tcPr>
          <w:p w:rsidR="005D3598" w:rsidRPr="00AD5659" w:rsidRDefault="005D3598">
            <w:r w:rsidRPr="00AD565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D3598" w:rsidRPr="00AD5659" w:rsidRDefault="005D3598">
            <w:r w:rsidRPr="00AD565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D3598" w:rsidRPr="00AD5659" w:rsidRDefault="005D3598">
            <w:pPr>
              <w:rPr>
                <w:lang w:val="en-US"/>
              </w:rPr>
            </w:pPr>
            <w:r w:rsidRPr="00AD5659">
              <w:rPr>
                <w:lang w:val="en-US"/>
              </w:rPr>
              <w:t>экономист 1 категории отдела закупок</w:t>
            </w:r>
          </w:p>
        </w:tc>
      </w:tr>
      <w:tr w:rsidR="005D3598" w:rsidRPr="00AD5659">
        <w:tc>
          <w:tcPr>
            <w:tcW w:w="3307" w:type="dxa"/>
          </w:tcPr>
          <w:p w:rsidR="005D3598" w:rsidRPr="00AD5659" w:rsidRDefault="005D3598">
            <w:r w:rsidRPr="00AD5659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D3598" w:rsidRPr="00AD5659" w:rsidRDefault="005D3598">
            <w:r w:rsidRPr="00AD5659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D3598" w:rsidRPr="00AD5659" w:rsidRDefault="005D3598">
            <w:pPr>
              <w:rPr>
                <w:lang w:val="en-US"/>
              </w:rPr>
            </w:pPr>
            <w:r w:rsidRPr="00AD5659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D3598" w:rsidRDefault="005D3598">
      <w:pPr>
        <w:jc w:val="both"/>
      </w:pPr>
      <w:r>
        <w:tab/>
        <w:t>Кворум имеется. Комиссия правомочна.</w:t>
      </w:r>
    </w:p>
    <w:p w:rsidR="005D3598" w:rsidRDefault="005D3598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25573B">
        <w:t>20.02.</w:t>
      </w:r>
      <w:r>
        <w:t>20</w:t>
      </w:r>
      <w:r w:rsidRPr="0025573B">
        <w:t>21 0</w:t>
      </w:r>
      <w:r>
        <w:t>8</w:t>
      </w:r>
      <w:r w:rsidRPr="0025573B">
        <w:t>:</w:t>
      </w:r>
      <w:r>
        <w:t>00</w:t>
      </w:r>
      <w:r w:rsidRPr="0025573B">
        <w:t xml:space="preserve"> (</w:t>
      </w:r>
      <w:r>
        <w:rPr>
          <w:lang w:val="en-US"/>
        </w:rPr>
        <w:t>MSK</w:t>
      </w:r>
      <w:r w:rsidRPr="0025573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D3598" w:rsidRDefault="005D3598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7"/>
        <w:gridCol w:w="1870"/>
        <w:gridCol w:w="1808"/>
        <w:gridCol w:w="2926"/>
        <w:gridCol w:w="2709"/>
      </w:tblGrid>
      <w:tr w:rsidR="005D3598" w:rsidRPr="00AD5659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rPr>
                <w:b/>
                <w:bCs/>
              </w:rPr>
            </w:pPr>
            <w:r w:rsidRPr="00AD5659">
              <w:rPr>
                <w:b/>
                <w:bCs/>
              </w:rPr>
              <w:t xml:space="preserve">№ </w:t>
            </w:r>
          </w:p>
          <w:p w:rsidR="005D3598" w:rsidRPr="00AD5659" w:rsidRDefault="005D3598">
            <w:pPr>
              <w:rPr>
                <w:b/>
                <w:bCs/>
              </w:rPr>
            </w:pPr>
            <w:r w:rsidRPr="00AD5659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b/>
                <w:bCs/>
              </w:rPr>
            </w:pPr>
            <w:r w:rsidRPr="00AD5659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b/>
                <w:bCs/>
              </w:rPr>
            </w:pPr>
            <w:r w:rsidRPr="00AD5659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D3598" w:rsidRPr="00AD565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100 000,00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19.02.21 10:47:32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3598" w:rsidRPr="0025573B" w:rsidRDefault="005D3598">
            <w:pPr>
              <w:pStyle w:val="a3"/>
            </w:pPr>
            <w:r w:rsidRPr="0025573B">
              <w:t>ОБЩЕСТВО С ОГРАНИЧЕННОЙ ОТВЕТСТВЕННОСТЬЮ "ВЕНКО-ПРИНТ"</w:t>
            </w:r>
          </w:p>
        </w:tc>
      </w:tr>
      <w:tr w:rsidR="005D3598" w:rsidRPr="00AD565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101 356,96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19.02.21 10:46:53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Будник Михаил Кириллович</w:t>
            </w:r>
          </w:p>
        </w:tc>
      </w:tr>
      <w:tr w:rsidR="005D3598" w:rsidRPr="00AD565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109 800,00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19.02.21 10:34:03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Корниенко Наталья Николаевна</w:t>
            </w:r>
          </w:p>
        </w:tc>
      </w:tr>
      <w:tr w:rsidR="005D3598" w:rsidRPr="00AD565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119 300,00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19.02.21 10:24:32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3598" w:rsidRPr="0025573B" w:rsidRDefault="005D3598">
            <w:pPr>
              <w:pStyle w:val="a3"/>
            </w:pPr>
            <w:r w:rsidRPr="0025573B">
              <w:t>ОБЩЕСТВО С ОГРАНИЧЕННОЙ ОТВЕТСТВЕННОСТЬЮ "ПОЛИГРАФИЧЕСКИЕ РЕШЕНИЯ"</w:t>
            </w:r>
          </w:p>
        </w:tc>
      </w:tr>
      <w:tr w:rsidR="005D3598" w:rsidRPr="00AD565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155 713,92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19.02.21 10:10:53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ДЕМЧЕНКО ГАЛИНА НИКОЛАЕВНА</w:t>
            </w:r>
          </w:p>
        </w:tc>
      </w:tr>
      <w:tr w:rsidR="005D3598" w:rsidRPr="00AD565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162 426,53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19.02.21 10:08:47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3598" w:rsidRPr="0025573B" w:rsidRDefault="005D3598">
            <w:pPr>
              <w:pStyle w:val="a3"/>
            </w:pPr>
            <w:r w:rsidRPr="0025573B">
              <w:t>ОБЩЕСТВО С ОГРАНИЧЕННОЙ ОТВЕТСТВЕННОСТЬЮ "МИНЕРАЛОВОДСКАЯ ТИПОГРАФИЯ"</w:t>
            </w:r>
          </w:p>
        </w:tc>
      </w:tr>
      <w:tr w:rsidR="005D3598" w:rsidRPr="00AD565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7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177 713,92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19.02.21 10:07:43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ГУРОВ ИГОРЬ ОЛЕГОВИЧ</w:t>
            </w:r>
          </w:p>
        </w:tc>
      </w:tr>
      <w:tr w:rsidR="005D3598" w:rsidRPr="00AD565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8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217 178,07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D3598" w:rsidRPr="00AD5659" w:rsidRDefault="005D3598">
            <w:pPr>
              <w:pStyle w:val="a3"/>
              <w:rPr>
                <w:lang w:val="en-US"/>
              </w:rPr>
            </w:pPr>
            <w:r w:rsidRPr="00AD5659">
              <w:rPr>
                <w:lang w:val="en-US"/>
              </w:rPr>
              <w:t>19.02.21 10:01:17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3598" w:rsidRPr="0025573B" w:rsidRDefault="005D3598">
            <w:pPr>
              <w:pStyle w:val="a3"/>
            </w:pPr>
            <w:r w:rsidRPr="0025573B">
              <w:t>ОБЩЕСТВО С ОГРАНИЧЕННОЙ ОТВЕТСТВЕННОСТЬЮ "МЕДИАН"</w:t>
            </w:r>
          </w:p>
        </w:tc>
      </w:tr>
    </w:tbl>
    <w:p w:rsidR="005D3598" w:rsidRDefault="005D3598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5D3598" w:rsidRPr="00AD565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AD5659" w:rsidRDefault="005D3598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AD5659" w:rsidRDefault="005D3598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r>
              <w:rPr>
                <w:b/>
                <w:bCs/>
              </w:rPr>
              <w:t>Обоснование</w:t>
            </w:r>
          </w:p>
        </w:tc>
      </w:tr>
      <w:tr w:rsidR="005D3598" w:rsidRPr="00AD565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EA-72684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25573B" w:rsidRDefault="005D3598">
            <w:r w:rsidRPr="0025573B">
              <w:t>ОБЩЕСТВО С ОГРАНИЧЕННОЙ ОТВЕТСТВЕННОСТЬЮ "ВЕНКО-ПРИНТ"</w:t>
            </w:r>
          </w:p>
          <w:p w:rsidR="005D3598" w:rsidRPr="0025573B" w:rsidRDefault="005D3598">
            <w:r w:rsidRPr="00AD5659">
              <w:t xml:space="preserve">ИНН </w:t>
            </w:r>
            <w:r w:rsidRPr="0025573B">
              <w:t>2311222151</w:t>
            </w:r>
          </w:p>
          <w:p w:rsidR="005D3598" w:rsidRPr="0025573B" w:rsidRDefault="005D3598">
            <w:r w:rsidRPr="00AD5659">
              <w:t xml:space="preserve">ОГРН </w:t>
            </w:r>
            <w:r w:rsidRPr="0025573B">
              <w:t>1162375040013</w:t>
            </w:r>
          </w:p>
          <w:p w:rsidR="005D3598" w:rsidRPr="0025573B" w:rsidRDefault="005D3598">
            <w:r w:rsidRPr="00AD5659">
              <w:t xml:space="preserve">КПП </w:t>
            </w:r>
            <w:r w:rsidRPr="0025573B">
              <w:t>231101001</w:t>
            </w:r>
          </w:p>
          <w:p w:rsidR="005D3598" w:rsidRPr="0025573B" w:rsidRDefault="005D3598">
            <w:r w:rsidRPr="00AD5659">
              <w:t>Место нахождения(жительства)</w:t>
            </w:r>
          </w:p>
          <w:p w:rsidR="005D3598" w:rsidRPr="0025573B" w:rsidRDefault="005D3598">
            <w:r w:rsidRPr="00AD5659">
              <w:t>350087, КРАЙКРАСНОДАРСКИЙ, ГКРАСНОДАР, ПРОССИЙСКИЙ, ПОМЕЩЕНИЕ 1112</w:t>
            </w:r>
          </w:p>
          <w:p w:rsidR="005D3598" w:rsidRPr="0025573B" w:rsidRDefault="005D3598">
            <w:r w:rsidRPr="00AD5659">
              <w:t>Почтовый адрес</w:t>
            </w:r>
          </w:p>
          <w:p w:rsidR="005D3598" w:rsidRPr="0025573B" w:rsidRDefault="005D3598">
            <w:r w:rsidRPr="00AD5659">
              <w:t>350087, Краснодарский край, Краснодар г, Российский п, проезд Тверской, дом № 1, помещение 1112</w:t>
            </w:r>
          </w:p>
          <w:p w:rsidR="005D3598" w:rsidRPr="00AD5659" w:rsidRDefault="005D3598">
            <w:pPr>
              <w:rPr>
                <w:sz w:val="16"/>
                <w:szCs w:val="16"/>
                <w:lang w:val="en-US"/>
              </w:rPr>
            </w:pPr>
            <w:r w:rsidRPr="00AD5659">
              <w:rPr>
                <w:sz w:val="16"/>
                <w:szCs w:val="16"/>
              </w:rPr>
              <w:t xml:space="preserve">Контактное лицо </w:t>
            </w:r>
          </w:p>
          <w:p w:rsidR="005D3598" w:rsidRPr="00AD5659" w:rsidRDefault="005D3598">
            <w:pPr>
              <w:rPr>
                <w:lang w:val="en-US"/>
              </w:rPr>
            </w:pPr>
            <w:r w:rsidRPr="00AD5659">
              <w:t xml:space="preserve">Телефон </w:t>
            </w:r>
            <w:r w:rsidRPr="00AD5659">
              <w:rPr>
                <w:lang w:val="en-US"/>
              </w:rPr>
              <w:t>79034657553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25573B" w:rsidRDefault="005D3598">
            <w:r w:rsidRPr="00AD565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r w:rsidRPr="00AD5659">
              <w:t>-</w:t>
            </w:r>
          </w:p>
        </w:tc>
      </w:tr>
      <w:tr w:rsidR="005D3598" w:rsidRPr="00AD565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EA-74155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25573B" w:rsidRDefault="005D3598">
            <w:r w:rsidRPr="0025573B">
              <w:t>Будник Михаил Кириллович</w:t>
            </w:r>
          </w:p>
          <w:p w:rsidR="005D3598" w:rsidRPr="0025573B" w:rsidRDefault="005D3598">
            <w:r w:rsidRPr="00AD5659">
              <w:t xml:space="preserve">ИНН </w:t>
            </w:r>
            <w:r w:rsidRPr="0025573B">
              <w:t>230104408102</w:t>
            </w:r>
          </w:p>
          <w:p w:rsidR="005D3598" w:rsidRPr="0025573B" w:rsidRDefault="005D3598">
            <w:r w:rsidRPr="00AD5659">
              <w:t xml:space="preserve">ОГРН </w:t>
            </w:r>
            <w:r w:rsidRPr="0025573B">
              <w:t>311230118200032</w:t>
            </w:r>
          </w:p>
          <w:p w:rsidR="005D3598" w:rsidRPr="0025573B" w:rsidRDefault="005D3598">
            <w:r w:rsidRPr="00AD5659">
              <w:t xml:space="preserve">КПП </w:t>
            </w:r>
          </w:p>
          <w:p w:rsidR="005D3598" w:rsidRPr="0025573B" w:rsidRDefault="005D3598">
            <w:r w:rsidRPr="00AD5659">
              <w:t>Место нахождения(жительства)</w:t>
            </w:r>
          </w:p>
          <w:p w:rsidR="005D3598" w:rsidRPr="0025573B" w:rsidRDefault="005D3598">
            <w:r w:rsidRPr="00AD5659">
              <w:t>КРАЙКРАСНОДАРСКИЙ, Р-НАНАПСКИЙ, ГАНАПА</w:t>
            </w:r>
          </w:p>
          <w:p w:rsidR="005D3598" w:rsidRPr="0025573B" w:rsidRDefault="005D3598">
            <w:r w:rsidRPr="00AD5659">
              <w:t>Почтовый адрес</w:t>
            </w:r>
          </w:p>
          <w:p w:rsidR="005D3598" w:rsidRPr="0025573B" w:rsidRDefault="005D3598">
            <w:r w:rsidRPr="00AD5659">
              <w:t>353451, КРАЙ КРАСНОДАРСКИЙ23, Г АНАПА, ул, Самбурова, 254</w:t>
            </w:r>
          </w:p>
          <w:p w:rsidR="005D3598" w:rsidRPr="00AD5659" w:rsidRDefault="005D3598">
            <w:pPr>
              <w:rPr>
                <w:sz w:val="16"/>
                <w:szCs w:val="16"/>
                <w:lang w:val="en-US"/>
              </w:rPr>
            </w:pPr>
            <w:r w:rsidRPr="00AD5659">
              <w:rPr>
                <w:sz w:val="16"/>
                <w:szCs w:val="16"/>
              </w:rPr>
              <w:t xml:space="preserve">Контактное лицо </w:t>
            </w:r>
          </w:p>
          <w:p w:rsidR="005D3598" w:rsidRPr="00AD5659" w:rsidRDefault="005D3598">
            <w:pPr>
              <w:rPr>
                <w:lang w:val="en-US"/>
              </w:rPr>
            </w:pPr>
            <w:r w:rsidRPr="00AD5659">
              <w:t xml:space="preserve">Телефон </w:t>
            </w:r>
            <w:r w:rsidRPr="00AD5659">
              <w:rPr>
                <w:lang w:val="en-US"/>
              </w:rPr>
              <w:t>79183909984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25573B" w:rsidRDefault="005D3598">
            <w:r w:rsidRPr="00AD565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r w:rsidRPr="00AD5659">
              <w:t>-</w:t>
            </w:r>
          </w:p>
        </w:tc>
      </w:tr>
      <w:tr w:rsidR="005D3598" w:rsidRPr="00AD565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EA-74200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25573B" w:rsidRDefault="005D3598">
            <w:r w:rsidRPr="0025573B">
              <w:t>Корниенко Наталья Николаевна</w:t>
            </w:r>
          </w:p>
          <w:p w:rsidR="005D3598" w:rsidRPr="0025573B" w:rsidRDefault="005D3598">
            <w:r w:rsidRPr="00AD5659">
              <w:t xml:space="preserve">ИНН </w:t>
            </w:r>
            <w:r w:rsidRPr="0025573B">
              <w:t>745000778210</w:t>
            </w:r>
          </w:p>
          <w:p w:rsidR="005D3598" w:rsidRPr="0025573B" w:rsidRDefault="005D3598">
            <w:r w:rsidRPr="00AD5659">
              <w:t xml:space="preserve">ОГРН </w:t>
            </w:r>
            <w:r w:rsidRPr="0025573B">
              <w:t>306745006200014</w:t>
            </w:r>
          </w:p>
          <w:p w:rsidR="005D3598" w:rsidRPr="0025573B" w:rsidRDefault="005D3598">
            <w:r w:rsidRPr="00AD5659">
              <w:t xml:space="preserve">КПП </w:t>
            </w:r>
          </w:p>
          <w:p w:rsidR="005D3598" w:rsidRPr="0025573B" w:rsidRDefault="005D3598">
            <w:r w:rsidRPr="00AD5659">
              <w:t>Место нахождения(жительства)</w:t>
            </w:r>
          </w:p>
          <w:p w:rsidR="005D3598" w:rsidRPr="0025573B" w:rsidRDefault="005D3598">
            <w:r w:rsidRPr="00AD5659">
              <w:t>-Челябинская, -Челябинск</w:t>
            </w:r>
          </w:p>
          <w:p w:rsidR="005D3598" w:rsidRPr="0025573B" w:rsidRDefault="005D3598">
            <w:r w:rsidRPr="00AD5659">
              <w:t>Почтовый адрес</w:t>
            </w:r>
          </w:p>
          <w:p w:rsidR="005D3598" w:rsidRPr="0025573B" w:rsidRDefault="005D3598">
            <w:r w:rsidRPr="00AD5659">
              <w:t>- Челябинская74, - Челябинск, ул.Кузнецова, 5-102</w:t>
            </w:r>
          </w:p>
          <w:p w:rsidR="005D3598" w:rsidRPr="00AD5659" w:rsidRDefault="005D3598">
            <w:pPr>
              <w:rPr>
                <w:sz w:val="16"/>
                <w:szCs w:val="16"/>
                <w:lang w:val="en-US"/>
              </w:rPr>
            </w:pPr>
            <w:r w:rsidRPr="00AD5659">
              <w:rPr>
                <w:sz w:val="16"/>
                <w:szCs w:val="16"/>
              </w:rPr>
              <w:t xml:space="preserve">Контактное лицо </w:t>
            </w:r>
          </w:p>
          <w:p w:rsidR="005D3598" w:rsidRPr="00AD5659" w:rsidRDefault="005D3598">
            <w:pPr>
              <w:rPr>
                <w:lang w:val="en-US"/>
              </w:rPr>
            </w:pPr>
            <w:r w:rsidRPr="00AD5659">
              <w:t xml:space="preserve">Телефон </w:t>
            </w:r>
            <w:r w:rsidRPr="00AD5659">
              <w:rPr>
                <w:lang w:val="en-US"/>
              </w:rPr>
              <w:t>79823052074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25573B" w:rsidRDefault="005D3598">
            <w:r w:rsidRPr="00AD565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r w:rsidRPr="00AD5659">
              <w:t>-</w:t>
            </w:r>
          </w:p>
        </w:tc>
      </w:tr>
      <w:tr w:rsidR="005D3598" w:rsidRPr="00AD565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EA-74143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25573B" w:rsidRDefault="005D3598">
            <w:r w:rsidRPr="0025573B">
              <w:t>ОБЩЕСТВО С ОГРАНИЧЕННОЙ ОТВЕТСТВЕННОСТЬЮ "ПОЛИГРАФИЧЕСКИЕ РЕШЕНИЯ"</w:t>
            </w:r>
          </w:p>
          <w:p w:rsidR="005D3598" w:rsidRPr="0025573B" w:rsidRDefault="005D3598">
            <w:r w:rsidRPr="00AD5659">
              <w:t xml:space="preserve">ИНН </w:t>
            </w:r>
            <w:r w:rsidRPr="0025573B">
              <w:t>3662106090</w:t>
            </w:r>
          </w:p>
          <w:p w:rsidR="005D3598" w:rsidRPr="0025573B" w:rsidRDefault="005D3598">
            <w:r w:rsidRPr="00AD5659">
              <w:t xml:space="preserve">ОГРН </w:t>
            </w:r>
            <w:r w:rsidRPr="0025573B">
              <w:t>1063667003553</w:t>
            </w:r>
          </w:p>
          <w:p w:rsidR="005D3598" w:rsidRPr="0025573B" w:rsidRDefault="005D3598">
            <w:r w:rsidRPr="00AD5659">
              <w:t xml:space="preserve">КПП </w:t>
            </w:r>
            <w:r w:rsidRPr="0025573B">
              <w:t>366201001</w:t>
            </w:r>
          </w:p>
          <w:p w:rsidR="005D3598" w:rsidRPr="0025573B" w:rsidRDefault="005D3598">
            <w:r w:rsidRPr="00AD5659">
              <w:t>Место нахождения(жительства)</w:t>
            </w:r>
          </w:p>
          <w:p w:rsidR="005D3598" w:rsidRPr="0025573B" w:rsidRDefault="005D3598">
            <w:r w:rsidRPr="00AD5659">
              <w:t>Россия, 394019, ОБЛВОРОНЕЖСКАЯ, ГВОРОНЕЖ, ОФИС 7</w:t>
            </w:r>
          </w:p>
          <w:p w:rsidR="005D3598" w:rsidRPr="0025573B" w:rsidRDefault="005D3598">
            <w:r w:rsidRPr="00AD5659">
              <w:t>Почтовый адрес</w:t>
            </w:r>
          </w:p>
          <w:p w:rsidR="005D3598" w:rsidRPr="0025573B" w:rsidRDefault="005D3598">
            <w:r w:rsidRPr="00AD5659">
              <w:t>394019 г.Воронеж., ул.Краснодонская 16 И</w:t>
            </w:r>
          </w:p>
          <w:p w:rsidR="005D3598" w:rsidRPr="0025573B" w:rsidRDefault="005D3598">
            <w:pPr>
              <w:rPr>
                <w:sz w:val="16"/>
                <w:szCs w:val="16"/>
              </w:rPr>
            </w:pPr>
            <w:r w:rsidRPr="00AD5659">
              <w:rPr>
                <w:sz w:val="16"/>
                <w:szCs w:val="16"/>
              </w:rPr>
              <w:t xml:space="preserve">Контактное лицо </w:t>
            </w:r>
          </w:p>
          <w:p w:rsidR="005D3598" w:rsidRPr="00AD5659" w:rsidRDefault="005D3598">
            <w:pPr>
              <w:rPr>
                <w:lang w:val="en-US"/>
              </w:rPr>
            </w:pPr>
            <w:r w:rsidRPr="00AD5659">
              <w:t xml:space="preserve">Телефон </w:t>
            </w:r>
            <w:r w:rsidRPr="00AD5659">
              <w:rPr>
                <w:lang w:val="en-US"/>
              </w:rPr>
              <w:t>74732619033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25573B" w:rsidRDefault="005D3598">
            <w:r w:rsidRPr="00AD565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r w:rsidRPr="00AD5659">
              <w:t>-</w:t>
            </w:r>
          </w:p>
        </w:tc>
      </w:tr>
      <w:tr w:rsidR="005D3598" w:rsidRPr="00AD565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EA-74231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25573B" w:rsidRDefault="005D3598">
            <w:r w:rsidRPr="0025573B">
              <w:t>ДЕМЧЕНКО ГАЛИНА НИКОЛАЕВНА</w:t>
            </w:r>
          </w:p>
          <w:p w:rsidR="005D3598" w:rsidRPr="0025573B" w:rsidRDefault="005D3598">
            <w:r w:rsidRPr="00AD5659">
              <w:t xml:space="preserve">ИНН </w:t>
            </w:r>
            <w:r w:rsidRPr="0025573B">
              <w:t>615504039270</w:t>
            </w:r>
          </w:p>
          <w:p w:rsidR="005D3598" w:rsidRPr="0025573B" w:rsidRDefault="005D3598">
            <w:r w:rsidRPr="00AD5659">
              <w:t xml:space="preserve">ОГРН </w:t>
            </w:r>
            <w:r w:rsidRPr="0025573B">
              <w:t>309618213800048</w:t>
            </w:r>
          </w:p>
          <w:p w:rsidR="005D3598" w:rsidRPr="0025573B" w:rsidRDefault="005D3598">
            <w:r w:rsidRPr="00AD5659">
              <w:t xml:space="preserve">КПП </w:t>
            </w:r>
          </w:p>
          <w:p w:rsidR="005D3598" w:rsidRPr="0025573B" w:rsidRDefault="005D3598">
            <w:r w:rsidRPr="00AD5659">
              <w:t>Место нахождения(жительства)</w:t>
            </w:r>
          </w:p>
          <w:p w:rsidR="005D3598" w:rsidRPr="0025573B" w:rsidRDefault="005D3598">
            <w:r w:rsidRPr="00AD5659">
              <w:t>Россия, ОБЛРОСТОВСКАЯ, ГШАХТЫ</w:t>
            </w:r>
          </w:p>
          <w:p w:rsidR="005D3598" w:rsidRPr="0025573B" w:rsidRDefault="005D3598">
            <w:r w:rsidRPr="00AD5659">
              <w:t>Почтовый адрес</w:t>
            </w:r>
          </w:p>
          <w:p w:rsidR="005D3598" w:rsidRPr="0025573B" w:rsidRDefault="005D3598">
            <w:r w:rsidRPr="00AD5659">
              <w:t>ОБЛ РОСТОВСКАЯ, Г ШАХТЫ, УЛ. ЛЬВОВСКАЯ Д.44</w:t>
            </w:r>
          </w:p>
          <w:p w:rsidR="005D3598" w:rsidRPr="0025573B" w:rsidRDefault="005D3598">
            <w:pPr>
              <w:rPr>
                <w:sz w:val="16"/>
                <w:szCs w:val="16"/>
              </w:rPr>
            </w:pPr>
            <w:r w:rsidRPr="00AD5659">
              <w:rPr>
                <w:sz w:val="16"/>
                <w:szCs w:val="16"/>
              </w:rPr>
              <w:t xml:space="preserve">Контактное лицо </w:t>
            </w:r>
          </w:p>
          <w:p w:rsidR="005D3598" w:rsidRPr="0025573B" w:rsidRDefault="005D3598">
            <w:r w:rsidRPr="00AD5659">
              <w:t xml:space="preserve">Телефон </w:t>
            </w:r>
            <w:r w:rsidRPr="0025573B">
              <w:t>79287515858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25573B" w:rsidRDefault="005D3598">
            <w:r w:rsidRPr="00AD565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r w:rsidRPr="00AD5659">
              <w:t>-</w:t>
            </w:r>
          </w:p>
        </w:tc>
      </w:tr>
      <w:tr w:rsidR="005D3598" w:rsidRPr="00AD565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EA-74101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25573B" w:rsidRDefault="005D3598">
            <w:r w:rsidRPr="0025573B">
              <w:t>ОБЩЕСТВО С ОГРАНИЧЕННОЙ ОТВЕТСТВЕННОСТЬЮ "МИНЕРАЛОВОДСКАЯ ТИПОГРАФИЯ"</w:t>
            </w:r>
          </w:p>
          <w:p w:rsidR="005D3598" w:rsidRPr="0025573B" w:rsidRDefault="005D3598">
            <w:r w:rsidRPr="00AD5659">
              <w:t xml:space="preserve">ИНН </w:t>
            </w:r>
            <w:r w:rsidRPr="0025573B">
              <w:t>2630047604</w:t>
            </w:r>
          </w:p>
          <w:p w:rsidR="005D3598" w:rsidRPr="0025573B" w:rsidRDefault="005D3598">
            <w:r w:rsidRPr="00AD5659">
              <w:t xml:space="preserve">ОГРН </w:t>
            </w:r>
            <w:r w:rsidRPr="0025573B">
              <w:t>1162651069712</w:t>
            </w:r>
          </w:p>
          <w:p w:rsidR="005D3598" w:rsidRPr="0025573B" w:rsidRDefault="005D3598">
            <w:r w:rsidRPr="00AD5659">
              <w:t xml:space="preserve">КПП </w:t>
            </w:r>
            <w:r w:rsidRPr="0025573B">
              <w:t>263001001</w:t>
            </w:r>
          </w:p>
          <w:p w:rsidR="005D3598" w:rsidRPr="0025573B" w:rsidRDefault="005D3598">
            <w:r w:rsidRPr="00AD5659">
              <w:t>Место нахождения(жительства)</w:t>
            </w:r>
          </w:p>
          <w:p w:rsidR="005D3598" w:rsidRPr="0025573B" w:rsidRDefault="005D3598">
            <w:r w:rsidRPr="00AD5659">
              <w:t>357201, КРАЙСТАВРОПОЛЬСКИЙ, Р-НМИНЕРАЛОВОДСКИЙ, ГМИНЕРАЛЬНЫЕ ВОДЫ</w:t>
            </w:r>
          </w:p>
          <w:p w:rsidR="005D3598" w:rsidRPr="0025573B" w:rsidRDefault="005D3598">
            <w:r w:rsidRPr="00AD5659">
              <w:t>Почтовый адрес</w:t>
            </w:r>
          </w:p>
          <w:p w:rsidR="005D3598" w:rsidRPr="00AD5659" w:rsidRDefault="005D3598">
            <w:pPr>
              <w:rPr>
                <w:lang w:val="en-US"/>
              </w:rPr>
            </w:pPr>
            <w:r w:rsidRPr="00AD5659">
              <w:t>357201, Ставропольский край, г. Минеральные Воды, ул. Фрунзе, 33</w:t>
            </w:r>
          </w:p>
          <w:p w:rsidR="005D3598" w:rsidRPr="00AD5659" w:rsidRDefault="005D3598">
            <w:pPr>
              <w:rPr>
                <w:sz w:val="16"/>
                <w:szCs w:val="16"/>
                <w:lang w:val="en-US"/>
              </w:rPr>
            </w:pPr>
            <w:r w:rsidRPr="00AD5659">
              <w:rPr>
                <w:sz w:val="16"/>
                <w:szCs w:val="16"/>
              </w:rPr>
              <w:t xml:space="preserve">Контактное лицо </w:t>
            </w:r>
          </w:p>
          <w:p w:rsidR="005D3598" w:rsidRPr="00AD5659" w:rsidRDefault="005D3598">
            <w:pPr>
              <w:rPr>
                <w:lang w:val="en-US"/>
              </w:rPr>
            </w:pPr>
            <w:r w:rsidRPr="00AD5659">
              <w:t xml:space="preserve">Телефон </w:t>
            </w:r>
            <w:r w:rsidRPr="00AD5659">
              <w:rPr>
                <w:lang w:val="en-US"/>
              </w:rPr>
              <w:t>79054101077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25573B" w:rsidRDefault="005D3598">
            <w:r w:rsidRPr="00AD565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r w:rsidRPr="00AD5659">
              <w:t>-</w:t>
            </w:r>
          </w:p>
        </w:tc>
      </w:tr>
      <w:tr w:rsidR="005D3598" w:rsidRPr="00AD565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EA-73899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25573B" w:rsidRDefault="005D3598">
            <w:r w:rsidRPr="0025573B">
              <w:t>ГУРОВ ИГОРЬ ОЛЕГОВИЧ</w:t>
            </w:r>
          </w:p>
          <w:p w:rsidR="005D3598" w:rsidRPr="0025573B" w:rsidRDefault="005D3598">
            <w:r w:rsidRPr="00AD5659">
              <w:t xml:space="preserve">ИНН </w:t>
            </w:r>
            <w:r w:rsidRPr="0025573B">
              <w:t>366412387410</w:t>
            </w:r>
          </w:p>
          <w:p w:rsidR="005D3598" w:rsidRPr="0025573B" w:rsidRDefault="005D3598">
            <w:r w:rsidRPr="00AD5659">
              <w:t xml:space="preserve">ОГРН </w:t>
            </w:r>
            <w:r w:rsidRPr="0025573B">
              <w:t>320366800077632</w:t>
            </w:r>
          </w:p>
          <w:p w:rsidR="005D3598" w:rsidRPr="0025573B" w:rsidRDefault="005D3598">
            <w:r w:rsidRPr="00AD5659">
              <w:t xml:space="preserve">КПП </w:t>
            </w:r>
          </w:p>
          <w:p w:rsidR="005D3598" w:rsidRPr="0025573B" w:rsidRDefault="005D3598">
            <w:r w:rsidRPr="00AD5659">
              <w:t>Место нахождения(жительства)</w:t>
            </w:r>
          </w:p>
          <w:p w:rsidR="005D3598" w:rsidRPr="0025573B" w:rsidRDefault="005D3598">
            <w:r w:rsidRPr="00AD5659">
              <w:t>ОБЛВОРОНЕЖСКАЯ, ГВОРОНЕЖ</w:t>
            </w:r>
          </w:p>
          <w:p w:rsidR="005D3598" w:rsidRPr="0025573B" w:rsidRDefault="005D3598">
            <w:r w:rsidRPr="00AD5659">
              <w:t>Почтовый адрес</w:t>
            </w:r>
          </w:p>
          <w:p w:rsidR="005D3598" w:rsidRPr="0025573B" w:rsidRDefault="005D3598">
            <w:r w:rsidRPr="00AD5659">
              <w:t>ОБЛ ВОРОНЕЖСКАЯ, Г ВОРОНЕЖ,</w:t>
            </w:r>
          </w:p>
          <w:p w:rsidR="005D3598" w:rsidRPr="00AD5659" w:rsidRDefault="005D3598">
            <w:pPr>
              <w:rPr>
                <w:sz w:val="16"/>
                <w:szCs w:val="16"/>
                <w:lang w:val="en-US"/>
              </w:rPr>
            </w:pPr>
            <w:r w:rsidRPr="00AD5659">
              <w:rPr>
                <w:sz w:val="16"/>
                <w:szCs w:val="16"/>
              </w:rPr>
              <w:t xml:space="preserve">Контактное лицо </w:t>
            </w:r>
          </w:p>
          <w:p w:rsidR="005D3598" w:rsidRPr="00AD5659" w:rsidRDefault="005D3598">
            <w:pPr>
              <w:rPr>
                <w:lang w:val="en-US"/>
              </w:rPr>
            </w:pPr>
            <w:r w:rsidRPr="00AD5659">
              <w:t xml:space="preserve">Телефон </w:t>
            </w:r>
            <w:r w:rsidRPr="00AD5659">
              <w:rPr>
                <w:lang w:val="en-US"/>
              </w:rPr>
              <w:t>79066806600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25573B" w:rsidRDefault="005D3598">
            <w:r w:rsidRPr="00AD565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r w:rsidRPr="00AD5659">
              <w:t>-</w:t>
            </w:r>
          </w:p>
        </w:tc>
      </w:tr>
      <w:tr w:rsidR="005D3598" w:rsidRPr="00AD565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AD5659" w:rsidRDefault="005D3598">
            <w:pPr>
              <w:pStyle w:val="a3"/>
            </w:pPr>
            <w:bookmarkStart w:id="0" w:name="__DdeLink__416_2961716382"/>
            <w:bookmarkEnd w:id="0"/>
            <w:r w:rsidRPr="00AD5659">
              <w:rPr>
                <w:lang w:val="en-US"/>
              </w:rPr>
              <w:t>EA-74141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25573B" w:rsidRDefault="005D3598">
            <w:r w:rsidRPr="0025573B">
              <w:t>ОБЩЕСТВО С ОГРАНИЧЕННОЙ ОТВЕТСТВЕННОСТЬЮ "МЕДИАН"</w:t>
            </w:r>
          </w:p>
          <w:p w:rsidR="005D3598" w:rsidRPr="0025573B" w:rsidRDefault="005D3598">
            <w:r w:rsidRPr="00AD5659">
              <w:t xml:space="preserve">ИНН </w:t>
            </w:r>
            <w:r w:rsidRPr="0025573B">
              <w:t>6164039230</w:t>
            </w:r>
          </w:p>
          <w:p w:rsidR="005D3598" w:rsidRPr="0025573B" w:rsidRDefault="005D3598">
            <w:r w:rsidRPr="00AD5659">
              <w:t xml:space="preserve">ОГРН </w:t>
            </w:r>
            <w:r w:rsidRPr="0025573B">
              <w:t>1156196048238</w:t>
            </w:r>
          </w:p>
          <w:p w:rsidR="005D3598" w:rsidRPr="0025573B" w:rsidRDefault="005D3598">
            <w:r w:rsidRPr="00AD5659">
              <w:t xml:space="preserve">КПП </w:t>
            </w:r>
            <w:r w:rsidRPr="0025573B">
              <w:t>616501001</w:t>
            </w:r>
          </w:p>
          <w:p w:rsidR="005D3598" w:rsidRPr="0025573B" w:rsidRDefault="005D3598">
            <w:r w:rsidRPr="00AD5659">
              <w:t>Место нахождения(жительства)</w:t>
            </w:r>
          </w:p>
          <w:p w:rsidR="005D3598" w:rsidRPr="0025573B" w:rsidRDefault="005D3598">
            <w:bookmarkStart w:id="1" w:name="__DdeLink__366_2212008683"/>
            <w:r w:rsidRPr="00AD5659">
              <w:t>344064, ОБЛРОСТОВСКАЯ, ГРОСТОВ-НА-ДОНУ, ОФ 207</w:t>
            </w:r>
            <w:bookmarkEnd w:id="1"/>
          </w:p>
          <w:p w:rsidR="005D3598" w:rsidRPr="0025573B" w:rsidRDefault="005D3598">
            <w:r w:rsidRPr="00AD5659">
              <w:t>Почтовый адрес</w:t>
            </w:r>
          </w:p>
          <w:p w:rsidR="005D3598" w:rsidRPr="0025573B" w:rsidRDefault="005D3598">
            <w:r w:rsidRPr="00AD5659">
              <w:t>344064, Ростовская обл, Ростов-на-Дону г, ул.Вавилова 53 оф. 207</w:t>
            </w:r>
          </w:p>
          <w:p w:rsidR="005D3598" w:rsidRPr="00AD5659" w:rsidRDefault="005D3598">
            <w:pPr>
              <w:rPr>
                <w:sz w:val="16"/>
                <w:szCs w:val="16"/>
                <w:lang w:val="en-US"/>
              </w:rPr>
            </w:pPr>
            <w:r w:rsidRPr="00AD5659">
              <w:rPr>
                <w:sz w:val="16"/>
                <w:szCs w:val="16"/>
              </w:rPr>
              <w:t xml:space="preserve">Контактное лицо </w:t>
            </w:r>
          </w:p>
          <w:p w:rsidR="005D3598" w:rsidRPr="00AD5659" w:rsidRDefault="005D3598">
            <w:pPr>
              <w:rPr>
                <w:lang w:val="en-US"/>
              </w:rPr>
            </w:pPr>
            <w:r w:rsidRPr="00AD5659">
              <w:t xml:space="preserve">Телефон </w:t>
            </w:r>
            <w:r w:rsidRPr="00AD5659">
              <w:rPr>
                <w:lang w:val="en-US"/>
              </w:rPr>
              <w:t>79094279855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D3598" w:rsidRPr="0025573B" w:rsidRDefault="005D3598">
            <w:r w:rsidRPr="00AD565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r w:rsidRPr="00AD5659">
              <w:t>-</w:t>
            </w:r>
          </w:p>
        </w:tc>
      </w:tr>
    </w:tbl>
    <w:p w:rsidR="005D3598" w:rsidRDefault="005D3598"/>
    <w:p w:rsidR="005D3598" w:rsidRDefault="005D3598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-72684 / ОБЩЕСТВО С ОГРАНИЧЕННОЙ ОТВЕТСТВЕННОСТЬЮ "ВЕНКО-ПРИНТ"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-72684 / ОБЩЕСТВО С ОГРАНИЧЕННОЙ ОТВЕТСТВЕННОСТЬЮ "ВЕНКО-ПРИНТ"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-72684 / ОБЩЕСТВО С ОГРАНИЧЕННОЙ ОТВЕТСТВЕННОСТЬЮ "ВЕНКО-ПРИНТ"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-72684 / ОБЩЕСТВО С ОГРАНИЧЕННОЙ ОТВЕТСТВЕННОСТЬЮ "ВЕНКО-ПРИНТ"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-72684 / ОБЩЕСТВО С ОГРАНИЧЕННОЙ ОТВЕТСТВЕННОСТЬЮ "ВЕНКО-ПРИНТ"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EA-74155 / Будник Михаил Кириллович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EA-74155 / Будник Михаил Кириллович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EA-74155 / Будник Михаил Кириллович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EA-74155 / Будник Михаил Кириллович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EA-74155 / Будник Михаил Кириллович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EA-74200 / Корниенко Наталья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EA-74200 / Корниенко Наталья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EA-74200 / Корниенко Наталья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EA-74200 / Корниенко Наталья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EA-74200 / Корниенко Наталья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-74143 / ОБЩЕСТВО С ОГРАНИЧЕННОЙ ОТВЕТСТВЕННОСТЬЮ "ПОЛИГРАФИЧЕСКИЕ РЕШЕНИЯ"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-74143 / ОБЩЕСТВО С ОГРАНИЧЕННОЙ ОТВЕТСТВЕННОСТЬЮ "ПОЛИГРАФИЧЕСКИЕ РЕШЕНИЯ"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-74143 / ОБЩЕСТВО С ОГРАНИЧЕННОЙ ОТВЕТСТВЕННОСТЬЮ "ПОЛИГРАФИЧЕСКИЕ РЕШЕНИЯ"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-74143 / ОБЩЕСТВО С ОГРАНИЧЕННОЙ ОТВЕТСТВЕННОСТЬЮ "ПОЛИГРАФИЧЕСКИЕ РЕШЕНИЯ"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-74143 / ОБЩЕСТВО С ОГРАНИЧЕННОЙ ОТВЕТСТВЕННОСТЬЮ "ПОЛИГРАФИЧЕСКИЕ РЕШЕНИЯ"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EA-74231 / ДЕМЧЕНКО ГАЛИНА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EA-74231 / ДЕМЧЕНКО ГАЛИНА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EA-74231 / ДЕМЧЕНКО ГАЛИНА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EA-74231 / ДЕМЧЕНКО ГАЛИНА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EA-74231 / ДЕМЧЕНКО ГАЛИНА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-74101 / ОБЩЕСТВО С ОГРАНИЧЕННОЙ ОТВЕТСТВЕННОСТЬЮ "МИНЕРАЛОВОДСКАЯ ТИПОГРАФИЯ"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-74101 / ОБЩЕСТВО С ОГРАНИЧЕННОЙ ОТВЕТСТВЕННОСТЬЮ "МИНЕРАЛОВОДСКАЯ ТИПОГРАФИЯ"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-74101 / ОБЩЕСТВО С ОГРАНИЧЕННОЙ ОТВЕТСТВЕННОСТЬЮ "МИНЕРАЛОВОДСКАЯ ТИПОГРАФИЯ"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-74101 / ОБЩЕСТВО С ОГРАНИЧЕННОЙ ОТВЕТСТВЕННОСТЬЮ "МИНЕРАЛОВОДСКАЯ ТИПОГРАФИЯ"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-74101 / ОБЩЕСТВО С ОГРАНИЧЕННОЙ ОТВЕТСТВЕННОСТЬЮ "МИНЕРАЛОВОДСКАЯ ТИПОГРАФИЯ"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EA-73899 / ГУРОВ ИГОРЬ ОЛЕГОВИЧ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EA-73899 / ГУРОВ ИГОРЬ ОЛЕГОВИЧ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EA-73899 / ГУРОВ ИГОРЬ ОЛЕГОВИЧ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EA-73899 / ГУРОВ ИГОРЬ ОЛЕГОВИЧ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EA-73899 / ГУРОВ ИГОРЬ ОЛЕГОВИЧ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-74141 / ОБЩЕСТВО С ОГРАНИЧЕННОЙ ОТВЕТСТВЕННОСТЬЮ "МЕДИАН"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-74141 / ОБЩЕСТВО С ОГРАНИЧЕННОЙ ОТВЕТСТВЕННОСТЬЮ "МЕДИАН"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-74141 / ОБЩЕСТВО С ОГРАНИЧЕННОЙ ОТВЕТСТВЕННОСТЬЮ "МЕДИАН"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-74141 / ОБЩЕСТВО С ОГРАНИЧЕННОЙ ОТВЕТСТВЕННОСТЬЮ "МЕДИАН"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D3598" w:rsidRPr="00AD5659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EA</w:t>
            </w:r>
            <w:r w:rsidRPr="0025573B">
              <w:t>-74141 / ОБЩЕСТВО С ОГРАНИЧЕННОЙ ОТВЕТСТВЕННОСТЬЮ "МЕДИАН"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D3598" w:rsidRPr="00AD5659" w:rsidRDefault="005D3598">
            <w:pPr>
              <w:pStyle w:val="a3"/>
            </w:pPr>
            <w:r w:rsidRPr="0025573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5D3598" w:rsidRDefault="005D3598"/>
    <w:p w:rsidR="005D3598" w:rsidRDefault="005D3598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25573B">
        <w:t>Поставка бланков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"ВЕНКО-ПРИНТ", предложение о цене контракта 100 000,00 руб.</w:t>
      </w:r>
    </w:p>
    <w:p w:rsidR="005D3598" w:rsidRDefault="005D359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9C4AEE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D3598" w:rsidRDefault="005D3598">
      <w:pPr>
        <w:jc w:val="both"/>
        <w:rPr>
          <w:b/>
          <w:bCs/>
        </w:rPr>
      </w:pPr>
    </w:p>
    <w:p w:rsidR="005D3598" w:rsidRDefault="005D3598">
      <w:pPr>
        <w:jc w:val="both"/>
        <w:rPr>
          <w:b/>
          <w:bCs/>
        </w:rPr>
      </w:pPr>
    </w:p>
    <w:p w:rsidR="005D3598" w:rsidRDefault="005D3598">
      <w:pPr>
        <w:jc w:val="both"/>
      </w:pP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D3598" w:rsidRPr="00AD5659">
        <w:tc>
          <w:tcPr>
            <w:tcW w:w="5847" w:type="dxa"/>
            <w:vAlign w:val="bottom"/>
          </w:tcPr>
          <w:p w:rsidR="005D3598" w:rsidRPr="00AD5659" w:rsidRDefault="005D3598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Просоленко Юрий Александрович</w:t>
            </w:r>
          </w:p>
        </w:tc>
      </w:tr>
      <w:tr w:rsidR="005D3598" w:rsidRPr="00AD5659">
        <w:tc>
          <w:tcPr>
            <w:tcW w:w="5847" w:type="dxa"/>
            <w:vAlign w:val="bottom"/>
          </w:tcPr>
          <w:p w:rsidR="005D3598" w:rsidRPr="00AD5659" w:rsidRDefault="005D359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Дехтерев Юрий Сергеевич</w:t>
            </w:r>
          </w:p>
        </w:tc>
      </w:tr>
      <w:tr w:rsidR="005D3598" w:rsidRPr="00AD5659">
        <w:tc>
          <w:tcPr>
            <w:tcW w:w="5847" w:type="dxa"/>
            <w:vAlign w:val="bottom"/>
          </w:tcPr>
          <w:p w:rsidR="005D3598" w:rsidRPr="00AD5659" w:rsidRDefault="005D359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Коротникова Светлана Борисовна</w:t>
            </w:r>
          </w:p>
        </w:tc>
      </w:tr>
      <w:tr w:rsidR="005D3598" w:rsidRPr="00AD5659">
        <w:tc>
          <w:tcPr>
            <w:tcW w:w="5847" w:type="dxa"/>
            <w:vAlign w:val="bottom"/>
          </w:tcPr>
          <w:p w:rsidR="005D3598" w:rsidRPr="00AD5659" w:rsidRDefault="005D359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Мальченко Елена Александровна</w:t>
            </w:r>
          </w:p>
        </w:tc>
      </w:tr>
      <w:tr w:rsidR="005D3598" w:rsidRPr="00AD5659">
        <w:tc>
          <w:tcPr>
            <w:tcW w:w="5847" w:type="dxa"/>
            <w:vAlign w:val="bottom"/>
          </w:tcPr>
          <w:p w:rsidR="005D3598" w:rsidRPr="00AD5659" w:rsidRDefault="005D3598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D3598" w:rsidRPr="00AD5659" w:rsidRDefault="005D3598">
            <w:pPr>
              <w:pStyle w:val="a3"/>
            </w:pPr>
            <w:r w:rsidRPr="00AD5659">
              <w:rPr>
                <w:lang w:val="en-US"/>
              </w:rPr>
              <w:t>Владыкина Лидия Валерьевна</w:t>
            </w:r>
          </w:p>
        </w:tc>
      </w:tr>
    </w:tbl>
    <w:p w:rsidR="005D3598" w:rsidRDefault="005D3598"/>
    <w:sectPr w:rsidR="005D3598" w:rsidSect="0017020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20B"/>
    <w:rsid w:val="0011479D"/>
    <w:rsid w:val="0017020B"/>
    <w:rsid w:val="0025573B"/>
    <w:rsid w:val="005D3598"/>
    <w:rsid w:val="009C4AEE"/>
    <w:rsid w:val="00AD5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020B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7020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7020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5276E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7020B"/>
  </w:style>
  <w:style w:type="paragraph" w:styleId="Caption">
    <w:name w:val="caption"/>
    <w:basedOn w:val="Normal"/>
    <w:uiPriority w:val="99"/>
    <w:qFormat/>
    <w:rsid w:val="0017020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7020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7020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5276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7020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7020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7020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7020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7020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7020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7020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7020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7020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7020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276E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27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76E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17020B"/>
  </w:style>
  <w:style w:type="paragraph" w:customStyle="1" w:styleId="a4">
    <w:name w:val="Заголовок таблицы"/>
    <w:basedOn w:val="a3"/>
    <w:uiPriority w:val="99"/>
    <w:rsid w:val="0017020B"/>
  </w:style>
  <w:style w:type="paragraph" w:customStyle="1" w:styleId="DocumentMap">
    <w:name w:val="DocumentMap"/>
    <w:uiPriority w:val="99"/>
    <w:rsid w:val="0017020B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17020B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17020B"/>
  </w:style>
  <w:style w:type="character" w:styleId="Hyperlink">
    <w:name w:val="Hyperlink"/>
    <w:basedOn w:val="DefaultParagraphFont"/>
    <w:uiPriority w:val="99"/>
    <w:rsid w:val="002557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10</Pages>
  <Words>2572</Words>
  <Characters>14661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2021-02-20T06:34:00Z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