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496" w:rsidRDefault="00657496">
      <w:pPr>
        <w:ind w:firstLine="680"/>
        <w:jc w:val="center"/>
      </w:pPr>
      <w:r>
        <w:rPr>
          <w:b/>
          <w:bCs/>
        </w:rPr>
        <w:t xml:space="preserve">ПРОТОКОЛ </w:t>
      </w:r>
      <w:r w:rsidRPr="00A75160">
        <w:rPr>
          <w:b/>
          <w:bCs/>
        </w:rPr>
        <w:t>0318300120821000012</w:t>
      </w:r>
    </w:p>
    <w:p w:rsidR="00657496" w:rsidRDefault="0065749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57496" w:rsidRPr="00A75160" w:rsidRDefault="0065749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57496" w:rsidRPr="00282D74">
        <w:tc>
          <w:tcPr>
            <w:tcW w:w="4961" w:type="dxa"/>
          </w:tcPr>
          <w:p w:rsidR="00657496" w:rsidRPr="00282D74" w:rsidRDefault="00657496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57496" w:rsidRPr="00282D74" w:rsidRDefault="00657496">
            <w:pPr>
              <w:ind w:firstLine="567"/>
              <w:jc w:val="right"/>
            </w:pPr>
            <w:r>
              <w:rPr>
                <w:lang w:val="en-US"/>
              </w:rPr>
              <w:t>20.02.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57496" w:rsidRDefault="00657496">
      <w:pPr>
        <w:overflowPunct w:val="0"/>
      </w:pPr>
    </w:p>
    <w:p w:rsidR="00657496" w:rsidRDefault="0065749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A75160">
        <w:t xml:space="preserve">: Оказание услуг по заправке картриджей </w:t>
      </w:r>
    </w:p>
    <w:p w:rsidR="00657496" w:rsidRDefault="0065749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213234901331923490100100320019511244</w:t>
      </w:r>
    </w:p>
    <w:p w:rsidR="00657496" w:rsidRDefault="0065749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272 800,00 руб.</w:t>
      </w:r>
    </w:p>
    <w:p w:rsidR="00657496" w:rsidRDefault="0065749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75160">
        <w:rPr>
          <w:b/>
          <w:bCs/>
        </w:rPr>
        <w:t xml:space="preserve">: </w:t>
      </w:r>
      <w:r w:rsidRPr="00A7516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7516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57496" w:rsidRPr="00282D74">
        <w:trPr>
          <w:jc w:val="right"/>
        </w:trPr>
        <w:tc>
          <w:tcPr>
            <w:tcW w:w="9915" w:type="dxa"/>
          </w:tcPr>
          <w:p w:rsidR="00657496" w:rsidRPr="00282D74" w:rsidRDefault="0065749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75160">
              <w:rPr>
                <w:b/>
                <w:bCs/>
              </w:rPr>
              <w:t xml:space="preserve">Источник финансирования: </w:t>
            </w:r>
            <w:r w:rsidRPr="00A75160">
              <w:t>Внебюджетные фонды (ОМС), внебюджетные средства (платные услуги), краевой бюджет 2021 г.</w:t>
            </w:r>
          </w:p>
          <w:p w:rsidR="00657496" w:rsidRPr="00282D74" w:rsidRDefault="0065749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7516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75160">
              <w:t>353560, Россия, Краснодарский край, г. Славянск-на-Кубани, ул. Батарейная 377  транспортом поставщика. С момента заключения по 15.12.2021 года.</w:t>
            </w:r>
          </w:p>
          <w:p w:rsidR="00657496" w:rsidRPr="00282D74" w:rsidRDefault="0065749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75160">
              <w:t>Не требуется</w:t>
            </w:r>
          </w:p>
          <w:p w:rsidR="00657496" w:rsidRPr="00A75160" w:rsidRDefault="0065749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7516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57496" w:rsidRDefault="0065749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75160">
        <w:t>09.02.21 09:40:54 (</w:t>
      </w:r>
      <w:r>
        <w:rPr>
          <w:lang w:val="en-US"/>
        </w:rPr>
        <w:t>MSK</w:t>
      </w:r>
      <w:r w:rsidRPr="00A75160">
        <w:t>+00:00)</w:t>
      </w:r>
    </w:p>
    <w:p w:rsidR="00657496" w:rsidRDefault="0065749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7516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57496" w:rsidRPr="00282D74"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57496" w:rsidRPr="00282D74" w:rsidRDefault="00657496">
            <w:pPr>
              <w:rPr>
                <w:lang w:val="en-US"/>
              </w:rPr>
            </w:pPr>
            <w:r w:rsidRPr="00282D74">
              <w:rPr>
                <w:lang w:val="en-US"/>
              </w:rPr>
              <w:t>Главный врач</w:t>
            </w:r>
          </w:p>
        </w:tc>
      </w:tr>
      <w:tr w:rsidR="00657496" w:rsidRPr="00282D74"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57496" w:rsidRPr="00282D74" w:rsidRDefault="00657496">
            <w:pPr>
              <w:rPr>
                <w:lang w:val="en-US"/>
              </w:rPr>
            </w:pPr>
            <w:r w:rsidRPr="00282D74">
              <w:rPr>
                <w:lang w:val="en-US"/>
              </w:rPr>
              <w:t>Начальник отдела закупок</w:t>
            </w:r>
          </w:p>
        </w:tc>
      </w:tr>
      <w:tr w:rsidR="00657496" w:rsidRPr="00282D74"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57496" w:rsidRPr="00282D74" w:rsidRDefault="00657496">
            <w:pPr>
              <w:rPr>
                <w:lang w:val="en-US"/>
              </w:rPr>
            </w:pPr>
            <w:r w:rsidRPr="00282D74">
              <w:rPr>
                <w:lang w:val="en-US"/>
              </w:rPr>
              <w:t>Начальник юридического отдела</w:t>
            </w:r>
          </w:p>
        </w:tc>
      </w:tr>
      <w:tr w:rsidR="00657496" w:rsidRPr="00282D74"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57496" w:rsidRPr="00282D74" w:rsidRDefault="00657496">
            <w:pPr>
              <w:rPr>
                <w:lang w:val="en-US"/>
              </w:rPr>
            </w:pPr>
            <w:r w:rsidRPr="00282D74">
              <w:rPr>
                <w:lang w:val="en-US"/>
              </w:rPr>
              <w:t>экономист 1 категории отдела закупок</w:t>
            </w:r>
          </w:p>
        </w:tc>
      </w:tr>
      <w:tr w:rsidR="00657496" w:rsidRPr="00282D74"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57496" w:rsidRPr="00282D74" w:rsidRDefault="00657496"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57496" w:rsidRPr="00282D74" w:rsidRDefault="00657496">
            <w:pPr>
              <w:rPr>
                <w:lang w:val="en-US"/>
              </w:rPr>
            </w:pPr>
            <w:r w:rsidRPr="00282D7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57496" w:rsidRDefault="00657496">
      <w:pPr>
        <w:jc w:val="both"/>
      </w:pPr>
      <w:r>
        <w:tab/>
        <w:t>Кворум имеется. Комиссия правомочна.</w:t>
      </w:r>
    </w:p>
    <w:p w:rsidR="00657496" w:rsidRDefault="0065749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A75160">
        <w:t>20.02.21 0</w:t>
      </w:r>
      <w:r>
        <w:t>8</w:t>
      </w:r>
      <w:r w:rsidRPr="00A75160">
        <w:t>:</w:t>
      </w:r>
      <w:r>
        <w:t>2</w:t>
      </w:r>
      <w:r w:rsidRPr="00A75160">
        <w:t>0 (</w:t>
      </w:r>
      <w:r>
        <w:rPr>
          <w:lang w:val="en-US"/>
        </w:rPr>
        <w:t>MSK</w:t>
      </w:r>
      <w:r w:rsidRPr="00A7516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57496" w:rsidRDefault="0065749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57496" w:rsidRPr="00282D74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rPr>
                <w:b/>
                <w:bCs/>
              </w:rPr>
            </w:pPr>
            <w:r w:rsidRPr="00282D74">
              <w:rPr>
                <w:b/>
                <w:bCs/>
              </w:rPr>
              <w:t xml:space="preserve">№ </w:t>
            </w:r>
          </w:p>
          <w:p w:rsidR="00657496" w:rsidRPr="00282D74" w:rsidRDefault="00657496">
            <w:pPr>
              <w:rPr>
                <w:b/>
                <w:bCs/>
              </w:rPr>
            </w:pPr>
            <w:r w:rsidRPr="00282D74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b/>
                <w:bCs/>
              </w:rPr>
            </w:pPr>
            <w:r w:rsidRPr="00282D74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b/>
                <w:bCs/>
              </w:rPr>
            </w:pPr>
            <w:r w:rsidRPr="00282D74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57496" w:rsidRPr="00282D7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169 136,00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19.02.21 11:26:26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A75160" w:rsidRDefault="00657496">
            <w:pPr>
              <w:pStyle w:val="a3"/>
            </w:pPr>
            <w:r w:rsidRPr="00A75160">
              <w:t>ОБЩЕСТВО С ОГРАНИЧЕННОЙ ОТВЕТСТВЕННОСТЬЮ "АНТАРЕС"</w:t>
            </w:r>
          </w:p>
        </w:tc>
      </w:tr>
      <w:tr w:rsidR="00657496" w:rsidRPr="00282D7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170 500,00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19.02.21 11:25:36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ПОРЫВАЙ МАКСИМ АНАТОЛЬЕВИЧ</w:t>
            </w:r>
          </w:p>
        </w:tc>
      </w:tr>
      <w:tr w:rsidR="00657496" w:rsidRPr="00282D7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185 503,99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19.02.21 11:40:50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КУНЦ ЛЮДМИЛА НИКОЛАЕВНА</w:t>
            </w:r>
          </w:p>
        </w:tc>
      </w:tr>
      <w:tr w:rsidR="00657496" w:rsidRPr="00282D7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200 508,00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19.02.21 11:06:06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МОЙСА АЛЕКСЕЙ НИКОЛАЕВИЧ</w:t>
            </w:r>
          </w:p>
        </w:tc>
      </w:tr>
      <w:tr w:rsidR="00657496" w:rsidRPr="00282D7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270 072,00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19.02.21 11:02:35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7496" w:rsidRPr="00282D74" w:rsidRDefault="00657496">
            <w:pPr>
              <w:pStyle w:val="a3"/>
              <w:rPr>
                <w:lang w:val="en-US"/>
              </w:rPr>
            </w:pPr>
            <w:r w:rsidRPr="00282D74">
              <w:rPr>
                <w:lang w:val="en-US"/>
              </w:rPr>
              <w:t>МУРАВЛЕВ ПЕТР ЮРЬЕВИЧ</w:t>
            </w:r>
          </w:p>
        </w:tc>
      </w:tr>
    </w:tbl>
    <w:p w:rsidR="00657496" w:rsidRDefault="00657496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>
              <w:rPr>
                <w:b/>
                <w:bCs/>
              </w:rPr>
              <w:t>Обоснование</w:t>
            </w:r>
          </w:p>
        </w:tc>
      </w:tr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EA-73603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A75160" w:rsidRDefault="00657496">
            <w:r w:rsidRPr="00A75160">
              <w:t>ОБЩЕСТВО С ОГРАНИЧЕННОЙ ОТВЕТСТВЕННОСТЬЮ "АНТАРЕС"</w:t>
            </w:r>
          </w:p>
          <w:p w:rsidR="00657496" w:rsidRPr="00A75160" w:rsidRDefault="00657496">
            <w:r w:rsidRPr="00282D74">
              <w:t xml:space="preserve">ИНН </w:t>
            </w:r>
            <w:r w:rsidRPr="00A75160">
              <w:t>2310155760</w:t>
            </w:r>
          </w:p>
          <w:p w:rsidR="00657496" w:rsidRPr="00A75160" w:rsidRDefault="00657496">
            <w:r w:rsidRPr="00282D74">
              <w:t xml:space="preserve">ОГРН </w:t>
            </w:r>
            <w:r w:rsidRPr="00A75160">
              <w:t>1112310003871</w:t>
            </w:r>
          </w:p>
          <w:p w:rsidR="00657496" w:rsidRPr="00A75160" w:rsidRDefault="00657496">
            <w:r w:rsidRPr="00282D74">
              <w:t xml:space="preserve">КПП </w:t>
            </w:r>
            <w:r w:rsidRPr="00A75160">
              <w:t>230801001</w:t>
            </w:r>
          </w:p>
          <w:p w:rsidR="00657496" w:rsidRPr="00A75160" w:rsidRDefault="00657496">
            <w:r w:rsidRPr="00282D74">
              <w:t>Место нахождения(жительства)</w:t>
            </w:r>
          </w:p>
          <w:p w:rsidR="00657496" w:rsidRPr="00A75160" w:rsidRDefault="00657496">
            <w:r w:rsidRPr="00282D74">
              <w:t>350051, КРАЙКРАСНОДАРСКИЙ, Г.Краснодар, ПОМЕЩ. 29</w:t>
            </w:r>
          </w:p>
          <w:p w:rsidR="00657496" w:rsidRPr="00A75160" w:rsidRDefault="00657496">
            <w:r w:rsidRPr="00282D74">
              <w:t>Почтовый адрес</w:t>
            </w:r>
          </w:p>
          <w:p w:rsidR="00657496" w:rsidRPr="00A75160" w:rsidRDefault="00657496">
            <w:r w:rsidRPr="00282D74">
              <w:t>350000, КРАЙ КРАСНОДАРСКИЙ, Г КРАСНОДАР, УЛ КРАСНОАРМЕЙСКАЯ, 43</w:t>
            </w:r>
          </w:p>
          <w:p w:rsidR="00657496" w:rsidRPr="00282D74" w:rsidRDefault="00657496">
            <w:pPr>
              <w:rPr>
                <w:sz w:val="16"/>
                <w:szCs w:val="16"/>
                <w:lang w:val="en-US"/>
              </w:rPr>
            </w:pPr>
            <w:r w:rsidRPr="00282D74">
              <w:rPr>
                <w:sz w:val="16"/>
                <w:szCs w:val="16"/>
              </w:rPr>
              <w:t xml:space="preserve">Контактное лицо </w:t>
            </w:r>
          </w:p>
          <w:p w:rsidR="00657496" w:rsidRPr="00282D74" w:rsidRDefault="00657496">
            <w:pPr>
              <w:rPr>
                <w:lang w:val="en-US"/>
              </w:rPr>
            </w:pPr>
            <w:r w:rsidRPr="00282D74">
              <w:t xml:space="preserve">Телефон </w:t>
            </w:r>
            <w:r w:rsidRPr="00282D74">
              <w:rPr>
                <w:lang w:val="en-US"/>
              </w:rPr>
              <w:t>79282604717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A75160" w:rsidRDefault="00657496">
            <w:r w:rsidRPr="00282D7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 w:rsidRPr="00282D74">
              <w:t>-</w:t>
            </w:r>
          </w:p>
        </w:tc>
      </w:tr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A75160" w:rsidRDefault="00657496">
            <w:r w:rsidRPr="00A75160">
              <w:t>ПОРЫВАЙ МАКСИМ АНАТОЛЬЕВИЧ</w:t>
            </w:r>
          </w:p>
          <w:p w:rsidR="00657496" w:rsidRPr="00A75160" w:rsidRDefault="00657496">
            <w:r w:rsidRPr="00282D74">
              <w:t xml:space="preserve">ИНН </w:t>
            </w:r>
            <w:r w:rsidRPr="00A75160">
              <w:t>741706513868</w:t>
            </w:r>
          </w:p>
          <w:p w:rsidR="00657496" w:rsidRPr="00A75160" w:rsidRDefault="00657496">
            <w:r w:rsidRPr="00282D74">
              <w:t xml:space="preserve">ОГРН </w:t>
            </w:r>
            <w:r w:rsidRPr="00A75160">
              <w:t>317237500026731</w:t>
            </w:r>
          </w:p>
          <w:p w:rsidR="00657496" w:rsidRPr="00A75160" w:rsidRDefault="00657496">
            <w:r w:rsidRPr="00282D74">
              <w:t xml:space="preserve">КПП </w:t>
            </w:r>
          </w:p>
          <w:p w:rsidR="00657496" w:rsidRPr="00A75160" w:rsidRDefault="00657496">
            <w:r w:rsidRPr="00282D74">
              <w:t>Место нахождения(жительства)</w:t>
            </w:r>
          </w:p>
          <w:p w:rsidR="00657496" w:rsidRPr="00A75160" w:rsidRDefault="00657496">
            <w:r w:rsidRPr="00282D74">
              <w:t>-Краснодарский, -Краснодар</w:t>
            </w:r>
          </w:p>
          <w:p w:rsidR="00657496" w:rsidRPr="00A75160" w:rsidRDefault="00657496">
            <w:r w:rsidRPr="00282D74">
              <w:t>Почтовый адрес</w:t>
            </w:r>
          </w:p>
          <w:p w:rsidR="00657496" w:rsidRPr="00A75160" w:rsidRDefault="00657496">
            <w:r w:rsidRPr="00282D74">
              <w:t>- Краснодарский23, - Краснодар</w:t>
            </w:r>
          </w:p>
          <w:p w:rsidR="00657496" w:rsidRPr="00A75160" w:rsidRDefault="00657496">
            <w:pPr>
              <w:rPr>
                <w:sz w:val="16"/>
                <w:szCs w:val="16"/>
              </w:rPr>
            </w:pPr>
            <w:r w:rsidRPr="00282D74">
              <w:rPr>
                <w:sz w:val="16"/>
                <w:szCs w:val="16"/>
              </w:rPr>
              <w:t xml:space="preserve">Контактное лицо </w:t>
            </w:r>
          </w:p>
          <w:p w:rsidR="00657496" w:rsidRPr="00282D74" w:rsidRDefault="00657496">
            <w:pPr>
              <w:rPr>
                <w:lang w:val="en-US"/>
              </w:rPr>
            </w:pPr>
            <w:r w:rsidRPr="00282D74">
              <w:t xml:space="preserve">Телефон </w:t>
            </w:r>
            <w:r w:rsidRPr="00282D74">
              <w:rPr>
                <w:lang w:val="en-US"/>
              </w:rPr>
              <w:t>79186951701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A75160" w:rsidRDefault="00657496">
            <w:r w:rsidRPr="00282D7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 w:rsidRPr="00282D74">
              <w:t>-</w:t>
            </w:r>
          </w:p>
        </w:tc>
      </w:tr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A75160" w:rsidRDefault="00657496">
            <w:r w:rsidRPr="00A75160">
              <w:t>КУНЦ ЛЮДМИЛА НИКОЛАЕВНА</w:t>
            </w:r>
          </w:p>
          <w:p w:rsidR="00657496" w:rsidRPr="00A75160" w:rsidRDefault="00657496">
            <w:r w:rsidRPr="00282D74">
              <w:t xml:space="preserve">ИНН </w:t>
            </w:r>
            <w:r w:rsidRPr="00A75160">
              <w:t>234992170340</w:t>
            </w:r>
          </w:p>
          <w:p w:rsidR="00657496" w:rsidRPr="00A75160" w:rsidRDefault="00657496">
            <w:r w:rsidRPr="00282D74">
              <w:t xml:space="preserve">ОГРН </w:t>
            </w:r>
            <w:r w:rsidRPr="00A75160">
              <w:t>316237000065231</w:t>
            </w:r>
          </w:p>
          <w:p w:rsidR="00657496" w:rsidRPr="00A75160" w:rsidRDefault="00657496">
            <w:r w:rsidRPr="00282D74">
              <w:t xml:space="preserve">КПП </w:t>
            </w:r>
          </w:p>
          <w:p w:rsidR="00657496" w:rsidRPr="00A75160" w:rsidRDefault="00657496">
            <w:r w:rsidRPr="00282D74">
              <w:t>Место нахождения(жительства)</w:t>
            </w:r>
          </w:p>
          <w:p w:rsidR="00657496" w:rsidRPr="00A75160" w:rsidRDefault="00657496">
            <w:r w:rsidRPr="00282D74">
              <w:t>КРАЙКРАСНОДАРСКИЙ, Р-НСЛАВЯНСКИЙ, ГСЛАВЯНСК-НА-КУБАНИ</w:t>
            </w:r>
          </w:p>
          <w:p w:rsidR="00657496" w:rsidRPr="00A75160" w:rsidRDefault="00657496">
            <w:r w:rsidRPr="00282D74">
              <w:t>Почтовый адрес</w:t>
            </w:r>
          </w:p>
          <w:p w:rsidR="00657496" w:rsidRPr="00A75160" w:rsidRDefault="00657496">
            <w:r w:rsidRPr="00282D74">
              <w:t>353660 г. Славянск-на-Кубани Красная дом 68</w:t>
            </w:r>
          </w:p>
          <w:p w:rsidR="00657496" w:rsidRPr="00282D74" w:rsidRDefault="00657496">
            <w:pPr>
              <w:rPr>
                <w:sz w:val="16"/>
                <w:szCs w:val="16"/>
                <w:lang w:val="en-US"/>
              </w:rPr>
            </w:pPr>
            <w:r w:rsidRPr="00282D74">
              <w:rPr>
                <w:sz w:val="16"/>
                <w:szCs w:val="16"/>
              </w:rPr>
              <w:t xml:space="preserve">Контактное лицо </w:t>
            </w:r>
          </w:p>
          <w:p w:rsidR="00657496" w:rsidRPr="00282D74" w:rsidRDefault="00657496">
            <w:pPr>
              <w:rPr>
                <w:lang w:val="en-US"/>
              </w:rPr>
            </w:pPr>
            <w:r w:rsidRPr="00282D74">
              <w:t xml:space="preserve">Телефон </w:t>
            </w:r>
            <w:r w:rsidRPr="00282D74">
              <w:rPr>
                <w:lang w:val="en-US"/>
              </w:rPr>
              <w:t>79883513633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A75160" w:rsidRDefault="00657496">
            <w:r w:rsidRPr="00282D7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 w:rsidRPr="00282D74">
              <w:t>-</w:t>
            </w:r>
          </w:p>
        </w:tc>
      </w:tr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A75160" w:rsidRDefault="00657496">
            <w:r w:rsidRPr="00A75160">
              <w:t>МОЙСА АЛЕКСЕЙ НИКОЛАЕВИЧ</w:t>
            </w:r>
          </w:p>
          <w:p w:rsidR="00657496" w:rsidRPr="00A75160" w:rsidRDefault="00657496">
            <w:r w:rsidRPr="00282D74">
              <w:t xml:space="preserve">ИНН </w:t>
            </w:r>
            <w:r w:rsidRPr="00A75160">
              <w:t>235200051165</w:t>
            </w:r>
          </w:p>
          <w:p w:rsidR="00657496" w:rsidRPr="00A75160" w:rsidRDefault="00657496">
            <w:r w:rsidRPr="00282D74">
              <w:t xml:space="preserve">ОГРН </w:t>
            </w:r>
            <w:r w:rsidRPr="00A75160">
              <w:t>316235200054639</w:t>
            </w:r>
          </w:p>
          <w:p w:rsidR="00657496" w:rsidRPr="00A75160" w:rsidRDefault="00657496">
            <w:r w:rsidRPr="00282D74">
              <w:t xml:space="preserve">КПП </w:t>
            </w:r>
          </w:p>
          <w:p w:rsidR="00657496" w:rsidRPr="00A75160" w:rsidRDefault="00657496">
            <w:r w:rsidRPr="00282D74">
              <w:t>Место нахождения(жительства)</w:t>
            </w:r>
          </w:p>
          <w:p w:rsidR="00657496" w:rsidRPr="00A75160" w:rsidRDefault="00657496">
            <w:r w:rsidRPr="00282D74">
              <w:t>КРАЙКРАСНОДАРСКИЙ, Р-НТЕМРЮКСКИЙ, ГТЕМРЮК</w:t>
            </w:r>
          </w:p>
          <w:p w:rsidR="00657496" w:rsidRPr="00A75160" w:rsidRDefault="00657496">
            <w:r w:rsidRPr="00282D74">
              <w:t>Почтовый адрес</w:t>
            </w:r>
          </w:p>
          <w:p w:rsidR="00657496" w:rsidRPr="00A75160" w:rsidRDefault="00657496">
            <w:r w:rsidRPr="00282D74">
              <w:t>КРАЙ КРАСНОДАРСКИЙ, Г ТЕМРЮК,</w:t>
            </w:r>
          </w:p>
          <w:p w:rsidR="00657496" w:rsidRPr="00282D74" w:rsidRDefault="00657496">
            <w:pPr>
              <w:rPr>
                <w:sz w:val="16"/>
                <w:szCs w:val="16"/>
                <w:lang w:val="en-US"/>
              </w:rPr>
            </w:pPr>
            <w:r w:rsidRPr="00282D74">
              <w:rPr>
                <w:sz w:val="16"/>
                <w:szCs w:val="16"/>
              </w:rPr>
              <w:t xml:space="preserve">Контактное лицо </w:t>
            </w:r>
          </w:p>
          <w:p w:rsidR="00657496" w:rsidRPr="00282D74" w:rsidRDefault="00657496">
            <w:pPr>
              <w:rPr>
                <w:lang w:val="en-US"/>
              </w:rPr>
            </w:pPr>
            <w:r w:rsidRPr="00282D74">
              <w:t xml:space="preserve">Телефон </w:t>
            </w:r>
            <w:r w:rsidRPr="00282D74">
              <w:rPr>
                <w:lang w:val="en-US"/>
              </w:rPr>
              <w:t>79528622727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A75160" w:rsidRDefault="00657496">
            <w:r w:rsidRPr="00282D7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 w:rsidRPr="00282D74">
              <w:t>-</w:t>
            </w:r>
          </w:p>
        </w:tc>
      </w:tr>
      <w:tr w:rsidR="00657496" w:rsidRPr="00282D74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282D74" w:rsidRDefault="00657496">
            <w:pPr>
              <w:pStyle w:val="a3"/>
            </w:pPr>
            <w:bookmarkStart w:id="0" w:name="__DdeLink__416_2961716382"/>
            <w:bookmarkEnd w:id="0"/>
            <w:r w:rsidRPr="00282D74">
              <w:rPr>
                <w:lang w:val="en-US"/>
              </w:rPr>
              <w:t>EA-72667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A75160" w:rsidRDefault="00657496">
            <w:r w:rsidRPr="00A75160">
              <w:t>МУРАВЛЕВ ПЕТР ЮРЬЕВИЧ</w:t>
            </w:r>
          </w:p>
          <w:p w:rsidR="00657496" w:rsidRPr="00A75160" w:rsidRDefault="00657496">
            <w:r w:rsidRPr="00282D74">
              <w:t xml:space="preserve">ИНН </w:t>
            </w:r>
            <w:r w:rsidRPr="00A75160">
              <w:t>235307109428</w:t>
            </w:r>
          </w:p>
          <w:p w:rsidR="00657496" w:rsidRPr="00A75160" w:rsidRDefault="00657496">
            <w:r w:rsidRPr="00282D74">
              <w:t xml:space="preserve">ОГРН </w:t>
            </w:r>
            <w:r w:rsidRPr="00A75160">
              <w:t>314236901500027</w:t>
            </w:r>
          </w:p>
          <w:p w:rsidR="00657496" w:rsidRPr="00A75160" w:rsidRDefault="00657496">
            <w:r w:rsidRPr="00282D74">
              <w:t xml:space="preserve">КПП </w:t>
            </w:r>
          </w:p>
          <w:p w:rsidR="00657496" w:rsidRPr="00A75160" w:rsidRDefault="00657496">
            <w:r w:rsidRPr="00282D74">
              <w:t>Место нахождения(жительства)</w:t>
            </w:r>
          </w:p>
          <w:p w:rsidR="00657496" w:rsidRPr="00A75160" w:rsidRDefault="00657496">
            <w:bookmarkStart w:id="1" w:name="__DdeLink__366_2212008683"/>
            <w:r w:rsidRPr="00282D74">
              <w:t>КрайКраснодарский, РайонТимашевский, ГородТимашевск</w:t>
            </w:r>
            <w:bookmarkEnd w:id="1"/>
          </w:p>
          <w:p w:rsidR="00657496" w:rsidRPr="00A75160" w:rsidRDefault="00657496">
            <w:r w:rsidRPr="00282D74">
              <w:t>Почтовый адрес</w:t>
            </w:r>
          </w:p>
          <w:p w:rsidR="00657496" w:rsidRPr="00A75160" w:rsidRDefault="00657496">
            <w:r w:rsidRPr="00282D74">
              <w:t>г. Тимашевск, ул. Одесская, д. 10</w:t>
            </w:r>
          </w:p>
          <w:p w:rsidR="00657496" w:rsidRPr="00A75160" w:rsidRDefault="00657496">
            <w:pPr>
              <w:rPr>
                <w:sz w:val="16"/>
                <w:szCs w:val="16"/>
              </w:rPr>
            </w:pPr>
            <w:r w:rsidRPr="00282D74">
              <w:rPr>
                <w:sz w:val="16"/>
                <w:szCs w:val="16"/>
              </w:rPr>
              <w:t xml:space="preserve">Контактное лицо </w:t>
            </w:r>
          </w:p>
          <w:p w:rsidR="00657496" w:rsidRPr="00A75160" w:rsidRDefault="00657496">
            <w:r w:rsidRPr="00282D74">
              <w:t xml:space="preserve">Телефон </w:t>
            </w:r>
            <w:r w:rsidRPr="00A75160">
              <w:t>79898498000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7496" w:rsidRPr="00A75160" w:rsidRDefault="00657496">
            <w:r w:rsidRPr="00282D7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r w:rsidRPr="00282D74">
              <w:t>-</w:t>
            </w:r>
          </w:p>
        </w:tc>
      </w:tr>
    </w:tbl>
    <w:p w:rsidR="00657496" w:rsidRDefault="00657496"/>
    <w:p w:rsidR="00657496" w:rsidRDefault="00657496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</w:t>
            </w:r>
            <w:r w:rsidRPr="00A75160">
              <w:t>-73603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</w:t>
            </w:r>
            <w:r w:rsidRPr="00A75160">
              <w:t>-73603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</w:t>
            </w:r>
            <w:r w:rsidRPr="00A75160">
              <w:t>-73603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</w:t>
            </w:r>
            <w:r w:rsidRPr="00A75160">
              <w:t>-73603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</w:t>
            </w:r>
            <w:r w:rsidRPr="00A75160">
              <w:t>-73603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EA-74148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 / КУНЦ ЛЮДМИЛА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 / КУНЦ ЛЮДМИЛА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 / КУНЦ ЛЮДМИЛА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 / КУНЦ ЛЮДМИЛА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EA-73884 / КУНЦ ЛЮДМИЛА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 / МОЙСА АЛЕКСЕЙ НИКОЛАЕВИЧ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 / МОЙСА АЛЕКСЕЙ НИКОЛАЕВИЧ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 / МОЙСА АЛЕКСЕЙ НИКОЛАЕВИЧ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 / МОЙСА АЛЕКСЕЙ НИКОЛАЕВИЧ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EA-74197 / МОЙСА АЛЕКСЕЙ НИКОЛАЕВИЧ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EA-72667 / МУРАВЛЕВ ПЕТР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EA-72667 / МУРАВЛЕВ ПЕТР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EA-72667 / МУРАВЛЕВ ПЕТР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EA-72667 / МУРАВЛЕВ ПЕТР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57496" w:rsidRPr="00282D74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EA-72667 / МУРАВЛЕВ ПЕТР ЮРЬЕВИЧ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7496" w:rsidRPr="00282D74" w:rsidRDefault="00657496">
            <w:pPr>
              <w:pStyle w:val="a3"/>
            </w:pPr>
            <w:r w:rsidRPr="00A7516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57496" w:rsidRDefault="00657496"/>
    <w:p w:rsidR="00657496" w:rsidRDefault="0065749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A75160">
        <w:t>Оказание услуг по заправке картриджей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"АНТАРЕС", предложение о цене контракта 169 136,00 руб.</w:t>
      </w:r>
    </w:p>
    <w:p w:rsidR="00657496" w:rsidRDefault="0065749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91EC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57496" w:rsidRDefault="00657496">
      <w:pPr>
        <w:jc w:val="both"/>
        <w:rPr>
          <w:b/>
          <w:bCs/>
        </w:rPr>
      </w:pPr>
    </w:p>
    <w:p w:rsidR="00657496" w:rsidRDefault="00657496">
      <w:pPr>
        <w:jc w:val="both"/>
        <w:rPr>
          <w:b/>
          <w:bCs/>
        </w:rPr>
      </w:pPr>
    </w:p>
    <w:p w:rsidR="00657496" w:rsidRDefault="0065749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57496" w:rsidRPr="00282D74">
        <w:tc>
          <w:tcPr>
            <w:tcW w:w="5847" w:type="dxa"/>
            <w:vAlign w:val="bottom"/>
          </w:tcPr>
          <w:p w:rsidR="00657496" w:rsidRPr="00282D74" w:rsidRDefault="0065749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Просоленко Юрий Александрович</w:t>
            </w:r>
          </w:p>
        </w:tc>
      </w:tr>
      <w:tr w:rsidR="00657496" w:rsidRPr="00282D74">
        <w:tc>
          <w:tcPr>
            <w:tcW w:w="5847" w:type="dxa"/>
            <w:vAlign w:val="bottom"/>
          </w:tcPr>
          <w:p w:rsidR="00657496" w:rsidRPr="00282D74" w:rsidRDefault="0065749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Дехтерев Юрий Сергеевич</w:t>
            </w:r>
          </w:p>
        </w:tc>
      </w:tr>
      <w:tr w:rsidR="00657496" w:rsidRPr="00282D74">
        <w:tc>
          <w:tcPr>
            <w:tcW w:w="5847" w:type="dxa"/>
            <w:vAlign w:val="bottom"/>
          </w:tcPr>
          <w:p w:rsidR="00657496" w:rsidRPr="00282D74" w:rsidRDefault="0065749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Коротникова Светлана Борисовна</w:t>
            </w:r>
          </w:p>
        </w:tc>
      </w:tr>
      <w:tr w:rsidR="00657496" w:rsidRPr="00282D74">
        <w:tc>
          <w:tcPr>
            <w:tcW w:w="5847" w:type="dxa"/>
            <w:vAlign w:val="bottom"/>
          </w:tcPr>
          <w:p w:rsidR="00657496" w:rsidRPr="00282D74" w:rsidRDefault="0065749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Мальченко Елена Александровна</w:t>
            </w:r>
          </w:p>
        </w:tc>
      </w:tr>
      <w:tr w:rsidR="00657496" w:rsidRPr="00282D74">
        <w:tc>
          <w:tcPr>
            <w:tcW w:w="5847" w:type="dxa"/>
            <w:vAlign w:val="bottom"/>
          </w:tcPr>
          <w:p w:rsidR="00657496" w:rsidRPr="00282D74" w:rsidRDefault="0065749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57496" w:rsidRPr="00282D74" w:rsidRDefault="00657496">
            <w:pPr>
              <w:pStyle w:val="a3"/>
            </w:pPr>
            <w:r w:rsidRPr="00282D74">
              <w:rPr>
                <w:lang w:val="en-US"/>
              </w:rPr>
              <w:t>Владыкина Лидия Валерьевна</w:t>
            </w:r>
          </w:p>
        </w:tc>
      </w:tr>
    </w:tbl>
    <w:p w:rsidR="00657496" w:rsidRDefault="00657496"/>
    <w:sectPr w:rsidR="00657496" w:rsidSect="005F2F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FEF"/>
    <w:rsid w:val="001B4AAB"/>
    <w:rsid w:val="00282D74"/>
    <w:rsid w:val="005F2FEF"/>
    <w:rsid w:val="00657496"/>
    <w:rsid w:val="00A75160"/>
    <w:rsid w:val="00C9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FEF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F2FE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F2FE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4D5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5F2FEF"/>
  </w:style>
  <w:style w:type="paragraph" w:styleId="Caption">
    <w:name w:val="caption"/>
    <w:basedOn w:val="Normal"/>
    <w:uiPriority w:val="99"/>
    <w:qFormat/>
    <w:rsid w:val="005F2FE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F2FE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F2FE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04D5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F2FE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F2FE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F2FE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F2FE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F2FE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F2FE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F2FE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F2FE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F2FE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F2FE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4D5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4D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D5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F2FEF"/>
  </w:style>
  <w:style w:type="paragraph" w:customStyle="1" w:styleId="a4">
    <w:name w:val="Заголовок таблицы"/>
    <w:basedOn w:val="a3"/>
    <w:uiPriority w:val="99"/>
    <w:rsid w:val="005F2FEF"/>
  </w:style>
  <w:style w:type="paragraph" w:customStyle="1" w:styleId="DocumentMap">
    <w:name w:val="DocumentMap"/>
    <w:uiPriority w:val="99"/>
    <w:rsid w:val="005F2FEF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5F2FE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5F2FEF"/>
  </w:style>
  <w:style w:type="character" w:styleId="Hyperlink">
    <w:name w:val="Hyperlink"/>
    <w:basedOn w:val="DefaultParagraphFont"/>
    <w:uiPriority w:val="99"/>
    <w:rsid w:val="00A751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7</Pages>
  <Words>1761</Words>
  <Characters>10043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2021-02-20T06:41:00Z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