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08" w:rsidRDefault="00916C08">
      <w:pPr>
        <w:ind w:firstLine="680"/>
        <w:jc w:val="center"/>
      </w:pPr>
      <w:r>
        <w:rPr>
          <w:b/>
          <w:bCs/>
        </w:rPr>
        <w:t xml:space="preserve">ПРОТОКОЛ </w:t>
      </w:r>
      <w:r w:rsidRPr="005561CD">
        <w:rPr>
          <w:b/>
          <w:bCs/>
        </w:rPr>
        <w:t>0318300120821000014</w:t>
      </w:r>
    </w:p>
    <w:p w:rsidR="00916C08" w:rsidRDefault="00916C08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16C08" w:rsidRPr="005561CD" w:rsidRDefault="00916C08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16C08" w:rsidRPr="004D5A0A">
        <w:tc>
          <w:tcPr>
            <w:tcW w:w="4961" w:type="dxa"/>
          </w:tcPr>
          <w:p w:rsidR="00916C08" w:rsidRPr="004D5A0A" w:rsidRDefault="00916C08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16C08" w:rsidRPr="004D5A0A" w:rsidRDefault="00916C08">
            <w:pPr>
              <w:ind w:firstLine="567"/>
              <w:jc w:val="right"/>
            </w:pPr>
            <w:r>
              <w:rPr>
                <w:lang w:val="en-US"/>
              </w:rPr>
              <w:t>20.02.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16C08" w:rsidRDefault="00916C08">
      <w:pPr>
        <w:overflowPunct w:val="0"/>
      </w:pPr>
    </w:p>
    <w:p w:rsidR="00916C08" w:rsidRDefault="00916C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916C08" w:rsidRDefault="00916C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213234901331923490100100340013250244</w:t>
      </w:r>
    </w:p>
    <w:p w:rsidR="00916C08" w:rsidRDefault="00916C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235 574,00 руб.</w:t>
      </w:r>
    </w:p>
    <w:p w:rsidR="00916C08" w:rsidRDefault="00916C0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561CD">
        <w:rPr>
          <w:b/>
          <w:bCs/>
        </w:rPr>
        <w:t xml:space="preserve">: </w:t>
      </w:r>
      <w:r w:rsidRPr="005561C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561C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16C08" w:rsidRPr="004D5A0A">
        <w:trPr>
          <w:jc w:val="right"/>
        </w:trPr>
        <w:tc>
          <w:tcPr>
            <w:tcW w:w="9915" w:type="dxa"/>
          </w:tcPr>
          <w:p w:rsidR="00916C08" w:rsidRPr="004D5A0A" w:rsidRDefault="00916C0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61CD">
              <w:rPr>
                <w:b/>
                <w:bCs/>
              </w:rPr>
              <w:t xml:space="preserve">Источник финансирования: </w:t>
            </w:r>
            <w:r w:rsidRPr="005561CD">
              <w:t>Внебюджетные фонды (ОМС), краевой бюджет, платные услуги</w:t>
            </w:r>
          </w:p>
          <w:p w:rsidR="00916C08" w:rsidRPr="004D5A0A" w:rsidRDefault="00916C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561C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561CD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ноября 2021 г..</w:t>
            </w:r>
          </w:p>
          <w:p w:rsidR="00916C08" w:rsidRPr="004D5A0A" w:rsidRDefault="00916C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561CD">
              <w:t>Не требуется</w:t>
            </w:r>
          </w:p>
          <w:p w:rsidR="00916C08" w:rsidRPr="005561CD" w:rsidRDefault="00916C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561C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16C08" w:rsidRDefault="00916C0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561CD">
        <w:t>09.02.21 11:32:59 (</w:t>
      </w:r>
      <w:r>
        <w:rPr>
          <w:lang w:val="en-US"/>
        </w:rPr>
        <w:t>MSK</w:t>
      </w:r>
      <w:r w:rsidRPr="005561CD">
        <w:t>+00:00)</w:t>
      </w:r>
    </w:p>
    <w:p w:rsidR="00916C08" w:rsidRDefault="00916C0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561C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16C08" w:rsidRPr="004D5A0A"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16C08" w:rsidRPr="004D5A0A" w:rsidRDefault="00916C08">
            <w:pPr>
              <w:rPr>
                <w:lang w:val="en-US"/>
              </w:rPr>
            </w:pPr>
            <w:r w:rsidRPr="004D5A0A">
              <w:rPr>
                <w:lang w:val="en-US"/>
              </w:rPr>
              <w:t>Главный врач</w:t>
            </w:r>
          </w:p>
        </w:tc>
      </w:tr>
      <w:tr w:rsidR="00916C08" w:rsidRPr="004D5A0A"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16C08" w:rsidRPr="004D5A0A" w:rsidRDefault="00916C08">
            <w:pPr>
              <w:rPr>
                <w:lang w:val="en-US"/>
              </w:rPr>
            </w:pPr>
            <w:r w:rsidRPr="004D5A0A">
              <w:rPr>
                <w:lang w:val="en-US"/>
              </w:rPr>
              <w:t>Начальник отдела закупок</w:t>
            </w:r>
          </w:p>
        </w:tc>
      </w:tr>
      <w:tr w:rsidR="00916C08" w:rsidRPr="004D5A0A"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16C08" w:rsidRPr="004D5A0A" w:rsidRDefault="00916C08">
            <w:pPr>
              <w:rPr>
                <w:lang w:val="en-US"/>
              </w:rPr>
            </w:pPr>
            <w:r w:rsidRPr="004D5A0A">
              <w:rPr>
                <w:lang w:val="en-US"/>
              </w:rPr>
              <w:t>Начальник юридического отдела</w:t>
            </w:r>
          </w:p>
        </w:tc>
      </w:tr>
      <w:tr w:rsidR="00916C08" w:rsidRPr="004D5A0A"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16C08" w:rsidRPr="004D5A0A" w:rsidRDefault="00916C08">
            <w:pPr>
              <w:rPr>
                <w:lang w:val="en-US"/>
              </w:rPr>
            </w:pPr>
            <w:r w:rsidRPr="004D5A0A">
              <w:rPr>
                <w:lang w:val="en-US"/>
              </w:rPr>
              <w:t>экономист 1 категории отдела закупок</w:t>
            </w:r>
          </w:p>
        </w:tc>
      </w:tr>
      <w:tr w:rsidR="00916C08" w:rsidRPr="004D5A0A"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16C08" w:rsidRPr="004D5A0A" w:rsidRDefault="00916C08">
            <w:r w:rsidRPr="004D5A0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16C08" w:rsidRPr="004D5A0A" w:rsidRDefault="00916C08">
            <w:pPr>
              <w:rPr>
                <w:lang w:val="en-US"/>
              </w:rPr>
            </w:pPr>
            <w:r w:rsidRPr="004D5A0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16C08" w:rsidRDefault="00916C08">
      <w:pPr>
        <w:jc w:val="both"/>
      </w:pPr>
      <w:r>
        <w:tab/>
        <w:t>Кворум имеется. Комиссия правомочна.</w:t>
      </w:r>
    </w:p>
    <w:p w:rsidR="00916C08" w:rsidRDefault="00916C08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561CD">
        <w:t>20.02.</w:t>
      </w:r>
      <w:r>
        <w:t>20</w:t>
      </w:r>
      <w:r w:rsidRPr="005561CD">
        <w:t>21 0</w:t>
      </w:r>
      <w:r>
        <w:t>8</w:t>
      </w:r>
      <w:r w:rsidRPr="005561CD">
        <w:t>:</w:t>
      </w:r>
      <w:r>
        <w:t>4</w:t>
      </w:r>
      <w:r w:rsidRPr="005561CD">
        <w:t>0 (</w:t>
      </w:r>
      <w:r>
        <w:rPr>
          <w:lang w:val="en-US"/>
        </w:rPr>
        <w:t>MSK</w:t>
      </w:r>
      <w:r w:rsidRPr="005561C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16C08" w:rsidRDefault="00916C08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916C08" w:rsidRPr="004D5A0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rPr>
                <w:b/>
                <w:bCs/>
              </w:rPr>
            </w:pPr>
            <w:r w:rsidRPr="004D5A0A">
              <w:rPr>
                <w:b/>
                <w:bCs/>
              </w:rPr>
              <w:t xml:space="preserve">№ </w:t>
            </w:r>
          </w:p>
          <w:p w:rsidR="00916C08" w:rsidRPr="004D5A0A" w:rsidRDefault="00916C08">
            <w:pPr>
              <w:rPr>
                <w:b/>
                <w:bCs/>
              </w:rPr>
            </w:pPr>
            <w:r w:rsidRPr="004D5A0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b/>
                <w:bCs/>
              </w:rPr>
            </w:pPr>
            <w:r w:rsidRPr="004D5A0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b/>
                <w:bCs/>
              </w:rPr>
            </w:pPr>
            <w:r w:rsidRPr="004D5A0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916C08" w:rsidRPr="004D5A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lang w:val="en-US"/>
              </w:rPr>
            </w:pPr>
            <w:r w:rsidRPr="004D5A0A">
              <w:rPr>
                <w:lang w:val="en-US"/>
              </w:rPr>
              <w:t>233 218,26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lang w:val="en-US"/>
              </w:rPr>
            </w:pPr>
            <w:r w:rsidRPr="004D5A0A">
              <w:rPr>
                <w:lang w:val="en-US"/>
              </w:rPr>
              <w:t>19.02.21 11:36:21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C08" w:rsidRPr="005561CD" w:rsidRDefault="00916C08">
            <w:pPr>
              <w:pStyle w:val="a3"/>
            </w:pPr>
            <w:r w:rsidRPr="005561CD">
              <w:t>ОБЩЕСТВО С ОГРАНИЧЕННОЙ ОТВЕТСТВЕННОСТЬЮ "АЛЬЯНС МЕД"</w:t>
            </w:r>
          </w:p>
        </w:tc>
      </w:tr>
      <w:tr w:rsidR="00916C08" w:rsidRPr="004D5A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lang w:val="en-US"/>
              </w:rPr>
            </w:pPr>
            <w:r w:rsidRPr="004D5A0A">
              <w:rPr>
                <w:lang w:val="en-US"/>
              </w:rPr>
              <w:t>234 396,13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16C08" w:rsidRPr="004D5A0A" w:rsidRDefault="00916C08">
            <w:pPr>
              <w:pStyle w:val="a3"/>
              <w:rPr>
                <w:lang w:val="en-US"/>
              </w:rPr>
            </w:pPr>
            <w:r w:rsidRPr="004D5A0A">
              <w:rPr>
                <w:lang w:val="en-US"/>
              </w:rPr>
              <w:t>19.02.21 11:35:30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C08" w:rsidRPr="005561CD" w:rsidRDefault="00916C08">
            <w:pPr>
              <w:pStyle w:val="a3"/>
            </w:pPr>
            <w:r w:rsidRPr="005561CD">
              <w:t>ОБЩЕСТВО С ОГРАНИЧЕННОЙ ОТВЕТСТВЕННОСТЬЮ "СТРОЙМОСТ"</w:t>
            </w:r>
          </w:p>
        </w:tc>
      </w:tr>
    </w:tbl>
    <w:p w:rsidR="00916C08" w:rsidRDefault="00916C08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916C08" w:rsidRPr="004D5A0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4D5A0A" w:rsidRDefault="00916C0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4D5A0A" w:rsidRDefault="00916C0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r>
              <w:rPr>
                <w:b/>
                <w:bCs/>
              </w:rPr>
              <w:t>Обоснование</w:t>
            </w:r>
          </w:p>
        </w:tc>
      </w:tr>
      <w:tr w:rsidR="00916C08" w:rsidRPr="004D5A0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EA-74206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5561CD" w:rsidRDefault="00916C08">
            <w:r w:rsidRPr="005561CD">
              <w:t>ОБЩЕСТВО С ОГРАНИЧЕННОЙ ОТВЕТСТВЕННОСТЬЮ "АЛЬЯНС МЕД"</w:t>
            </w:r>
          </w:p>
          <w:p w:rsidR="00916C08" w:rsidRPr="005561CD" w:rsidRDefault="00916C08">
            <w:r w:rsidRPr="004D5A0A">
              <w:t xml:space="preserve">ИНН </w:t>
            </w:r>
            <w:r w:rsidRPr="005561CD">
              <w:t>2312261876</w:t>
            </w:r>
          </w:p>
          <w:p w:rsidR="00916C08" w:rsidRPr="005561CD" w:rsidRDefault="00916C08">
            <w:r w:rsidRPr="004D5A0A">
              <w:t xml:space="preserve">ОГРН </w:t>
            </w:r>
            <w:r w:rsidRPr="005561CD">
              <w:t>1172375046535</w:t>
            </w:r>
          </w:p>
          <w:p w:rsidR="00916C08" w:rsidRPr="005561CD" w:rsidRDefault="00916C08">
            <w:r w:rsidRPr="004D5A0A">
              <w:t xml:space="preserve">КПП </w:t>
            </w:r>
            <w:r w:rsidRPr="005561CD">
              <w:t>231101001</w:t>
            </w:r>
          </w:p>
          <w:p w:rsidR="00916C08" w:rsidRPr="005561CD" w:rsidRDefault="00916C08">
            <w:r w:rsidRPr="004D5A0A">
              <w:t>Место нахождения(жительства)</w:t>
            </w:r>
          </w:p>
          <w:p w:rsidR="00916C08" w:rsidRPr="005561CD" w:rsidRDefault="00916C08">
            <w:r w:rsidRPr="004D5A0A">
              <w:t>350900, КРАЙКРАСНОДАРСКИЙ, ГКРАСНОДАР, ОФИС 2</w:t>
            </w:r>
          </w:p>
          <w:p w:rsidR="00916C08" w:rsidRPr="005561CD" w:rsidRDefault="00916C08">
            <w:r w:rsidRPr="004D5A0A">
              <w:t>Почтовый адрес</w:t>
            </w:r>
          </w:p>
          <w:p w:rsidR="00916C08" w:rsidRPr="005561CD" w:rsidRDefault="00916C08">
            <w:r w:rsidRPr="004D5A0A">
              <w:t>350900, КРАЙ КРАСНОДАРСКИЙ, Г КРАСНОДАР, УЛ ИМ СОКОЛОВА М.Е., ДОМ 80, ОФИС 2</w:t>
            </w:r>
          </w:p>
          <w:p w:rsidR="00916C08" w:rsidRPr="004D5A0A" w:rsidRDefault="00916C08">
            <w:pPr>
              <w:rPr>
                <w:sz w:val="16"/>
                <w:szCs w:val="16"/>
                <w:lang w:val="en-US"/>
              </w:rPr>
            </w:pPr>
            <w:r w:rsidRPr="004D5A0A">
              <w:rPr>
                <w:sz w:val="16"/>
                <w:szCs w:val="16"/>
              </w:rPr>
              <w:t xml:space="preserve">Контактное лицо </w:t>
            </w:r>
          </w:p>
          <w:p w:rsidR="00916C08" w:rsidRPr="004D5A0A" w:rsidRDefault="00916C08">
            <w:pPr>
              <w:rPr>
                <w:lang w:val="en-US"/>
              </w:rPr>
            </w:pPr>
            <w:r w:rsidRPr="004D5A0A">
              <w:t xml:space="preserve">Телефон </w:t>
            </w:r>
            <w:r w:rsidRPr="004D5A0A">
              <w:rPr>
                <w:lang w:val="en-US"/>
              </w:rPr>
              <w:t>79182281494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5561CD" w:rsidRDefault="00916C08">
            <w:r w:rsidRPr="004D5A0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r w:rsidRPr="004D5A0A">
              <w:t>-</w:t>
            </w:r>
          </w:p>
        </w:tc>
      </w:tr>
      <w:tr w:rsidR="00916C08" w:rsidRPr="004D5A0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4D5A0A" w:rsidRDefault="00916C08">
            <w:pPr>
              <w:pStyle w:val="a3"/>
            </w:pPr>
            <w:bookmarkStart w:id="0" w:name="__DdeLink__416_2961716382"/>
            <w:bookmarkEnd w:id="0"/>
            <w:r w:rsidRPr="004D5A0A">
              <w:rPr>
                <w:lang w:val="en-US"/>
              </w:rPr>
              <w:t>EA-74140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5561CD" w:rsidRDefault="00916C08">
            <w:r w:rsidRPr="005561CD">
              <w:t>ОБЩЕСТВО С ОГРАНИЧЕННОЙ ОТВЕТСТВЕННОСТЬЮ "СТРОЙМОСТ"</w:t>
            </w:r>
          </w:p>
          <w:p w:rsidR="00916C08" w:rsidRPr="005561CD" w:rsidRDefault="00916C08">
            <w:r w:rsidRPr="004D5A0A">
              <w:t xml:space="preserve">ИНН </w:t>
            </w:r>
            <w:r w:rsidRPr="005561CD">
              <w:t>7825438895</w:t>
            </w:r>
          </w:p>
          <w:p w:rsidR="00916C08" w:rsidRPr="005561CD" w:rsidRDefault="00916C08">
            <w:r w:rsidRPr="004D5A0A">
              <w:t xml:space="preserve">ОГРН </w:t>
            </w:r>
            <w:r w:rsidRPr="005561CD">
              <w:t>1027809237830</w:t>
            </w:r>
          </w:p>
          <w:p w:rsidR="00916C08" w:rsidRPr="005561CD" w:rsidRDefault="00916C08">
            <w:r w:rsidRPr="004D5A0A">
              <w:t xml:space="preserve">КПП </w:t>
            </w:r>
            <w:r w:rsidRPr="005561CD">
              <w:t>781101001</w:t>
            </w:r>
          </w:p>
          <w:p w:rsidR="00916C08" w:rsidRPr="005561CD" w:rsidRDefault="00916C08">
            <w:r w:rsidRPr="004D5A0A">
              <w:t>Место нахождения(жительства)</w:t>
            </w:r>
          </w:p>
          <w:p w:rsidR="00916C08" w:rsidRPr="005561CD" w:rsidRDefault="00916C08">
            <w:bookmarkStart w:id="1" w:name="__DdeLink__366_2212008683"/>
            <w:r w:rsidRPr="004D5A0A">
              <w:t>192019, Г.САНКТ-ПЕТЕРБУРГ, Д. 24ЛИТЕРА А, ПОМЕЩ. 7-Н ОФИС 27</w:t>
            </w:r>
            <w:bookmarkEnd w:id="1"/>
          </w:p>
          <w:p w:rsidR="00916C08" w:rsidRPr="005561CD" w:rsidRDefault="00916C08">
            <w:r w:rsidRPr="004D5A0A">
              <w:t>Почтовый адрес</w:t>
            </w:r>
          </w:p>
          <w:p w:rsidR="00916C08" w:rsidRPr="004D5A0A" w:rsidRDefault="00916C08">
            <w:pPr>
              <w:rPr>
                <w:lang w:val="en-US"/>
              </w:rPr>
            </w:pPr>
            <w:r w:rsidRPr="004D5A0A">
              <w:t>192019 Г.Санкт-Петербург ВН.ТЕР.Г. МУНИЦИПАЛЬНЫЙ ОКРУГ НЕВСКАЯ ЗАСТАВА НАБ ОБВОДНОГО КАНАЛА Д. 24, ЛИТЕРА А ПОМЕЩ. 7-Н ОФИС 27</w:t>
            </w:r>
          </w:p>
          <w:p w:rsidR="00916C08" w:rsidRPr="004D5A0A" w:rsidRDefault="00916C08">
            <w:pPr>
              <w:rPr>
                <w:sz w:val="16"/>
                <w:szCs w:val="16"/>
                <w:lang w:val="en-US"/>
              </w:rPr>
            </w:pPr>
            <w:r w:rsidRPr="004D5A0A">
              <w:rPr>
                <w:sz w:val="16"/>
                <w:szCs w:val="16"/>
              </w:rPr>
              <w:t xml:space="preserve">Контактное лицо </w:t>
            </w:r>
          </w:p>
          <w:p w:rsidR="00916C08" w:rsidRPr="004D5A0A" w:rsidRDefault="00916C08">
            <w:pPr>
              <w:rPr>
                <w:lang w:val="en-US"/>
              </w:rPr>
            </w:pPr>
            <w:r w:rsidRPr="004D5A0A">
              <w:t xml:space="preserve">Телефон </w:t>
            </w:r>
            <w:r w:rsidRPr="004D5A0A">
              <w:rPr>
                <w:lang w:val="en-US"/>
              </w:rPr>
              <w:t>78125088850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16C08" w:rsidRPr="005561CD" w:rsidRDefault="00916C08">
            <w:r w:rsidRPr="004D5A0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r w:rsidRPr="004D5A0A">
              <w:t>-</w:t>
            </w:r>
          </w:p>
        </w:tc>
      </w:tr>
    </w:tbl>
    <w:p w:rsidR="00916C08" w:rsidRDefault="00916C08"/>
    <w:p w:rsidR="00916C08" w:rsidRDefault="00916C08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-74206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-74206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-74206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-74206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-74206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-74140 / ОБЩЕСТВО С ОГРАНИЧЕННОЙ ОТВЕТСТВЕННОСТЬЮ "СТРОЙМОСТ"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-74140 / ОБЩЕСТВО С ОГРАНИЧЕННОЙ ОТВЕТСТВЕННОСТЬЮ "СТРОЙМОСТ"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-74140 / ОБЩЕСТВО С ОГРАНИЧЕННОЙ ОТВЕТСТВЕННОСТЬЮ "СТРОЙМОСТ"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-74140 / ОБЩЕСТВО С ОГРАНИЧЕННОЙ ОТВЕТСТВЕННОСТЬЮ "СТРОЙМОСТ"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16C08" w:rsidRPr="004D5A0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EA</w:t>
            </w:r>
            <w:r w:rsidRPr="005561CD">
              <w:t>-74140 / ОБЩЕСТВО С ОГРАНИЧЕННОЙ ОТВЕТСТВЕННОСТЬЮ "СТРОЙМОСТ"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16C08" w:rsidRPr="004D5A0A" w:rsidRDefault="00916C08">
            <w:pPr>
              <w:pStyle w:val="a3"/>
            </w:pPr>
            <w:r w:rsidRPr="005561C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916C08" w:rsidRDefault="00916C08"/>
    <w:p w:rsidR="00916C08" w:rsidRDefault="00916C08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561CD">
        <w:t>Изделия медицинские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233 218,26 руб.</w:t>
      </w:r>
    </w:p>
    <w:p w:rsidR="00916C08" w:rsidRDefault="00916C0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6638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16C08" w:rsidRDefault="00916C08">
      <w:pPr>
        <w:jc w:val="both"/>
        <w:rPr>
          <w:b/>
          <w:bCs/>
        </w:rPr>
      </w:pPr>
    </w:p>
    <w:p w:rsidR="00916C08" w:rsidRDefault="00916C08">
      <w:pPr>
        <w:jc w:val="both"/>
        <w:rPr>
          <w:b/>
          <w:bCs/>
        </w:rPr>
      </w:pPr>
    </w:p>
    <w:p w:rsidR="00916C08" w:rsidRDefault="00916C0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16C08" w:rsidRPr="004D5A0A">
        <w:tc>
          <w:tcPr>
            <w:tcW w:w="5847" w:type="dxa"/>
            <w:vAlign w:val="bottom"/>
          </w:tcPr>
          <w:p w:rsidR="00916C08" w:rsidRPr="004D5A0A" w:rsidRDefault="00916C08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Просоленко Юрий Александрович</w:t>
            </w:r>
          </w:p>
        </w:tc>
      </w:tr>
      <w:tr w:rsidR="00916C08" w:rsidRPr="004D5A0A">
        <w:tc>
          <w:tcPr>
            <w:tcW w:w="5847" w:type="dxa"/>
            <w:vAlign w:val="bottom"/>
          </w:tcPr>
          <w:p w:rsidR="00916C08" w:rsidRPr="004D5A0A" w:rsidRDefault="00916C0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Дехтерев Юрий Сергеевич</w:t>
            </w:r>
          </w:p>
        </w:tc>
      </w:tr>
      <w:tr w:rsidR="00916C08" w:rsidRPr="004D5A0A">
        <w:tc>
          <w:tcPr>
            <w:tcW w:w="5847" w:type="dxa"/>
            <w:vAlign w:val="bottom"/>
          </w:tcPr>
          <w:p w:rsidR="00916C08" w:rsidRPr="004D5A0A" w:rsidRDefault="00916C0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Коротникова Светлана Борисовна</w:t>
            </w:r>
          </w:p>
        </w:tc>
      </w:tr>
      <w:tr w:rsidR="00916C08" w:rsidRPr="004D5A0A">
        <w:tc>
          <w:tcPr>
            <w:tcW w:w="5847" w:type="dxa"/>
            <w:vAlign w:val="bottom"/>
          </w:tcPr>
          <w:p w:rsidR="00916C08" w:rsidRPr="004D5A0A" w:rsidRDefault="00916C0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Мальченко Елена Александровна</w:t>
            </w:r>
          </w:p>
        </w:tc>
      </w:tr>
      <w:tr w:rsidR="00916C08" w:rsidRPr="004D5A0A">
        <w:tc>
          <w:tcPr>
            <w:tcW w:w="5847" w:type="dxa"/>
            <w:vAlign w:val="bottom"/>
          </w:tcPr>
          <w:p w:rsidR="00916C08" w:rsidRPr="004D5A0A" w:rsidRDefault="00916C08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16C08" w:rsidRPr="004D5A0A" w:rsidRDefault="00916C08">
            <w:pPr>
              <w:pStyle w:val="a3"/>
            </w:pPr>
            <w:r w:rsidRPr="004D5A0A">
              <w:rPr>
                <w:lang w:val="en-US"/>
              </w:rPr>
              <w:t>Владыкина Лидия Валерьевна</w:t>
            </w:r>
          </w:p>
        </w:tc>
      </w:tr>
    </w:tbl>
    <w:p w:rsidR="00916C08" w:rsidRDefault="00916C08"/>
    <w:sectPr w:rsidR="00916C08" w:rsidSect="000773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392"/>
    <w:rsid w:val="00077392"/>
    <w:rsid w:val="004D5A0A"/>
    <w:rsid w:val="005561CD"/>
    <w:rsid w:val="006D52BB"/>
    <w:rsid w:val="00916C08"/>
    <w:rsid w:val="00D6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9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7739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7739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0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77392"/>
  </w:style>
  <w:style w:type="paragraph" w:styleId="Caption">
    <w:name w:val="caption"/>
    <w:basedOn w:val="Normal"/>
    <w:uiPriority w:val="99"/>
    <w:qFormat/>
    <w:rsid w:val="0007739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7739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7739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9530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7739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773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7739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773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7739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7739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7739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7739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7739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7739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30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30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77392"/>
  </w:style>
  <w:style w:type="paragraph" w:customStyle="1" w:styleId="a4">
    <w:name w:val="Заголовок таблицы"/>
    <w:basedOn w:val="a3"/>
    <w:uiPriority w:val="99"/>
    <w:rsid w:val="00077392"/>
  </w:style>
  <w:style w:type="paragraph" w:customStyle="1" w:styleId="DocumentMap">
    <w:name w:val="DocumentMap"/>
    <w:uiPriority w:val="99"/>
    <w:rsid w:val="0007739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7739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77392"/>
  </w:style>
  <w:style w:type="character" w:styleId="Hyperlink">
    <w:name w:val="Hyperlink"/>
    <w:basedOn w:val="DefaultParagraphFont"/>
    <w:uiPriority w:val="99"/>
    <w:rsid w:val="005561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1192</Words>
  <Characters>6797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2021-02-20T06:51:00Z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