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6C1" w:rsidRDefault="00D746C1">
      <w:pPr>
        <w:overflowPunct w:val="0"/>
        <w:ind w:firstLine="680"/>
        <w:jc w:val="center"/>
      </w:pPr>
      <w:r>
        <w:rPr>
          <w:b/>
          <w:bCs/>
        </w:rPr>
        <w:t xml:space="preserve">ПРОТОКОЛ </w:t>
      </w:r>
      <w:r w:rsidRPr="004C4CF5">
        <w:rPr>
          <w:b/>
          <w:bCs/>
        </w:rPr>
        <w:t>0318300120821000016</w:t>
      </w:r>
    </w:p>
    <w:p w:rsidR="00D746C1" w:rsidRDefault="00D746C1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D746C1" w:rsidRDefault="00D746C1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D746C1" w:rsidRDefault="00D746C1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D746C1" w:rsidRPr="005D193A">
        <w:tc>
          <w:tcPr>
            <w:tcW w:w="4961" w:type="dxa"/>
          </w:tcPr>
          <w:p w:rsidR="00D746C1" w:rsidRPr="005D193A" w:rsidRDefault="00D746C1">
            <w:pPr>
              <w:overflowPunct w:val="0"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D746C1" w:rsidRPr="005D193A" w:rsidRDefault="00D746C1">
            <w:pPr>
              <w:ind w:firstLine="567"/>
              <w:jc w:val="right"/>
            </w:pPr>
            <w:r>
              <w:rPr>
                <w:lang w:val="en-US"/>
              </w:rPr>
              <w:t>20.02.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D746C1" w:rsidRDefault="00D746C1"/>
    <w:p w:rsidR="00D746C1" w:rsidRDefault="00D746C1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Салфетки гигиенические влажные </w:t>
      </w:r>
    </w:p>
    <w:p w:rsidR="00D746C1" w:rsidRDefault="00D746C1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Идентификационный код закупки</w:t>
      </w:r>
      <w:r>
        <w:t>: 213234901331923490100100390011722244</w:t>
      </w:r>
    </w:p>
    <w:p w:rsidR="00D746C1" w:rsidRDefault="00D746C1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Начальная (максимальная) цена контракта</w:t>
      </w:r>
      <w:r>
        <w:t>: 43 499,70 руб.</w:t>
      </w:r>
    </w:p>
    <w:p w:rsidR="00D746C1" w:rsidRDefault="00D746C1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4C4CF5">
        <w:rPr>
          <w:b/>
          <w:bCs/>
        </w:rPr>
        <w:t xml:space="preserve">: </w:t>
      </w:r>
      <w:r w:rsidRPr="004C4CF5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4C4CF5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D746C1" w:rsidRPr="005D193A">
        <w:trPr>
          <w:jc w:val="right"/>
        </w:trPr>
        <w:tc>
          <w:tcPr>
            <w:tcW w:w="9915" w:type="dxa"/>
          </w:tcPr>
          <w:p w:rsidR="00D746C1" w:rsidRPr="005D193A" w:rsidRDefault="00D746C1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jc w:val="both"/>
            </w:pPr>
            <w:r w:rsidRPr="004C4CF5">
              <w:rPr>
                <w:b/>
                <w:bCs/>
              </w:rPr>
              <w:t xml:space="preserve">Источник финансирования: </w:t>
            </w:r>
            <w:r w:rsidRPr="004C4CF5">
              <w:t>Краевой бюджет</w:t>
            </w:r>
          </w:p>
          <w:p w:rsidR="00D746C1" w:rsidRPr="005D193A" w:rsidRDefault="00D746C1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 w:rsidRPr="004C4CF5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4C4CF5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25 ноября 2021 г..</w:t>
            </w:r>
          </w:p>
          <w:p w:rsidR="00D746C1" w:rsidRPr="005D193A" w:rsidRDefault="00D746C1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4C4CF5">
              <w:t>Не требуется</w:t>
            </w:r>
          </w:p>
          <w:p w:rsidR="00D746C1" w:rsidRPr="005D193A" w:rsidRDefault="00D746C1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4C4CF5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D746C1" w:rsidRDefault="00D746C1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4C4CF5">
        <w:t>11.02.21 09:52:23 (</w:t>
      </w:r>
      <w:r>
        <w:rPr>
          <w:lang w:val="en-US"/>
        </w:rPr>
        <w:t>MSK</w:t>
      </w:r>
      <w:r w:rsidRPr="004C4CF5">
        <w:t>+00:00)</w:t>
      </w:r>
    </w:p>
    <w:p w:rsidR="00D746C1" w:rsidRDefault="00D746C1">
      <w:pPr>
        <w:overflowPunct w:val="0"/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4C4CF5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D746C1" w:rsidRPr="005D193A">
        <w:tc>
          <w:tcPr>
            <w:tcW w:w="3307" w:type="dxa"/>
          </w:tcPr>
          <w:p w:rsidR="00D746C1" w:rsidRPr="005D193A" w:rsidRDefault="00D746C1">
            <w:r w:rsidRPr="005D193A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D746C1" w:rsidRPr="005D193A" w:rsidRDefault="00D746C1">
            <w:r w:rsidRPr="005D193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D746C1" w:rsidRPr="005D193A" w:rsidRDefault="00D746C1">
            <w:pPr>
              <w:rPr>
                <w:lang w:val="en-US"/>
              </w:rPr>
            </w:pPr>
            <w:r w:rsidRPr="005D193A">
              <w:rPr>
                <w:lang w:val="en-US"/>
              </w:rPr>
              <w:t>Главный врач</w:t>
            </w:r>
          </w:p>
        </w:tc>
      </w:tr>
      <w:tr w:rsidR="00D746C1" w:rsidRPr="005D193A">
        <w:tc>
          <w:tcPr>
            <w:tcW w:w="3307" w:type="dxa"/>
          </w:tcPr>
          <w:p w:rsidR="00D746C1" w:rsidRPr="005D193A" w:rsidRDefault="00D746C1">
            <w:r w:rsidRPr="005D193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D746C1" w:rsidRPr="005D193A" w:rsidRDefault="00D746C1">
            <w:r w:rsidRPr="005D193A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D746C1" w:rsidRPr="005D193A" w:rsidRDefault="00D746C1">
            <w:pPr>
              <w:rPr>
                <w:lang w:val="en-US"/>
              </w:rPr>
            </w:pPr>
            <w:r w:rsidRPr="005D193A">
              <w:rPr>
                <w:lang w:val="en-US"/>
              </w:rPr>
              <w:t>Начальник отдела закупок</w:t>
            </w:r>
          </w:p>
        </w:tc>
      </w:tr>
      <w:tr w:rsidR="00D746C1" w:rsidRPr="005D193A">
        <w:tc>
          <w:tcPr>
            <w:tcW w:w="3307" w:type="dxa"/>
          </w:tcPr>
          <w:p w:rsidR="00D746C1" w:rsidRPr="005D193A" w:rsidRDefault="00D746C1">
            <w:r w:rsidRPr="005D193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D746C1" w:rsidRPr="005D193A" w:rsidRDefault="00D746C1">
            <w:r w:rsidRPr="005D193A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D746C1" w:rsidRPr="005D193A" w:rsidRDefault="00D746C1">
            <w:pPr>
              <w:rPr>
                <w:lang w:val="en-US"/>
              </w:rPr>
            </w:pPr>
            <w:r w:rsidRPr="005D193A">
              <w:rPr>
                <w:lang w:val="en-US"/>
              </w:rPr>
              <w:t>Начальник юридического отдела</w:t>
            </w:r>
          </w:p>
        </w:tc>
      </w:tr>
      <w:tr w:rsidR="00D746C1" w:rsidRPr="005D193A">
        <w:tc>
          <w:tcPr>
            <w:tcW w:w="3307" w:type="dxa"/>
          </w:tcPr>
          <w:p w:rsidR="00D746C1" w:rsidRPr="005D193A" w:rsidRDefault="00D746C1">
            <w:r w:rsidRPr="005D193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D746C1" w:rsidRPr="005D193A" w:rsidRDefault="00D746C1">
            <w:r w:rsidRPr="005D193A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D746C1" w:rsidRPr="005D193A" w:rsidRDefault="00D746C1">
            <w:pPr>
              <w:rPr>
                <w:lang w:val="en-US"/>
              </w:rPr>
            </w:pPr>
            <w:r w:rsidRPr="005D193A">
              <w:rPr>
                <w:lang w:val="en-US"/>
              </w:rPr>
              <w:t>экономист 1 категории отдела закупок</w:t>
            </w:r>
          </w:p>
        </w:tc>
      </w:tr>
      <w:tr w:rsidR="00D746C1" w:rsidRPr="005D193A">
        <w:tc>
          <w:tcPr>
            <w:tcW w:w="3307" w:type="dxa"/>
          </w:tcPr>
          <w:p w:rsidR="00D746C1" w:rsidRPr="005D193A" w:rsidRDefault="00D746C1">
            <w:r w:rsidRPr="005D193A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D746C1" w:rsidRPr="005D193A" w:rsidRDefault="00D746C1">
            <w:r w:rsidRPr="005D193A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D746C1" w:rsidRPr="005D193A" w:rsidRDefault="00D746C1">
            <w:pPr>
              <w:rPr>
                <w:lang w:val="en-US"/>
              </w:rPr>
            </w:pPr>
            <w:r w:rsidRPr="005D193A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D746C1" w:rsidRDefault="00D746C1">
      <w:pPr>
        <w:jc w:val="both"/>
      </w:pPr>
      <w:r>
        <w:tab/>
        <w:t>Кворум имеется. Комиссия правомочна.</w:t>
      </w:r>
    </w:p>
    <w:p w:rsidR="00D746C1" w:rsidRDefault="00D746C1">
      <w:pPr>
        <w:jc w:val="both"/>
      </w:pPr>
      <w:r>
        <w:tab/>
        <w:t xml:space="preserve">Заседание комиссии проводилось </w:t>
      </w:r>
      <w:r w:rsidRPr="004C4CF5">
        <w:t xml:space="preserve">20.02.21 </w:t>
      </w:r>
      <w:r>
        <w:t>09</w:t>
      </w:r>
      <w:r w:rsidRPr="004C4CF5">
        <w:t>:00 (</w:t>
      </w:r>
      <w:r>
        <w:rPr>
          <w:lang w:val="en-US"/>
        </w:rPr>
        <w:t>MSK</w:t>
      </w:r>
      <w:r w:rsidRPr="004C4CF5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D746C1" w:rsidRDefault="00D746C1">
      <w:pPr>
        <w:ind w:firstLine="737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4C4CF5">
        <w:t>19.02.21 09:30:00 (</w:t>
      </w:r>
      <w:r>
        <w:rPr>
          <w:lang w:val="en-US"/>
        </w:rPr>
        <w:t>MSK</w:t>
      </w:r>
      <w:r w:rsidRPr="004C4CF5">
        <w:t>+00:00)</w:t>
      </w:r>
      <w:r>
        <w:t xml:space="preserve">), подана </w:t>
      </w:r>
      <w:r w:rsidRPr="004C4CF5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D746C1" w:rsidRPr="005D193A">
        <w:tc>
          <w:tcPr>
            <w:tcW w:w="9922" w:type="dxa"/>
          </w:tcPr>
          <w:p w:rsidR="00D746C1" w:rsidRPr="005D193A" w:rsidRDefault="00D746C1">
            <w:pPr>
              <w:pStyle w:val="a4"/>
            </w:pPr>
            <w:r w:rsidRPr="005D193A">
              <w:t>EA-74744</w:t>
            </w:r>
            <w:r>
              <w:t xml:space="preserve">, дата и время регистрации заявки: </w:t>
            </w:r>
            <w:r w:rsidRPr="005D193A">
              <w:t>18.02.21 18:02:26 (MSK+00:00)</w:t>
            </w:r>
          </w:p>
        </w:tc>
      </w:tr>
    </w:tbl>
    <w:p w:rsidR="00D746C1" w:rsidRDefault="00D746C1">
      <w:pPr>
        <w:ind w:firstLine="567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4"/>
        <w:gridCol w:w="1510"/>
      </w:tblGrid>
      <w:tr w:rsidR="00D746C1" w:rsidRPr="005D193A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746C1" w:rsidRPr="005D193A" w:rsidRDefault="00D746C1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46C1" w:rsidRPr="005D193A" w:rsidRDefault="00D746C1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746C1" w:rsidRPr="005D193A" w:rsidRDefault="00D746C1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46C1" w:rsidRPr="005D193A" w:rsidRDefault="00D746C1">
            <w:r>
              <w:rPr>
                <w:b/>
                <w:bCs/>
              </w:rPr>
              <w:t>Обоснование</w:t>
            </w:r>
          </w:p>
        </w:tc>
      </w:tr>
      <w:tr w:rsidR="00D746C1" w:rsidRPr="005D193A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746C1" w:rsidRPr="005D193A" w:rsidRDefault="00D746C1">
            <w:pPr>
              <w:pStyle w:val="a4"/>
            </w:pPr>
            <w:bookmarkStart w:id="0" w:name="__DdeLink__416_2961716382"/>
            <w:bookmarkEnd w:id="0"/>
            <w:r w:rsidRPr="005D193A">
              <w:rPr>
                <w:lang w:val="en-US"/>
              </w:rPr>
              <w:t>EA-74744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46C1" w:rsidRPr="004C4CF5" w:rsidRDefault="00D746C1">
            <w:r w:rsidRPr="004C4CF5">
              <w:t>ОБЩЕСТВО С ОГРАНИЧЕННОЙ ОТВЕТСТВЕННОСТЬЮ "АЛЬЯНС МЕД"</w:t>
            </w:r>
          </w:p>
          <w:p w:rsidR="00D746C1" w:rsidRPr="005D193A" w:rsidRDefault="00D746C1">
            <w:r w:rsidRPr="005D193A">
              <w:t xml:space="preserve">ИНН </w:t>
            </w:r>
            <w:r w:rsidRPr="004C4CF5">
              <w:t>2312261876</w:t>
            </w:r>
          </w:p>
          <w:p w:rsidR="00D746C1" w:rsidRPr="004C4CF5" w:rsidRDefault="00D746C1">
            <w:r w:rsidRPr="005D193A">
              <w:t xml:space="preserve">ОГРН </w:t>
            </w:r>
            <w:r w:rsidRPr="004C4CF5">
              <w:t>1172375046535</w:t>
            </w:r>
          </w:p>
          <w:p w:rsidR="00D746C1" w:rsidRPr="004C4CF5" w:rsidRDefault="00D746C1">
            <w:r w:rsidRPr="005D193A">
              <w:t xml:space="preserve">КПП </w:t>
            </w:r>
            <w:r w:rsidRPr="004C4CF5">
              <w:t>231101001</w:t>
            </w:r>
          </w:p>
          <w:p w:rsidR="00D746C1" w:rsidRPr="004C4CF5" w:rsidRDefault="00D746C1">
            <w:r w:rsidRPr="005D193A">
              <w:t>Место нахождения(жительства)</w:t>
            </w:r>
          </w:p>
          <w:p w:rsidR="00D746C1" w:rsidRPr="004C4CF5" w:rsidRDefault="00D746C1">
            <w:bookmarkStart w:id="1" w:name="__DdeLink__366_2212008683"/>
            <w:r w:rsidRPr="005D193A">
              <w:t>350900, КРАЙКРАСНОДАРСКИЙ, ГКРАСНОДАР, ОФИС 2</w:t>
            </w:r>
            <w:bookmarkEnd w:id="1"/>
          </w:p>
          <w:p w:rsidR="00D746C1" w:rsidRPr="004C4CF5" w:rsidRDefault="00D746C1">
            <w:r w:rsidRPr="005D193A">
              <w:t>Почтовый адрес</w:t>
            </w:r>
          </w:p>
          <w:p w:rsidR="00D746C1" w:rsidRPr="004C4CF5" w:rsidRDefault="00D746C1">
            <w:r w:rsidRPr="005D193A">
              <w:t>350900, КРАЙ КРАСНОДАРСКИЙ, Г КРАСНОДАР, УЛ ИМ СОКОЛОВА М.Е., ДОМ 80, ОФИС 2</w:t>
            </w:r>
          </w:p>
          <w:p w:rsidR="00D746C1" w:rsidRPr="005D193A" w:rsidRDefault="00D746C1">
            <w:pPr>
              <w:rPr>
                <w:sz w:val="16"/>
                <w:szCs w:val="16"/>
                <w:lang w:val="en-US"/>
              </w:rPr>
            </w:pPr>
            <w:r w:rsidRPr="005D193A">
              <w:rPr>
                <w:sz w:val="16"/>
                <w:szCs w:val="16"/>
              </w:rPr>
              <w:t xml:space="preserve">Контактное лицо </w:t>
            </w:r>
          </w:p>
          <w:p w:rsidR="00D746C1" w:rsidRPr="005D193A" w:rsidRDefault="00D746C1">
            <w:pPr>
              <w:rPr>
                <w:lang w:val="en-US"/>
              </w:rPr>
            </w:pPr>
            <w:r w:rsidRPr="005D193A">
              <w:t xml:space="preserve">Телефон </w:t>
            </w:r>
            <w:r w:rsidRPr="005D193A">
              <w:rPr>
                <w:lang w:val="en-US"/>
              </w:rPr>
              <w:t>79182281494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746C1" w:rsidRPr="004C4CF5" w:rsidRDefault="00D746C1">
            <w:r w:rsidRPr="005D193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46C1" w:rsidRPr="005D193A" w:rsidRDefault="00D746C1">
            <w:r w:rsidRPr="005D193A">
              <w:t>-</w:t>
            </w:r>
          </w:p>
        </w:tc>
      </w:tr>
    </w:tbl>
    <w:p w:rsidR="00D746C1" w:rsidRDefault="00D746C1"/>
    <w:p w:rsidR="00D746C1" w:rsidRDefault="00D746C1">
      <w:pPr>
        <w:jc w:val="both"/>
      </w:pPr>
      <w:r>
        <w:tab/>
        <w:t>На основании результатов рассмотрения первой и второй части заявки в отношении участника аукциона, присутствующими членами комиссии</w:t>
      </w:r>
      <w:r>
        <w:rPr>
          <w:b/>
          <w:bCs/>
        </w:rPr>
        <w:t>приняты следующие решения</w:t>
      </w:r>
      <w:r>
        <w:t>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1"/>
        <w:gridCol w:w="4315"/>
        <w:gridCol w:w="2667"/>
      </w:tblGrid>
      <w:tr w:rsidR="00D746C1" w:rsidRPr="005D193A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46C1" w:rsidRPr="005D193A" w:rsidRDefault="00D746C1">
            <w:pPr>
              <w:ind w:right="-157"/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46C1" w:rsidRPr="005D193A" w:rsidRDefault="00D746C1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46C1" w:rsidRPr="005D193A" w:rsidRDefault="00D746C1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D746C1" w:rsidRPr="005D193A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46C1" w:rsidRPr="005D193A" w:rsidRDefault="00D746C1">
            <w:pPr>
              <w:pStyle w:val="a4"/>
            </w:pPr>
            <w:r w:rsidRPr="005D193A">
              <w:rPr>
                <w:lang w:val="en-US"/>
              </w:rPr>
              <w:t>EA-74744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46C1" w:rsidRPr="005D193A" w:rsidRDefault="00D746C1">
            <w:pPr>
              <w:pStyle w:val="a4"/>
            </w:pPr>
            <w:r w:rsidRPr="005D193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46C1" w:rsidRPr="005D193A" w:rsidRDefault="00D746C1">
            <w:pPr>
              <w:pStyle w:val="a4"/>
            </w:pPr>
            <w:r w:rsidRPr="004C4CF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746C1" w:rsidRPr="005D193A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46C1" w:rsidRPr="005D193A" w:rsidRDefault="00D746C1">
            <w:pPr>
              <w:pStyle w:val="a4"/>
            </w:pPr>
            <w:r w:rsidRPr="005D193A">
              <w:rPr>
                <w:lang w:val="en-US"/>
              </w:rPr>
              <w:t>EA-74744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46C1" w:rsidRPr="005D193A" w:rsidRDefault="00D746C1">
            <w:pPr>
              <w:pStyle w:val="a4"/>
            </w:pPr>
            <w:r w:rsidRPr="005D193A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46C1" w:rsidRPr="005D193A" w:rsidRDefault="00D746C1">
            <w:pPr>
              <w:pStyle w:val="a4"/>
            </w:pPr>
            <w:r w:rsidRPr="004C4CF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746C1" w:rsidRPr="005D193A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46C1" w:rsidRPr="005D193A" w:rsidRDefault="00D746C1">
            <w:pPr>
              <w:pStyle w:val="a4"/>
            </w:pPr>
            <w:r w:rsidRPr="005D193A">
              <w:rPr>
                <w:lang w:val="en-US"/>
              </w:rPr>
              <w:t>EA-74744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46C1" w:rsidRPr="005D193A" w:rsidRDefault="00D746C1">
            <w:pPr>
              <w:pStyle w:val="a4"/>
            </w:pPr>
            <w:r w:rsidRPr="005D193A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46C1" w:rsidRPr="005D193A" w:rsidRDefault="00D746C1">
            <w:pPr>
              <w:pStyle w:val="a4"/>
            </w:pPr>
            <w:r w:rsidRPr="004C4CF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746C1" w:rsidRPr="005D193A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46C1" w:rsidRPr="005D193A" w:rsidRDefault="00D746C1">
            <w:pPr>
              <w:pStyle w:val="a4"/>
            </w:pPr>
            <w:r w:rsidRPr="005D193A">
              <w:rPr>
                <w:lang w:val="en-US"/>
              </w:rPr>
              <w:t>EA-74744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46C1" w:rsidRPr="005D193A" w:rsidRDefault="00D746C1">
            <w:pPr>
              <w:pStyle w:val="a4"/>
            </w:pPr>
            <w:r w:rsidRPr="005D193A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46C1" w:rsidRPr="005D193A" w:rsidRDefault="00D746C1">
            <w:pPr>
              <w:pStyle w:val="a4"/>
            </w:pPr>
            <w:r w:rsidRPr="004C4CF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746C1" w:rsidRPr="005D193A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46C1" w:rsidRPr="005D193A" w:rsidRDefault="00D746C1">
            <w:pPr>
              <w:pStyle w:val="a4"/>
            </w:pPr>
            <w:r w:rsidRPr="005D193A">
              <w:rPr>
                <w:lang w:val="en-US"/>
              </w:rPr>
              <w:t>EA-74744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46C1" w:rsidRPr="005D193A" w:rsidRDefault="00D746C1">
            <w:pPr>
              <w:pStyle w:val="a4"/>
            </w:pPr>
            <w:r w:rsidRPr="005D193A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46C1" w:rsidRPr="005D193A" w:rsidRDefault="00D746C1">
            <w:pPr>
              <w:pStyle w:val="a4"/>
            </w:pPr>
            <w:r w:rsidRPr="004C4CF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D746C1" w:rsidRDefault="00D746C1"/>
    <w:p w:rsidR="00D746C1" w:rsidRPr="004C4CF5" w:rsidRDefault="00D746C1">
      <w:pPr>
        <w:jc w:val="both"/>
      </w:pPr>
      <w:r w:rsidRPr="004C4CF5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"АЛЬЯНС МЕД".</w:t>
      </w:r>
    </w:p>
    <w:p w:rsidR="00D746C1" w:rsidRDefault="00D746C1">
      <w:pPr>
        <w:pStyle w:val="BodyText"/>
        <w:jc w:val="both"/>
      </w:pPr>
      <w:r w:rsidRPr="004C4CF5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D746C1" w:rsidRDefault="00D746C1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087A0C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D746C1" w:rsidRDefault="00D746C1">
      <w:pPr>
        <w:jc w:val="both"/>
        <w:rPr>
          <w:b/>
          <w:bCs/>
        </w:rPr>
      </w:pPr>
    </w:p>
    <w:p w:rsidR="00D746C1" w:rsidRDefault="00D746C1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D746C1" w:rsidRPr="005D193A">
        <w:tc>
          <w:tcPr>
            <w:tcW w:w="5847" w:type="dxa"/>
            <w:vAlign w:val="bottom"/>
          </w:tcPr>
          <w:p w:rsidR="00D746C1" w:rsidRPr="005D193A" w:rsidRDefault="00D746C1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D746C1" w:rsidRPr="005D193A" w:rsidRDefault="00D746C1">
            <w:pPr>
              <w:pStyle w:val="a4"/>
            </w:pPr>
            <w:r w:rsidRPr="005D193A">
              <w:rPr>
                <w:lang w:val="en-US"/>
              </w:rPr>
              <w:t>Просоленко Юрий Александрович</w:t>
            </w:r>
          </w:p>
        </w:tc>
      </w:tr>
      <w:tr w:rsidR="00D746C1" w:rsidRPr="005D193A">
        <w:tc>
          <w:tcPr>
            <w:tcW w:w="5847" w:type="dxa"/>
            <w:vAlign w:val="bottom"/>
          </w:tcPr>
          <w:p w:rsidR="00D746C1" w:rsidRPr="005D193A" w:rsidRDefault="00D746C1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D746C1" w:rsidRPr="005D193A" w:rsidRDefault="00D746C1">
            <w:pPr>
              <w:pStyle w:val="a4"/>
            </w:pPr>
            <w:r w:rsidRPr="005D193A">
              <w:rPr>
                <w:lang w:val="en-US"/>
              </w:rPr>
              <w:t>Дехтерев Юрий Сергеевич</w:t>
            </w:r>
          </w:p>
        </w:tc>
      </w:tr>
      <w:tr w:rsidR="00D746C1" w:rsidRPr="005D193A">
        <w:tc>
          <w:tcPr>
            <w:tcW w:w="5847" w:type="dxa"/>
            <w:vAlign w:val="bottom"/>
          </w:tcPr>
          <w:p w:rsidR="00D746C1" w:rsidRPr="005D193A" w:rsidRDefault="00D746C1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D746C1" w:rsidRPr="005D193A" w:rsidRDefault="00D746C1">
            <w:pPr>
              <w:pStyle w:val="a4"/>
            </w:pPr>
            <w:r w:rsidRPr="005D193A">
              <w:rPr>
                <w:lang w:val="en-US"/>
              </w:rPr>
              <w:t>Коротникова Светлана Борисовна</w:t>
            </w:r>
          </w:p>
        </w:tc>
      </w:tr>
      <w:tr w:rsidR="00D746C1" w:rsidRPr="005D193A">
        <w:tc>
          <w:tcPr>
            <w:tcW w:w="5847" w:type="dxa"/>
            <w:vAlign w:val="bottom"/>
          </w:tcPr>
          <w:p w:rsidR="00D746C1" w:rsidRPr="005D193A" w:rsidRDefault="00D746C1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D746C1" w:rsidRPr="005D193A" w:rsidRDefault="00D746C1">
            <w:pPr>
              <w:pStyle w:val="a4"/>
            </w:pPr>
            <w:r w:rsidRPr="005D193A">
              <w:rPr>
                <w:lang w:val="en-US"/>
              </w:rPr>
              <w:t>Мальченко Елена Александровна</w:t>
            </w:r>
          </w:p>
        </w:tc>
      </w:tr>
      <w:tr w:rsidR="00D746C1" w:rsidRPr="005D193A">
        <w:tc>
          <w:tcPr>
            <w:tcW w:w="5847" w:type="dxa"/>
            <w:vAlign w:val="bottom"/>
          </w:tcPr>
          <w:p w:rsidR="00D746C1" w:rsidRPr="005D193A" w:rsidRDefault="00D746C1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D746C1" w:rsidRPr="005D193A" w:rsidRDefault="00D746C1">
            <w:pPr>
              <w:pStyle w:val="a4"/>
            </w:pPr>
            <w:r w:rsidRPr="005D193A">
              <w:rPr>
                <w:lang w:val="en-US"/>
              </w:rPr>
              <w:t>Владыкина Лидия Валерьевна</w:t>
            </w:r>
          </w:p>
        </w:tc>
      </w:tr>
    </w:tbl>
    <w:p w:rsidR="00D746C1" w:rsidRDefault="00D746C1"/>
    <w:sectPr w:rsidR="00D746C1" w:rsidSect="00FF1D0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1D08"/>
    <w:rsid w:val="00087A0C"/>
    <w:rsid w:val="004C4CF5"/>
    <w:rsid w:val="005D193A"/>
    <w:rsid w:val="009B0D06"/>
    <w:rsid w:val="00D746C1"/>
    <w:rsid w:val="00FF1D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D08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FF1D08"/>
  </w:style>
  <w:style w:type="paragraph" w:customStyle="1" w:styleId="a3">
    <w:name w:val="Заголовок"/>
    <w:basedOn w:val="Normal"/>
    <w:next w:val="BodyText"/>
    <w:uiPriority w:val="99"/>
    <w:rsid w:val="00FF1D08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FF1D08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572AA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FF1D08"/>
  </w:style>
  <w:style w:type="paragraph" w:styleId="Caption">
    <w:name w:val="caption"/>
    <w:basedOn w:val="Normal"/>
    <w:uiPriority w:val="99"/>
    <w:qFormat/>
    <w:rsid w:val="00FF1D08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FF1D08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FF1D08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572AA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FF1D08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FF1D0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FF1D08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FF1D0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FF1D08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FF1D08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FF1D08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FF1D08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FF1D08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FF1D08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572AA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72A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72AA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FF1D08"/>
  </w:style>
  <w:style w:type="paragraph" w:customStyle="1" w:styleId="a5">
    <w:name w:val="Заголовок таблицы"/>
    <w:basedOn w:val="a4"/>
    <w:uiPriority w:val="99"/>
    <w:rsid w:val="00FF1D08"/>
  </w:style>
  <w:style w:type="paragraph" w:customStyle="1" w:styleId="DocumentMap">
    <w:name w:val="DocumentMap"/>
    <w:uiPriority w:val="99"/>
    <w:rsid w:val="00FF1D08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4C4CF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136</TotalTime>
  <Pages>3</Pages>
  <Words>797</Words>
  <Characters>4549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45</cp:revision>
  <dcterms:created xsi:type="dcterms:W3CDTF">2019-09-11T09:00:00Z</dcterms:created>
  <dcterms:modified xsi:type="dcterms:W3CDTF">2021-02-20T07:01:00Z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