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83" w:rsidRDefault="00665783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8A5CB7">
        <w:rPr>
          <w:b/>
          <w:bCs/>
        </w:rPr>
        <w:t>0318300120821000020</w:t>
      </w:r>
    </w:p>
    <w:p w:rsidR="00665783" w:rsidRDefault="00665783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665783" w:rsidRDefault="00665783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665783" w:rsidRDefault="00665783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65783" w:rsidRPr="00595BD1">
        <w:tc>
          <w:tcPr>
            <w:tcW w:w="4961" w:type="dxa"/>
          </w:tcPr>
          <w:p w:rsidR="00665783" w:rsidRPr="00595BD1" w:rsidRDefault="00665783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665783" w:rsidRPr="00595BD1" w:rsidRDefault="00665783">
            <w:pPr>
              <w:ind w:firstLine="567"/>
              <w:jc w:val="right"/>
            </w:pPr>
            <w:r>
              <w:rPr>
                <w:lang w:val="en-US"/>
              </w:rPr>
              <w:t>24.02.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665783" w:rsidRDefault="00665783"/>
    <w:p w:rsidR="00665783" w:rsidRDefault="0066578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Перчатки </w:t>
      </w:r>
    </w:p>
    <w:p w:rsidR="00665783" w:rsidRDefault="0066578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213234901331923490100100050010000244</w:t>
      </w:r>
    </w:p>
    <w:p w:rsidR="00665783" w:rsidRDefault="0066578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598 569,50 руб.</w:t>
      </w:r>
    </w:p>
    <w:p w:rsidR="00665783" w:rsidRDefault="00665783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A5CB7">
        <w:rPr>
          <w:b/>
          <w:bCs/>
        </w:rPr>
        <w:t xml:space="preserve">: </w:t>
      </w:r>
      <w:r w:rsidRPr="008A5CB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A5CB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65783" w:rsidRPr="00595BD1">
        <w:trPr>
          <w:jc w:val="right"/>
        </w:trPr>
        <w:tc>
          <w:tcPr>
            <w:tcW w:w="9915" w:type="dxa"/>
          </w:tcPr>
          <w:p w:rsidR="00665783" w:rsidRPr="00595BD1" w:rsidRDefault="0066578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8A5CB7">
              <w:rPr>
                <w:b/>
                <w:bCs/>
              </w:rPr>
              <w:t xml:space="preserve">Источник финансирования: </w:t>
            </w:r>
            <w:r w:rsidRPr="008A5CB7">
              <w:t>Внебюджетные фонды (ОМС), краевой бюджет, платные услуги</w:t>
            </w:r>
          </w:p>
          <w:p w:rsidR="00665783" w:rsidRPr="00595BD1" w:rsidRDefault="0066578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8A5CB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A5CB7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апреля 2021 г..</w:t>
            </w:r>
          </w:p>
          <w:p w:rsidR="00665783" w:rsidRPr="00595BD1" w:rsidRDefault="0066578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A5CB7">
              <w:t>Не требуется</w:t>
            </w:r>
          </w:p>
          <w:p w:rsidR="00665783" w:rsidRPr="00595BD1" w:rsidRDefault="0066578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A5CB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65783" w:rsidRDefault="0066578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A5CB7">
        <w:t>15.02.21 11:19:56 (</w:t>
      </w:r>
      <w:r>
        <w:rPr>
          <w:lang w:val="en-US"/>
        </w:rPr>
        <w:t>MSK</w:t>
      </w:r>
      <w:r w:rsidRPr="008A5CB7">
        <w:t>+00:00)</w:t>
      </w:r>
    </w:p>
    <w:p w:rsidR="00665783" w:rsidRDefault="00665783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A5CB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65783" w:rsidRPr="00595BD1"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65783" w:rsidRPr="00595BD1" w:rsidRDefault="00665783">
            <w:pPr>
              <w:rPr>
                <w:lang w:val="en-US"/>
              </w:rPr>
            </w:pPr>
            <w:r w:rsidRPr="00595BD1">
              <w:rPr>
                <w:lang w:val="en-US"/>
              </w:rPr>
              <w:t>Главный врач</w:t>
            </w:r>
          </w:p>
        </w:tc>
      </w:tr>
      <w:tr w:rsidR="00665783" w:rsidRPr="00595BD1"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65783" w:rsidRPr="00595BD1" w:rsidRDefault="00665783">
            <w:pPr>
              <w:rPr>
                <w:lang w:val="en-US"/>
              </w:rPr>
            </w:pPr>
            <w:r w:rsidRPr="00595BD1">
              <w:rPr>
                <w:lang w:val="en-US"/>
              </w:rPr>
              <w:t>Начальник отдела закупок</w:t>
            </w:r>
          </w:p>
        </w:tc>
      </w:tr>
      <w:tr w:rsidR="00665783" w:rsidRPr="00595BD1"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665783" w:rsidRPr="00595BD1" w:rsidRDefault="00665783">
            <w:pPr>
              <w:rPr>
                <w:lang w:val="en-US"/>
              </w:rPr>
            </w:pPr>
            <w:r w:rsidRPr="00595BD1">
              <w:rPr>
                <w:lang w:val="en-US"/>
              </w:rPr>
              <w:t>Начальник юридического отдела</w:t>
            </w:r>
          </w:p>
        </w:tc>
      </w:tr>
      <w:tr w:rsidR="00665783" w:rsidRPr="00595BD1"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665783" w:rsidRPr="00595BD1" w:rsidRDefault="00665783">
            <w:pPr>
              <w:rPr>
                <w:lang w:val="en-US"/>
              </w:rPr>
            </w:pPr>
            <w:r w:rsidRPr="00595BD1">
              <w:rPr>
                <w:lang w:val="en-US"/>
              </w:rPr>
              <w:t>экономист 1 категории отдела закупок</w:t>
            </w:r>
          </w:p>
        </w:tc>
      </w:tr>
      <w:tr w:rsidR="00665783" w:rsidRPr="00595BD1"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65783" w:rsidRPr="00595BD1" w:rsidRDefault="00665783">
            <w:r w:rsidRPr="00595BD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65783" w:rsidRPr="00595BD1" w:rsidRDefault="00665783">
            <w:pPr>
              <w:rPr>
                <w:lang w:val="en-US"/>
              </w:rPr>
            </w:pPr>
            <w:r w:rsidRPr="00595BD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65783" w:rsidRDefault="00665783">
      <w:pPr>
        <w:jc w:val="both"/>
      </w:pPr>
      <w:r>
        <w:tab/>
        <w:t>Кворум имеется. Комиссия правомочна.</w:t>
      </w:r>
    </w:p>
    <w:p w:rsidR="00665783" w:rsidRDefault="00665783">
      <w:pPr>
        <w:jc w:val="both"/>
      </w:pPr>
      <w:r>
        <w:tab/>
        <w:t xml:space="preserve">Заседание комиссии проводилось </w:t>
      </w:r>
      <w:r w:rsidRPr="008A5CB7">
        <w:t>24.02.21 1</w:t>
      </w:r>
      <w:r>
        <w:t>3</w:t>
      </w:r>
      <w:r w:rsidRPr="008A5CB7">
        <w:t>:</w:t>
      </w:r>
      <w:r>
        <w:t>40</w:t>
      </w:r>
      <w:r w:rsidRPr="008A5CB7">
        <w:t xml:space="preserve"> (</w:t>
      </w:r>
      <w:r>
        <w:rPr>
          <w:lang w:val="en-US"/>
        </w:rPr>
        <w:t>MSK</w:t>
      </w:r>
      <w:r w:rsidRPr="008A5CB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65783" w:rsidRDefault="00665783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A5CB7">
        <w:t>24.02.21 09:30:00 (</w:t>
      </w:r>
      <w:r>
        <w:rPr>
          <w:lang w:val="en-US"/>
        </w:rPr>
        <w:t>MSK</w:t>
      </w:r>
      <w:r w:rsidRPr="008A5CB7">
        <w:t>+00:00)</w:t>
      </w:r>
      <w:r>
        <w:t xml:space="preserve">), подана </w:t>
      </w:r>
      <w:r w:rsidRPr="008A5CB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665783" w:rsidRPr="00595BD1">
        <w:tc>
          <w:tcPr>
            <w:tcW w:w="9922" w:type="dxa"/>
          </w:tcPr>
          <w:p w:rsidR="00665783" w:rsidRPr="00595BD1" w:rsidRDefault="00665783">
            <w:pPr>
              <w:pStyle w:val="a4"/>
            </w:pPr>
            <w:r w:rsidRPr="00595BD1">
              <w:t>EA-73774</w:t>
            </w:r>
            <w:r>
              <w:t xml:space="preserve">, дата и время регистрации заявки: </w:t>
            </w:r>
            <w:r w:rsidRPr="00595BD1">
              <w:t>15.02.21 15:36:49 (MSK+00:00)</w:t>
            </w:r>
          </w:p>
        </w:tc>
      </w:tr>
    </w:tbl>
    <w:p w:rsidR="00665783" w:rsidRDefault="00665783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665783" w:rsidRPr="00595BD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65783" w:rsidRPr="00595BD1" w:rsidRDefault="00665783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65783" w:rsidRPr="00595BD1" w:rsidRDefault="00665783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r>
              <w:rPr>
                <w:b/>
                <w:bCs/>
              </w:rPr>
              <w:t>Обоснование</w:t>
            </w:r>
          </w:p>
        </w:tc>
      </w:tr>
      <w:tr w:rsidR="00665783" w:rsidRPr="00595BD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65783" w:rsidRPr="00595BD1" w:rsidRDefault="00665783">
            <w:pPr>
              <w:pStyle w:val="a4"/>
            </w:pPr>
            <w:bookmarkStart w:id="0" w:name="__DdeLink__416_2961716382"/>
            <w:bookmarkEnd w:id="0"/>
            <w:r w:rsidRPr="00595BD1">
              <w:rPr>
                <w:lang w:val="en-US"/>
              </w:rPr>
              <w:t>EA-73774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8A5CB7" w:rsidRDefault="00665783">
            <w:r>
              <w:t xml:space="preserve">Индивидуальный предприниматель </w:t>
            </w:r>
            <w:r w:rsidRPr="008A5CB7">
              <w:t>ТИТОВА МАРИНА АЛЕКСАНДРОВНА</w:t>
            </w:r>
          </w:p>
          <w:p w:rsidR="00665783" w:rsidRPr="00595BD1" w:rsidRDefault="00665783">
            <w:r w:rsidRPr="00595BD1">
              <w:t xml:space="preserve">ИНН </w:t>
            </w:r>
            <w:r w:rsidRPr="008A5CB7">
              <w:t>233409997338</w:t>
            </w:r>
          </w:p>
          <w:p w:rsidR="00665783" w:rsidRPr="008A5CB7" w:rsidRDefault="00665783">
            <w:r w:rsidRPr="00595BD1">
              <w:t xml:space="preserve">ОГРН </w:t>
            </w:r>
            <w:r w:rsidRPr="008A5CB7">
              <w:t>320237500050490</w:t>
            </w:r>
          </w:p>
          <w:p w:rsidR="00665783" w:rsidRPr="008A5CB7" w:rsidRDefault="00665783">
            <w:r w:rsidRPr="00595BD1">
              <w:t xml:space="preserve">КПП </w:t>
            </w:r>
          </w:p>
          <w:p w:rsidR="00665783" w:rsidRPr="008A5CB7" w:rsidRDefault="00665783">
            <w:r w:rsidRPr="00595BD1">
              <w:t>Место нахождения(жительства)</w:t>
            </w:r>
          </w:p>
          <w:p w:rsidR="00665783" w:rsidRPr="008A5CB7" w:rsidRDefault="00665783">
            <w:bookmarkStart w:id="1" w:name="__DdeLink__366_2212008683"/>
            <w:r w:rsidRPr="00595BD1">
              <w:t>КРАЙКРАСНОДАРСКИЙ, Р-НКАНЕВСКОЙ, СТ-ЦАНОВОМИНСКАЯ</w:t>
            </w:r>
            <w:bookmarkEnd w:id="1"/>
          </w:p>
          <w:p w:rsidR="00665783" w:rsidRPr="008A5CB7" w:rsidRDefault="00665783">
            <w:r w:rsidRPr="00595BD1">
              <w:t>Почтовый адрес</w:t>
            </w:r>
          </w:p>
          <w:p w:rsidR="00665783" w:rsidRPr="008A5CB7" w:rsidRDefault="00665783">
            <w:r w:rsidRPr="00595BD1">
              <w:t>КРАЙ КРАСНОДАРСКИЙ, Р-Н КАНЕВСКОЙ, СТ-ЦА НОВОМИНСКАЯ,</w:t>
            </w:r>
          </w:p>
          <w:p w:rsidR="00665783" w:rsidRPr="00595BD1" w:rsidRDefault="00665783">
            <w:pPr>
              <w:rPr>
                <w:sz w:val="16"/>
                <w:szCs w:val="16"/>
                <w:lang w:val="en-US"/>
              </w:rPr>
            </w:pPr>
            <w:r w:rsidRPr="00595BD1">
              <w:rPr>
                <w:sz w:val="16"/>
                <w:szCs w:val="16"/>
              </w:rPr>
              <w:t xml:space="preserve">Контактное лицо </w:t>
            </w:r>
          </w:p>
          <w:p w:rsidR="00665783" w:rsidRPr="00595BD1" w:rsidRDefault="00665783">
            <w:pPr>
              <w:rPr>
                <w:lang w:val="en-US"/>
              </w:rPr>
            </w:pPr>
            <w:r w:rsidRPr="00595BD1">
              <w:t xml:space="preserve">Телефон </w:t>
            </w:r>
            <w:r w:rsidRPr="00595BD1">
              <w:rPr>
                <w:lang w:val="en-US"/>
              </w:rPr>
              <w:t>79183779720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65783" w:rsidRPr="008A5CB7" w:rsidRDefault="00665783">
            <w:r w:rsidRPr="00595BD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r w:rsidRPr="00595BD1">
              <w:t>-</w:t>
            </w:r>
          </w:p>
        </w:tc>
      </w:tr>
    </w:tbl>
    <w:p w:rsidR="00665783" w:rsidRDefault="00665783"/>
    <w:p w:rsidR="00665783" w:rsidRDefault="00665783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665783" w:rsidRPr="00595BD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665783" w:rsidRPr="00595BD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EA-73774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8A5CB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65783" w:rsidRPr="00595BD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EA-73774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8A5CB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65783" w:rsidRPr="00595BD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EA-73774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8A5CB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65783" w:rsidRPr="00595BD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EA-73774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8A5CB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665783" w:rsidRPr="00595BD1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EA-73774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65783" w:rsidRPr="00595BD1" w:rsidRDefault="00665783">
            <w:pPr>
              <w:pStyle w:val="a4"/>
            </w:pPr>
            <w:r w:rsidRPr="008A5CB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665783" w:rsidRDefault="00665783"/>
    <w:p w:rsidR="00665783" w:rsidRDefault="00665783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65783" w:rsidRPr="008A5CB7" w:rsidRDefault="00665783">
      <w:pPr>
        <w:jc w:val="both"/>
      </w:pPr>
      <w:r w:rsidRPr="008A5CB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8A5CB7">
        <w:t xml:space="preserve"> ТИТОВА МАРИНА АЛЕКСАНДРОВНА.</w:t>
      </w:r>
    </w:p>
    <w:p w:rsidR="00665783" w:rsidRDefault="00665783">
      <w:pPr>
        <w:pStyle w:val="BodyText"/>
        <w:jc w:val="both"/>
      </w:pPr>
      <w:r w:rsidRPr="008A5CB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665783" w:rsidRDefault="0066578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F3158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65783" w:rsidRDefault="00665783">
      <w:pPr>
        <w:jc w:val="both"/>
        <w:rPr>
          <w:b/>
          <w:bCs/>
        </w:rPr>
      </w:pPr>
    </w:p>
    <w:p w:rsidR="00665783" w:rsidRDefault="0066578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65783" w:rsidRPr="00595BD1">
        <w:tc>
          <w:tcPr>
            <w:tcW w:w="5847" w:type="dxa"/>
            <w:vAlign w:val="bottom"/>
          </w:tcPr>
          <w:p w:rsidR="00665783" w:rsidRPr="00595BD1" w:rsidRDefault="00665783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Просоленко Юрий Александрович</w:t>
            </w:r>
          </w:p>
        </w:tc>
      </w:tr>
      <w:tr w:rsidR="00665783" w:rsidRPr="00595BD1">
        <w:tc>
          <w:tcPr>
            <w:tcW w:w="5847" w:type="dxa"/>
            <w:vAlign w:val="bottom"/>
          </w:tcPr>
          <w:p w:rsidR="00665783" w:rsidRPr="00595BD1" w:rsidRDefault="0066578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Дехтерев Юрий Сергеевич</w:t>
            </w:r>
          </w:p>
        </w:tc>
      </w:tr>
      <w:tr w:rsidR="00665783" w:rsidRPr="00595BD1">
        <w:tc>
          <w:tcPr>
            <w:tcW w:w="5847" w:type="dxa"/>
            <w:vAlign w:val="bottom"/>
          </w:tcPr>
          <w:p w:rsidR="00665783" w:rsidRPr="00595BD1" w:rsidRDefault="0066578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Коротникова Светлана Борисовна</w:t>
            </w:r>
          </w:p>
        </w:tc>
      </w:tr>
      <w:tr w:rsidR="00665783" w:rsidRPr="00595BD1">
        <w:tc>
          <w:tcPr>
            <w:tcW w:w="5847" w:type="dxa"/>
            <w:vAlign w:val="bottom"/>
          </w:tcPr>
          <w:p w:rsidR="00665783" w:rsidRPr="00595BD1" w:rsidRDefault="0066578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Мальченко Елена Александровна</w:t>
            </w:r>
          </w:p>
        </w:tc>
      </w:tr>
      <w:tr w:rsidR="00665783" w:rsidRPr="00595BD1">
        <w:tc>
          <w:tcPr>
            <w:tcW w:w="5847" w:type="dxa"/>
            <w:vAlign w:val="bottom"/>
          </w:tcPr>
          <w:p w:rsidR="00665783" w:rsidRPr="00595BD1" w:rsidRDefault="00665783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65783" w:rsidRPr="00595BD1" w:rsidRDefault="00665783">
            <w:pPr>
              <w:pStyle w:val="a4"/>
            </w:pPr>
            <w:r w:rsidRPr="00595BD1">
              <w:rPr>
                <w:lang w:val="en-US"/>
              </w:rPr>
              <w:t>Владыкина Лидия Валерьевна</w:t>
            </w:r>
          </w:p>
        </w:tc>
      </w:tr>
    </w:tbl>
    <w:p w:rsidR="00665783" w:rsidRDefault="00665783"/>
    <w:sectPr w:rsidR="00665783" w:rsidSect="003C769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691"/>
    <w:rsid w:val="001D2E1A"/>
    <w:rsid w:val="003C7691"/>
    <w:rsid w:val="00595BD1"/>
    <w:rsid w:val="00665783"/>
    <w:rsid w:val="008A5CB7"/>
    <w:rsid w:val="00F31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691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3C7691"/>
  </w:style>
  <w:style w:type="paragraph" w:customStyle="1" w:styleId="a3">
    <w:name w:val="Заголовок"/>
    <w:basedOn w:val="Normal"/>
    <w:next w:val="BodyText"/>
    <w:uiPriority w:val="99"/>
    <w:rsid w:val="003C769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C769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455D9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3C7691"/>
  </w:style>
  <w:style w:type="paragraph" w:styleId="Caption">
    <w:name w:val="caption"/>
    <w:basedOn w:val="Normal"/>
    <w:uiPriority w:val="99"/>
    <w:qFormat/>
    <w:rsid w:val="003C769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C769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C769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455D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C769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C76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C769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C76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C769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C7691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C769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C769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C7691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C7691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55D9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5D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D9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3C7691"/>
  </w:style>
  <w:style w:type="paragraph" w:customStyle="1" w:styleId="a5">
    <w:name w:val="Заголовок таблицы"/>
    <w:basedOn w:val="a4"/>
    <w:uiPriority w:val="99"/>
    <w:rsid w:val="003C7691"/>
  </w:style>
  <w:style w:type="paragraph" w:customStyle="1" w:styleId="DocumentMap">
    <w:name w:val="DocumentMap"/>
    <w:uiPriority w:val="99"/>
    <w:rsid w:val="003C7691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A5C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3</Pages>
  <Words>829</Words>
  <Characters>4729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cp:lastPrinted>2021-02-24T12:10:00Z</cp:lastPrinted>
  <dcterms:created xsi:type="dcterms:W3CDTF">2019-09-11T09:00:00Z</dcterms:created>
  <dcterms:modified xsi:type="dcterms:W3CDTF">2021-02-24T12:10:00Z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