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20" w:rsidRDefault="008A0820">
      <w:pPr>
        <w:ind w:firstLine="680"/>
        <w:jc w:val="center"/>
      </w:pPr>
      <w:r>
        <w:rPr>
          <w:b/>
          <w:bCs/>
        </w:rPr>
        <w:t xml:space="preserve">ПРОТОКОЛ </w:t>
      </w:r>
      <w:r w:rsidRPr="00273003">
        <w:rPr>
          <w:b/>
          <w:bCs/>
        </w:rPr>
        <w:t>0318300120821000018</w:t>
      </w:r>
    </w:p>
    <w:p w:rsidR="008A0820" w:rsidRDefault="008A082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A0820" w:rsidRPr="00273003" w:rsidRDefault="008A082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A0820" w:rsidRPr="007E334D">
        <w:tc>
          <w:tcPr>
            <w:tcW w:w="4961" w:type="dxa"/>
          </w:tcPr>
          <w:p w:rsidR="008A0820" w:rsidRPr="007E334D" w:rsidRDefault="008A0820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A0820" w:rsidRPr="007E334D" w:rsidRDefault="008A0820">
            <w:pPr>
              <w:ind w:firstLine="567"/>
              <w:jc w:val="right"/>
            </w:pPr>
            <w:r>
              <w:rPr>
                <w:lang w:val="en-US"/>
              </w:rPr>
              <w:t>25.02.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A0820" w:rsidRDefault="008A0820">
      <w:pPr>
        <w:overflowPunct w:val="0"/>
      </w:pPr>
    </w:p>
    <w:p w:rsidR="008A0820" w:rsidRDefault="008A082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Этанол </w:t>
      </w:r>
    </w:p>
    <w:p w:rsidR="008A0820" w:rsidRDefault="008A082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213234901331923490100100090012120244</w:t>
      </w:r>
    </w:p>
    <w:p w:rsidR="008A0820" w:rsidRDefault="008A082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594 500,00 руб.</w:t>
      </w:r>
    </w:p>
    <w:p w:rsidR="008A0820" w:rsidRDefault="008A082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73003">
        <w:rPr>
          <w:b/>
          <w:bCs/>
        </w:rPr>
        <w:t xml:space="preserve">: </w:t>
      </w:r>
      <w:r w:rsidRPr="0027300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7300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A0820" w:rsidRPr="007E334D">
        <w:trPr>
          <w:jc w:val="right"/>
        </w:trPr>
        <w:tc>
          <w:tcPr>
            <w:tcW w:w="9915" w:type="dxa"/>
          </w:tcPr>
          <w:p w:rsidR="008A0820" w:rsidRPr="007E334D" w:rsidRDefault="008A082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73003">
              <w:rPr>
                <w:b/>
                <w:bCs/>
              </w:rPr>
              <w:t xml:space="preserve">Источник финансирования: </w:t>
            </w:r>
            <w:r w:rsidRPr="00273003">
              <w:t>Внебюджетные фонды (ОМС), краевой бюджет, платные услуги 2021 года.</w:t>
            </w:r>
          </w:p>
          <w:p w:rsidR="008A0820" w:rsidRPr="007E334D" w:rsidRDefault="008A08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7300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73003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октября 2021 г..</w:t>
            </w:r>
          </w:p>
          <w:p w:rsidR="008A0820" w:rsidRPr="007E334D" w:rsidRDefault="008A08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73003">
              <w:t>Не требуется</w:t>
            </w:r>
          </w:p>
          <w:p w:rsidR="008A0820" w:rsidRPr="00273003" w:rsidRDefault="008A082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7300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A0820" w:rsidRDefault="008A082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73003">
        <w:t>11.02.21 11:52:28 (</w:t>
      </w:r>
      <w:r>
        <w:rPr>
          <w:lang w:val="en-US"/>
        </w:rPr>
        <w:t>MSK</w:t>
      </w:r>
      <w:r w:rsidRPr="00273003">
        <w:t>+00:00)</w:t>
      </w:r>
    </w:p>
    <w:p w:rsidR="008A0820" w:rsidRDefault="008A082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7300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A0820" w:rsidRPr="007E334D"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A0820" w:rsidRPr="007E334D" w:rsidRDefault="008A0820">
            <w:pPr>
              <w:rPr>
                <w:lang w:val="en-US"/>
              </w:rPr>
            </w:pPr>
            <w:r w:rsidRPr="007E334D">
              <w:rPr>
                <w:lang w:val="en-US"/>
              </w:rPr>
              <w:t>Главный врач</w:t>
            </w:r>
          </w:p>
        </w:tc>
      </w:tr>
      <w:tr w:rsidR="008A0820" w:rsidRPr="007E334D"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A0820" w:rsidRPr="007E334D" w:rsidRDefault="008A0820">
            <w:pPr>
              <w:rPr>
                <w:lang w:val="en-US"/>
              </w:rPr>
            </w:pPr>
            <w:r w:rsidRPr="007E334D">
              <w:rPr>
                <w:lang w:val="en-US"/>
              </w:rPr>
              <w:t>Начальник отдела закупок</w:t>
            </w:r>
          </w:p>
        </w:tc>
      </w:tr>
      <w:tr w:rsidR="008A0820" w:rsidRPr="007E334D"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A0820" w:rsidRPr="007E334D" w:rsidRDefault="008A0820">
            <w:pPr>
              <w:rPr>
                <w:lang w:val="en-US"/>
              </w:rPr>
            </w:pPr>
            <w:r w:rsidRPr="007E334D">
              <w:rPr>
                <w:lang w:val="en-US"/>
              </w:rPr>
              <w:t>Начальник юридического отдела</w:t>
            </w:r>
          </w:p>
        </w:tc>
      </w:tr>
      <w:tr w:rsidR="008A0820" w:rsidRPr="007E334D"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A0820" w:rsidRPr="007E334D" w:rsidRDefault="008A0820">
            <w:pPr>
              <w:rPr>
                <w:lang w:val="en-US"/>
              </w:rPr>
            </w:pPr>
            <w:r w:rsidRPr="007E334D">
              <w:rPr>
                <w:lang w:val="en-US"/>
              </w:rPr>
              <w:t>экономист 1 категории отдела закупок</w:t>
            </w:r>
          </w:p>
        </w:tc>
      </w:tr>
      <w:tr w:rsidR="008A0820" w:rsidRPr="007E334D"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A0820" w:rsidRPr="007E334D" w:rsidRDefault="008A0820">
            <w:r w:rsidRPr="007E334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A0820" w:rsidRPr="007E334D" w:rsidRDefault="008A0820">
            <w:pPr>
              <w:rPr>
                <w:lang w:val="en-US"/>
              </w:rPr>
            </w:pPr>
            <w:r w:rsidRPr="007E334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A0820" w:rsidRDefault="008A0820">
      <w:pPr>
        <w:jc w:val="both"/>
      </w:pPr>
      <w:r>
        <w:tab/>
        <w:t>Кворум имеется. Комиссия правомочна.</w:t>
      </w:r>
    </w:p>
    <w:p w:rsidR="008A0820" w:rsidRDefault="008A082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73003">
        <w:t>25.02.</w:t>
      </w:r>
      <w:r>
        <w:t>20</w:t>
      </w:r>
      <w:r w:rsidRPr="00273003">
        <w:t xml:space="preserve">21 </w:t>
      </w:r>
      <w:r>
        <w:t>08</w:t>
      </w:r>
      <w:r w:rsidRPr="00273003">
        <w:t>:</w:t>
      </w:r>
      <w:r>
        <w:t>00</w:t>
      </w:r>
      <w:r w:rsidRPr="00273003">
        <w:t xml:space="preserve"> (</w:t>
      </w:r>
      <w:r>
        <w:rPr>
          <w:lang w:val="en-US"/>
        </w:rPr>
        <w:t>MSK</w:t>
      </w:r>
      <w:r w:rsidRPr="0027300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A0820" w:rsidRDefault="008A082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A0820" w:rsidRPr="007E334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rPr>
                <w:b/>
                <w:bCs/>
              </w:rPr>
            </w:pPr>
            <w:r w:rsidRPr="007E334D">
              <w:rPr>
                <w:b/>
                <w:bCs/>
              </w:rPr>
              <w:t xml:space="preserve">№ </w:t>
            </w:r>
          </w:p>
          <w:p w:rsidR="008A0820" w:rsidRPr="007E334D" w:rsidRDefault="008A0820">
            <w:pPr>
              <w:rPr>
                <w:b/>
                <w:bCs/>
              </w:rPr>
            </w:pPr>
            <w:r w:rsidRPr="007E334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b/>
                <w:bCs/>
              </w:rPr>
            </w:pPr>
            <w:r w:rsidRPr="007E334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b/>
                <w:bCs/>
              </w:rPr>
            </w:pPr>
            <w:r w:rsidRPr="007E334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A0820" w:rsidRPr="007E334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lang w:val="en-US"/>
              </w:rPr>
            </w:pPr>
            <w:r w:rsidRPr="007E334D">
              <w:rPr>
                <w:lang w:val="en-US"/>
              </w:rPr>
              <w:t>472 627,50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lang w:val="en-US"/>
              </w:rPr>
            </w:pPr>
            <w:r w:rsidRPr="007E334D">
              <w:rPr>
                <w:lang w:val="en-US"/>
              </w:rPr>
              <w:t>24.02.21 12:48:43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0820" w:rsidRPr="00273003" w:rsidRDefault="008A0820">
            <w:pPr>
              <w:pStyle w:val="a3"/>
            </w:pPr>
            <w:r w:rsidRPr="00273003">
              <w:t>ОБЩЕСТВО С ОГРАНИЧЕННОЙ ОТВЕТСТВЕННОСТЬЮ "РАЙ"</w:t>
            </w:r>
          </w:p>
        </w:tc>
      </w:tr>
      <w:tr w:rsidR="008A0820" w:rsidRPr="007E334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lang w:val="en-US"/>
              </w:rPr>
            </w:pPr>
            <w:r w:rsidRPr="007E334D">
              <w:rPr>
                <w:lang w:val="en-US"/>
              </w:rPr>
              <w:t>475 600,00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A0820" w:rsidRPr="007E334D" w:rsidRDefault="008A0820">
            <w:pPr>
              <w:pStyle w:val="a3"/>
              <w:rPr>
                <w:lang w:val="en-US"/>
              </w:rPr>
            </w:pPr>
            <w:r w:rsidRPr="007E334D">
              <w:rPr>
                <w:lang w:val="en-US"/>
              </w:rPr>
              <w:t>24.02.21 12:48:15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0820" w:rsidRPr="00273003" w:rsidRDefault="008A0820">
            <w:pPr>
              <w:pStyle w:val="a3"/>
            </w:pPr>
            <w:r w:rsidRPr="00273003">
              <w:t>ОБЩЕСТВО С ОГРАНИЧЕННОЙ ОТВЕТСТВЕННОСТЬЮ "АРМАВИРСКАЯ МЕЖРАЙОННАЯ АПТЕЧНАЯ БАЗА"</w:t>
            </w:r>
          </w:p>
        </w:tc>
      </w:tr>
    </w:tbl>
    <w:p w:rsidR="008A0820" w:rsidRDefault="008A082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8A0820" w:rsidRPr="007E33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7E334D" w:rsidRDefault="008A082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7E334D" w:rsidRDefault="008A082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r>
              <w:rPr>
                <w:b/>
                <w:bCs/>
              </w:rPr>
              <w:t>Обоснование</w:t>
            </w:r>
          </w:p>
        </w:tc>
      </w:tr>
      <w:tr w:rsidR="008A0820" w:rsidRPr="007E33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EA-74533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273003" w:rsidRDefault="008A0820">
            <w:r w:rsidRPr="00273003">
              <w:t>ОБЩЕСТВО С ОГРАНИЧЕННОЙ ОТВЕТСТВЕННОСТЬЮ "РАЙ"</w:t>
            </w:r>
          </w:p>
          <w:p w:rsidR="008A0820" w:rsidRPr="00273003" w:rsidRDefault="008A0820">
            <w:r w:rsidRPr="007E334D">
              <w:t xml:space="preserve">ИНН </w:t>
            </w:r>
            <w:r w:rsidRPr="00273003">
              <w:t>6829045090</w:t>
            </w:r>
          </w:p>
          <w:p w:rsidR="008A0820" w:rsidRPr="00273003" w:rsidRDefault="008A0820">
            <w:r w:rsidRPr="007E334D">
              <w:t xml:space="preserve">ОГРН </w:t>
            </w:r>
            <w:r w:rsidRPr="00273003">
              <w:t>1086829004987</w:t>
            </w:r>
          </w:p>
          <w:p w:rsidR="008A0820" w:rsidRPr="00273003" w:rsidRDefault="008A0820">
            <w:r w:rsidRPr="007E334D">
              <w:t xml:space="preserve">КПП </w:t>
            </w:r>
            <w:r w:rsidRPr="00273003">
              <w:t>682901001</w:t>
            </w:r>
          </w:p>
          <w:p w:rsidR="008A0820" w:rsidRPr="00273003" w:rsidRDefault="008A0820">
            <w:r w:rsidRPr="007E334D">
              <w:t>Место нахождения(жительства)</w:t>
            </w:r>
          </w:p>
          <w:p w:rsidR="008A0820" w:rsidRPr="00273003" w:rsidRDefault="008A0820">
            <w:r w:rsidRPr="007E334D">
              <w:t>392029, ОБЛ. ТАМБОВСКАЯ, Г. ТАМБОВ, ДОМ 23А</w:t>
            </w:r>
          </w:p>
          <w:p w:rsidR="008A0820" w:rsidRPr="00273003" w:rsidRDefault="008A0820">
            <w:r w:rsidRPr="007E334D">
              <w:t>Почтовый адрес</w:t>
            </w:r>
          </w:p>
          <w:p w:rsidR="008A0820" w:rsidRPr="00273003" w:rsidRDefault="008A0820">
            <w:r w:rsidRPr="007E334D">
              <w:t>392029, г. Тамбов, ул. Бастионная 23А</w:t>
            </w:r>
          </w:p>
          <w:p w:rsidR="008A0820" w:rsidRPr="00273003" w:rsidRDefault="008A0820">
            <w:pPr>
              <w:rPr>
                <w:sz w:val="16"/>
                <w:szCs w:val="16"/>
              </w:rPr>
            </w:pPr>
            <w:r w:rsidRPr="007E334D">
              <w:rPr>
                <w:sz w:val="16"/>
                <w:szCs w:val="16"/>
              </w:rPr>
              <w:t xml:space="preserve">Контактное лицо </w:t>
            </w:r>
          </w:p>
          <w:p w:rsidR="008A0820" w:rsidRPr="00273003" w:rsidRDefault="008A0820">
            <w:r w:rsidRPr="007E334D">
              <w:t xml:space="preserve">Телефон </w:t>
            </w:r>
            <w:r w:rsidRPr="00273003">
              <w:t>74752444919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273003" w:rsidRDefault="008A0820">
            <w:r w:rsidRPr="007E33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r w:rsidRPr="007E334D">
              <w:t>-</w:t>
            </w:r>
          </w:p>
        </w:tc>
      </w:tr>
      <w:tr w:rsidR="008A0820" w:rsidRPr="007E334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7E334D" w:rsidRDefault="008A0820">
            <w:pPr>
              <w:pStyle w:val="a3"/>
            </w:pPr>
            <w:bookmarkStart w:id="0" w:name="__DdeLink__416_2961716382"/>
            <w:bookmarkEnd w:id="0"/>
            <w:r w:rsidRPr="007E334D">
              <w:rPr>
                <w:lang w:val="en-US"/>
              </w:rPr>
              <w:t>EA-74040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273003" w:rsidRDefault="008A0820">
            <w:r w:rsidRPr="00273003">
              <w:t>ОБЩЕСТВО С ОГРАНИЧЕННОЙ ОТВЕТСТВЕННОСТЬЮ "АРМАВИРСКАЯ МЕЖРАЙОННАЯ АПТЕЧНАЯ БАЗА"</w:t>
            </w:r>
          </w:p>
          <w:p w:rsidR="008A0820" w:rsidRPr="00273003" w:rsidRDefault="008A0820">
            <w:r w:rsidRPr="007E334D">
              <w:t xml:space="preserve">ИНН </w:t>
            </w:r>
            <w:r w:rsidRPr="00273003">
              <w:t>2372015339</w:t>
            </w:r>
          </w:p>
          <w:p w:rsidR="008A0820" w:rsidRPr="00273003" w:rsidRDefault="008A0820">
            <w:r w:rsidRPr="007E334D">
              <w:t xml:space="preserve">ОГРН </w:t>
            </w:r>
            <w:r w:rsidRPr="00273003">
              <w:t>1162372050015</w:t>
            </w:r>
          </w:p>
          <w:p w:rsidR="008A0820" w:rsidRPr="00273003" w:rsidRDefault="008A0820">
            <w:r w:rsidRPr="007E334D">
              <w:t xml:space="preserve">КПП </w:t>
            </w:r>
            <w:r w:rsidRPr="00273003">
              <w:t>237201001</w:t>
            </w:r>
          </w:p>
          <w:p w:rsidR="008A0820" w:rsidRPr="00273003" w:rsidRDefault="008A0820">
            <w:r w:rsidRPr="007E334D">
              <w:t>Место нахождения(жительства)</w:t>
            </w:r>
          </w:p>
          <w:p w:rsidR="008A0820" w:rsidRPr="00273003" w:rsidRDefault="008A0820">
            <w:bookmarkStart w:id="1" w:name="__DdeLink__366_2212008683"/>
            <w:r w:rsidRPr="007E334D">
              <w:t>352916, КРАЙКРАСНОДАРСКИЙ, ГАРМАВИР</w:t>
            </w:r>
            <w:bookmarkEnd w:id="1"/>
          </w:p>
          <w:p w:rsidR="008A0820" w:rsidRPr="00273003" w:rsidRDefault="008A0820">
            <w:r w:rsidRPr="007E334D">
              <w:t>Почтовый адрес</w:t>
            </w:r>
          </w:p>
          <w:p w:rsidR="008A0820" w:rsidRPr="00273003" w:rsidRDefault="008A0820">
            <w:r w:rsidRPr="007E334D">
              <w:t>352900, КРАЙ КРАСНОДАРСКИЙ, Г АРМАВИР, УЛ ТОННЕЛЬНАЯ, ДОМ 24</w:t>
            </w:r>
          </w:p>
          <w:p w:rsidR="008A0820" w:rsidRPr="007E334D" w:rsidRDefault="008A0820">
            <w:pPr>
              <w:rPr>
                <w:sz w:val="16"/>
                <w:szCs w:val="16"/>
                <w:lang w:val="en-US"/>
              </w:rPr>
            </w:pPr>
            <w:r w:rsidRPr="007E334D">
              <w:rPr>
                <w:sz w:val="16"/>
                <w:szCs w:val="16"/>
              </w:rPr>
              <w:t xml:space="preserve">Контактное лицо </w:t>
            </w:r>
          </w:p>
          <w:p w:rsidR="008A0820" w:rsidRPr="007E334D" w:rsidRDefault="008A0820">
            <w:pPr>
              <w:rPr>
                <w:lang w:val="en-US"/>
              </w:rPr>
            </w:pPr>
            <w:r w:rsidRPr="007E334D">
              <w:t xml:space="preserve">Телефон </w:t>
            </w:r>
            <w:r w:rsidRPr="007E334D">
              <w:rPr>
                <w:lang w:val="en-US"/>
              </w:rPr>
              <w:t>79183396020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A0820" w:rsidRPr="00273003" w:rsidRDefault="008A0820">
            <w:r w:rsidRPr="007E334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r w:rsidRPr="007E334D">
              <w:t>-</w:t>
            </w:r>
          </w:p>
        </w:tc>
      </w:tr>
    </w:tbl>
    <w:p w:rsidR="008A0820" w:rsidRDefault="008A0820"/>
    <w:p w:rsidR="008A0820" w:rsidRDefault="008A082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-74533 / ОБЩЕСТВО С ОГРАНИЧЕННОЙ ОТВЕТСТВЕННОСТЬЮ "РАЙ"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-74533 / ОБЩЕСТВО С ОГРАНИЧЕННОЙ ОТВЕТСТВЕННОСТЬЮ "РАЙ"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-74533 / ОБЩЕСТВО С ОГРАНИЧЕННОЙ ОТВЕТСТВЕННОСТЬЮ "РАЙ"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-74533 / ОБЩЕСТВО С ОГРАНИЧЕННОЙ ОТВЕТСТВЕННОСТЬЮ "РАЙ"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-74533 / ОБЩЕСТВО С ОГРАНИЧЕННОЙ ОТВЕТСТВЕННОСТЬЮ "РАЙ"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-74040 / ОБЩЕСТВО С ОГРАНИЧЕННОЙ ОТВЕТСТВЕННОСТЬЮ "АРМАВИРСКАЯ МЕЖРАЙОННАЯ АПТЕЧНАЯ БАЗА"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-74040 / ОБЩЕСТВО С ОГРАНИЧЕННОЙ ОТВЕТСТВЕННОСТЬЮ "АРМАВИРСКАЯ МЕЖРАЙОННАЯ АПТЕЧНАЯ БАЗА"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-74040 / ОБЩЕСТВО С ОГРАНИЧЕННОЙ ОТВЕТСТВЕННОСТЬЮ "АРМАВИРСКАЯ МЕЖРАЙОННАЯ АПТЕЧНАЯ БАЗА"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-74040 / ОБЩЕСТВО С ОГРАНИЧЕННОЙ ОТВЕТСТВЕННОСТЬЮ "АРМАВИРСКАЯ МЕЖРАЙОННАЯ АПТЕЧНАЯ БАЗА"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A0820" w:rsidRPr="007E334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EA</w:t>
            </w:r>
            <w:r w:rsidRPr="00273003">
              <w:t>-74040 / ОБЩЕСТВО С ОГРАНИЧЕННОЙ ОТВЕТСТВЕННОСТЬЮ "АРМАВИРСКАЯ МЕЖРАЙОННАЯ АПТЕЧНАЯ БАЗА"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A0820" w:rsidRPr="007E334D" w:rsidRDefault="008A0820">
            <w:pPr>
              <w:pStyle w:val="a3"/>
            </w:pPr>
            <w:r w:rsidRPr="0027300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A0820" w:rsidRDefault="008A0820"/>
    <w:p w:rsidR="008A0820" w:rsidRDefault="008A082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73003">
        <w:t>МНН Этанол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"РАЙ", предложение о цене контракта 472 627,50 руб.</w:t>
      </w:r>
    </w:p>
    <w:p w:rsidR="008A0820" w:rsidRDefault="008A082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B625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A0820" w:rsidRDefault="008A0820">
      <w:pPr>
        <w:jc w:val="both"/>
        <w:rPr>
          <w:b/>
          <w:bCs/>
        </w:rPr>
      </w:pPr>
    </w:p>
    <w:p w:rsidR="008A0820" w:rsidRDefault="008A0820">
      <w:pPr>
        <w:jc w:val="both"/>
        <w:rPr>
          <w:b/>
          <w:bCs/>
        </w:rPr>
      </w:pPr>
    </w:p>
    <w:p w:rsidR="008A0820" w:rsidRDefault="008A082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A0820" w:rsidRPr="007E334D">
        <w:tc>
          <w:tcPr>
            <w:tcW w:w="5847" w:type="dxa"/>
            <w:vAlign w:val="bottom"/>
          </w:tcPr>
          <w:p w:rsidR="008A0820" w:rsidRPr="007E334D" w:rsidRDefault="008A082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Просоленко Юрий Александрович</w:t>
            </w:r>
          </w:p>
        </w:tc>
      </w:tr>
      <w:tr w:rsidR="008A0820" w:rsidRPr="007E334D">
        <w:tc>
          <w:tcPr>
            <w:tcW w:w="5847" w:type="dxa"/>
            <w:vAlign w:val="bottom"/>
          </w:tcPr>
          <w:p w:rsidR="008A0820" w:rsidRPr="007E334D" w:rsidRDefault="008A082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Дехтерев Юрий Сергеевич</w:t>
            </w:r>
          </w:p>
        </w:tc>
      </w:tr>
      <w:tr w:rsidR="008A0820" w:rsidRPr="007E334D">
        <w:tc>
          <w:tcPr>
            <w:tcW w:w="5847" w:type="dxa"/>
            <w:vAlign w:val="bottom"/>
          </w:tcPr>
          <w:p w:rsidR="008A0820" w:rsidRPr="007E334D" w:rsidRDefault="008A082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Коротникова Светлана Борисовна</w:t>
            </w:r>
          </w:p>
        </w:tc>
      </w:tr>
      <w:tr w:rsidR="008A0820" w:rsidRPr="007E334D">
        <w:tc>
          <w:tcPr>
            <w:tcW w:w="5847" w:type="dxa"/>
            <w:vAlign w:val="bottom"/>
          </w:tcPr>
          <w:p w:rsidR="008A0820" w:rsidRPr="007E334D" w:rsidRDefault="008A082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Мальченко Елена Александровна</w:t>
            </w:r>
          </w:p>
        </w:tc>
      </w:tr>
      <w:tr w:rsidR="008A0820" w:rsidRPr="007E334D">
        <w:tc>
          <w:tcPr>
            <w:tcW w:w="5847" w:type="dxa"/>
            <w:vAlign w:val="bottom"/>
          </w:tcPr>
          <w:p w:rsidR="008A0820" w:rsidRPr="007E334D" w:rsidRDefault="008A082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A0820" w:rsidRPr="007E334D" w:rsidRDefault="008A0820">
            <w:pPr>
              <w:pStyle w:val="a3"/>
            </w:pPr>
            <w:r w:rsidRPr="007E334D">
              <w:rPr>
                <w:lang w:val="en-US"/>
              </w:rPr>
              <w:t>Владыкина Лидия Валерьевна</w:t>
            </w:r>
          </w:p>
        </w:tc>
      </w:tr>
    </w:tbl>
    <w:p w:rsidR="008A0820" w:rsidRDefault="008A0820"/>
    <w:sectPr w:rsidR="008A0820" w:rsidSect="00085D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DAD"/>
    <w:rsid w:val="00085DAD"/>
    <w:rsid w:val="00273003"/>
    <w:rsid w:val="005B625D"/>
    <w:rsid w:val="007E334D"/>
    <w:rsid w:val="008A0820"/>
    <w:rsid w:val="00BD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DAD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85DA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85DA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A239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85DAD"/>
  </w:style>
  <w:style w:type="paragraph" w:styleId="Caption">
    <w:name w:val="caption"/>
    <w:basedOn w:val="Normal"/>
    <w:uiPriority w:val="99"/>
    <w:qFormat/>
    <w:rsid w:val="00085DA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85DA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85DA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A239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85DA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85D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85DA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85D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85DA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85DA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85DA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85DA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85DA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85DA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239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3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39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85DAD"/>
  </w:style>
  <w:style w:type="paragraph" w:customStyle="1" w:styleId="a4">
    <w:name w:val="Заголовок таблицы"/>
    <w:basedOn w:val="a3"/>
    <w:uiPriority w:val="99"/>
    <w:rsid w:val="00085DAD"/>
  </w:style>
  <w:style w:type="paragraph" w:customStyle="1" w:styleId="DocumentMap">
    <w:name w:val="DocumentMap"/>
    <w:uiPriority w:val="99"/>
    <w:rsid w:val="00085DAD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85DA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85DAD"/>
  </w:style>
  <w:style w:type="character" w:styleId="Hyperlink">
    <w:name w:val="Hyperlink"/>
    <w:basedOn w:val="DefaultParagraphFont"/>
    <w:uiPriority w:val="99"/>
    <w:rsid w:val="002730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1204</Words>
  <Characters>6867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