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CFE" w:rsidRDefault="00AC4CFE">
      <w:pPr>
        <w:ind w:firstLine="680"/>
        <w:jc w:val="center"/>
      </w:pPr>
      <w:r>
        <w:rPr>
          <w:b/>
          <w:bCs/>
        </w:rPr>
        <w:t xml:space="preserve">ПРОТОКОЛ </w:t>
      </w:r>
      <w:r w:rsidRPr="00013F12">
        <w:rPr>
          <w:b/>
          <w:bCs/>
        </w:rPr>
        <w:t>0318300120821000019</w:t>
      </w:r>
    </w:p>
    <w:p w:rsidR="00AC4CFE" w:rsidRDefault="00AC4CFE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AC4CFE" w:rsidRPr="00013F12" w:rsidRDefault="00AC4CFE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C4CFE" w:rsidRPr="001910D8">
        <w:tc>
          <w:tcPr>
            <w:tcW w:w="4961" w:type="dxa"/>
          </w:tcPr>
          <w:p w:rsidR="00AC4CFE" w:rsidRPr="001910D8" w:rsidRDefault="00AC4CFE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AC4CFE" w:rsidRPr="001910D8" w:rsidRDefault="00AC4CFE">
            <w:pPr>
              <w:ind w:firstLine="567"/>
              <w:jc w:val="right"/>
            </w:pPr>
            <w:r>
              <w:rPr>
                <w:lang w:val="en-US"/>
              </w:rPr>
              <w:t>25.02.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AC4CFE" w:rsidRDefault="00AC4CFE">
      <w:pPr>
        <w:overflowPunct w:val="0"/>
      </w:pPr>
    </w:p>
    <w:p w:rsidR="00AC4CFE" w:rsidRDefault="00AC4CF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Изделия медицинские </w:t>
      </w:r>
    </w:p>
    <w:p w:rsidR="00AC4CFE" w:rsidRDefault="00AC4CF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213234901331923490100100190013250244</w:t>
      </w:r>
    </w:p>
    <w:p w:rsidR="00AC4CFE" w:rsidRDefault="00AC4CF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599 812,62 руб.</w:t>
      </w:r>
    </w:p>
    <w:p w:rsidR="00AC4CFE" w:rsidRDefault="00AC4CFE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013F12">
        <w:rPr>
          <w:b/>
          <w:bCs/>
        </w:rPr>
        <w:t xml:space="preserve">: </w:t>
      </w:r>
      <w:r w:rsidRPr="00013F12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013F12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C4CFE" w:rsidRPr="001910D8">
        <w:trPr>
          <w:jc w:val="right"/>
        </w:trPr>
        <w:tc>
          <w:tcPr>
            <w:tcW w:w="9915" w:type="dxa"/>
          </w:tcPr>
          <w:p w:rsidR="00AC4CFE" w:rsidRPr="001910D8" w:rsidRDefault="00AC4CF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13F12">
              <w:rPr>
                <w:b/>
                <w:bCs/>
              </w:rPr>
              <w:t xml:space="preserve">Источник финансирования: </w:t>
            </w:r>
            <w:r w:rsidRPr="00013F12">
              <w:t>Внебюджетные фонды (ОМС), краевой бюджет, платные услуги 2021 г.</w:t>
            </w:r>
          </w:p>
          <w:p w:rsidR="00AC4CFE" w:rsidRPr="001910D8" w:rsidRDefault="00AC4CF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13F12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013F12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25 августа 2021 г..</w:t>
            </w:r>
          </w:p>
          <w:p w:rsidR="00AC4CFE" w:rsidRPr="001910D8" w:rsidRDefault="00AC4CF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013F12">
              <w:t>Не требуется</w:t>
            </w:r>
          </w:p>
          <w:p w:rsidR="00AC4CFE" w:rsidRPr="00013F12" w:rsidRDefault="00AC4CF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013F12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C4CFE" w:rsidRDefault="00AC4CFE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013F12">
        <w:t>11.02.21 13:54:06 (</w:t>
      </w:r>
      <w:r>
        <w:rPr>
          <w:lang w:val="en-US"/>
        </w:rPr>
        <w:t>MSK</w:t>
      </w:r>
      <w:r w:rsidRPr="00013F12">
        <w:t>+00:00)</w:t>
      </w:r>
    </w:p>
    <w:p w:rsidR="00AC4CFE" w:rsidRDefault="00AC4CFE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013F12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C4CFE" w:rsidRPr="001910D8">
        <w:tc>
          <w:tcPr>
            <w:tcW w:w="3307" w:type="dxa"/>
          </w:tcPr>
          <w:p w:rsidR="00AC4CFE" w:rsidRPr="001910D8" w:rsidRDefault="00AC4CFE">
            <w:r w:rsidRPr="001910D8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C4CFE" w:rsidRPr="001910D8" w:rsidRDefault="00AC4CFE">
            <w:r w:rsidRPr="001910D8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C4CFE" w:rsidRPr="001910D8" w:rsidRDefault="00AC4CFE">
            <w:pPr>
              <w:rPr>
                <w:lang w:val="en-US"/>
              </w:rPr>
            </w:pPr>
            <w:r w:rsidRPr="001910D8">
              <w:rPr>
                <w:lang w:val="en-US"/>
              </w:rPr>
              <w:t>Главный врач</w:t>
            </w:r>
          </w:p>
        </w:tc>
      </w:tr>
      <w:tr w:rsidR="00AC4CFE" w:rsidRPr="001910D8">
        <w:tc>
          <w:tcPr>
            <w:tcW w:w="3307" w:type="dxa"/>
          </w:tcPr>
          <w:p w:rsidR="00AC4CFE" w:rsidRPr="001910D8" w:rsidRDefault="00AC4CFE">
            <w:r w:rsidRPr="001910D8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C4CFE" w:rsidRPr="001910D8" w:rsidRDefault="00AC4CFE">
            <w:r w:rsidRPr="001910D8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C4CFE" w:rsidRPr="001910D8" w:rsidRDefault="00AC4CFE">
            <w:pPr>
              <w:rPr>
                <w:lang w:val="en-US"/>
              </w:rPr>
            </w:pPr>
            <w:r w:rsidRPr="001910D8">
              <w:rPr>
                <w:lang w:val="en-US"/>
              </w:rPr>
              <w:t>Начальник отдела закупок</w:t>
            </w:r>
          </w:p>
        </w:tc>
      </w:tr>
      <w:tr w:rsidR="00AC4CFE" w:rsidRPr="001910D8">
        <w:tc>
          <w:tcPr>
            <w:tcW w:w="3307" w:type="dxa"/>
          </w:tcPr>
          <w:p w:rsidR="00AC4CFE" w:rsidRPr="001910D8" w:rsidRDefault="00AC4CFE">
            <w:r w:rsidRPr="001910D8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C4CFE" w:rsidRPr="001910D8" w:rsidRDefault="00AC4CFE">
            <w:r w:rsidRPr="001910D8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AC4CFE" w:rsidRPr="001910D8" w:rsidRDefault="00AC4CFE">
            <w:pPr>
              <w:rPr>
                <w:lang w:val="en-US"/>
              </w:rPr>
            </w:pPr>
            <w:r w:rsidRPr="001910D8">
              <w:rPr>
                <w:lang w:val="en-US"/>
              </w:rPr>
              <w:t>Начальник юридического отдела</w:t>
            </w:r>
          </w:p>
        </w:tc>
      </w:tr>
      <w:tr w:rsidR="00AC4CFE" w:rsidRPr="001910D8">
        <w:tc>
          <w:tcPr>
            <w:tcW w:w="3307" w:type="dxa"/>
          </w:tcPr>
          <w:p w:rsidR="00AC4CFE" w:rsidRPr="001910D8" w:rsidRDefault="00AC4CFE">
            <w:r w:rsidRPr="001910D8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C4CFE" w:rsidRPr="001910D8" w:rsidRDefault="00AC4CFE">
            <w:r w:rsidRPr="001910D8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AC4CFE" w:rsidRPr="001910D8" w:rsidRDefault="00AC4CFE">
            <w:pPr>
              <w:rPr>
                <w:lang w:val="en-US"/>
              </w:rPr>
            </w:pPr>
            <w:r w:rsidRPr="001910D8">
              <w:rPr>
                <w:lang w:val="en-US"/>
              </w:rPr>
              <w:t>экономист 1 категории отдела закупок</w:t>
            </w:r>
          </w:p>
        </w:tc>
      </w:tr>
      <w:tr w:rsidR="00AC4CFE" w:rsidRPr="001910D8">
        <w:tc>
          <w:tcPr>
            <w:tcW w:w="3307" w:type="dxa"/>
          </w:tcPr>
          <w:p w:rsidR="00AC4CFE" w:rsidRPr="001910D8" w:rsidRDefault="00AC4CFE">
            <w:r w:rsidRPr="001910D8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C4CFE" w:rsidRPr="001910D8" w:rsidRDefault="00AC4CFE">
            <w:r w:rsidRPr="001910D8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C4CFE" w:rsidRPr="001910D8" w:rsidRDefault="00AC4CFE">
            <w:pPr>
              <w:rPr>
                <w:lang w:val="en-US"/>
              </w:rPr>
            </w:pPr>
            <w:r w:rsidRPr="001910D8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C4CFE" w:rsidRDefault="00AC4CFE">
      <w:pPr>
        <w:jc w:val="both"/>
      </w:pPr>
      <w:r>
        <w:tab/>
        <w:t>Кворум имеется. Комиссия правомочна.</w:t>
      </w:r>
    </w:p>
    <w:p w:rsidR="00AC4CFE" w:rsidRDefault="00AC4CFE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013F12">
        <w:t>25.02.</w:t>
      </w:r>
      <w:r>
        <w:t>20</w:t>
      </w:r>
      <w:r w:rsidRPr="00013F12">
        <w:t xml:space="preserve">21 </w:t>
      </w:r>
      <w:r>
        <w:t>08</w:t>
      </w:r>
      <w:r w:rsidRPr="00013F12">
        <w:t>:</w:t>
      </w:r>
      <w:r>
        <w:t>20</w:t>
      </w:r>
      <w:r w:rsidRPr="00013F12">
        <w:t xml:space="preserve"> (</w:t>
      </w:r>
      <w:r>
        <w:rPr>
          <w:lang w:val="en-US"/>
        </w:rPr>
        <w:t>MSK</w:t>
      </w:r>
      <w:r w:rsidRPr="00013F12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AC4CFE" w:rsidRDefault="00AC4CFE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AC4CFE" w:rsidRPr="001910D8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C4CFE" w:rsidRPr="001910D8" w:rsidRDefault="00AC4CFE">
            <w:pPr>
              <w:rPr>
                <w:b/>
                <w:bCs/>
              </w:rPr>
            </w:pPr>
            <w:r w:rsidRPr="001910D8">
              <w:rPr>
                <w:b/>
                <w:bCs/>
              </w:rPr>
              <w:t xml:space="preserve">№ </w:t>
            </w:r>
          </w:p>
          <w:p w:rsidR="00AC4CFE" w:rsidRPr="001910D8" w:rsidRDefault="00AC4CFE">
            <w:pPr>
              <w:rPr>
                <w:b/>
                <w:bCs/>
              </w:rPr>
            </w:pPr>
            <w:r w:rsidRPr="001910D8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C4CFE" w:rsidRPr="001910D8" w:rsidRDefault="00AC4CFE">
            <w:pPr>
              <w:pStyle w:val="a3"/>
              <w:rPr>
                <w:b/>
                <w:bCs/>
              </w:rPr>
            </w:pPr>
            <w:r w:rsidRPr="001910D8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C4CFE" w:rsidRPr="001910D8" w:rsidRDefault="00AC4CFE">
            <w:pPr>
              <w:pStyle w:val="a3"/>
              <w:rPr>
                <w:b/>
                <w:bCs/>
              </w:rPr>
            </w:pPr>
            <w:r w:rsidRPr="001910D8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C4CFE" w:rsidRPr="001910D8" w:rsidRDefault="00AC4CFE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4CFE" w:rsidRPr="001910D8" w:rsidRDefault="00AC4CFE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AC4CFE" w:rsidRPr="001910D8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C4CFE" w:rsidRPr="001910D8" w:rsidRDefault="00AC4CFE">
            <w:pPr>
              <w:pStyle w:val="a3"/>
              <w:rPr>
                <w:lang w:val="en-US"/>
              </w:rPr>
            </w:pPr>
            <w:r w:rsidRPr="001910D8">
              <w:rPr>
                <w:lang w:val="en-US"/>
              </w:rPr>
              <w:t>368 036,94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C4CFE" w:rsidRPr="001910D8" w:rsidRDefault="00AC4CFE">
            <w:pPr>
              <w:pStyle w:val="a3"/>
              <w:rPr>
                <w:lang w:val="en-US"/>
              </w:rPr>
            </w:pPr>
            <w:r w:rsidRPr="001910D8">
              <w:rPr>
                <w:lang w:val="en-US"/>
              </w:rPr>
              <w:t>24.02.21 12:32:26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4CFE" w:rsidRPr="001910D8" w:rsidRDefault="00AC4CFE">
            <w:pPr>
              <w:pStyle w:val="a3"/>
              <w:rPr>
                <w:lang w:val="en-US"/>
              </w:rPr>
            </w:pPr>
            <w:r w:rsidRPr="001910D8">
              <w:rPr>
                <w:lang w:val="en-US"/>
              </w:rPr>
              <w:t>МАРТЮШЕВ ОЛЕГ АРКАДЬЕВИЧ</w:t>
            </w:r>
          </w:p>
        </w:tc>
      </w:tr>
      <w:tr w:rsidR="00AC4CFE" w:rsidRPr="001910D8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C4CFE" w:rsidRPr="001910D8" w:rsidRDefault="00AC4CFE">
            <w:pPr>
              <w:pStyle w:val="a3"/>
              <w:rPr>
                <w:lang w:val="en-US"/>
              </w:rPr>
            </w:pPr>
            <w:r w:rsidRPr="001910D8">
              <w:rPr>
                <w:lang w:val="en-US"/>
              </w:rPr>
              <w:t>371 036,00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C4CFE" w:rsidRPr="001910D8" w:rsidRDefault="00AC4CFE">
            <w:pPr>
              <w:pStyle w:val="a3"/>
              <w:rPr>
                <w:lang w:val="en-US"/>
              </w:rPr>
            </w:pPr>
            <w:r w:rsidRPr="001910D8">
              <w:rPr>
                <w:lang w:val="en-US"/>
              </w:rPr>
              <w:t>24.02.21 12:32:08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4CFE" w:rsidRPr="00013F12" w:rsidRDefault="00AC4CFE">
            <w:pPr>
              <w:pStyle w:val="a3"/>
            </w:pPr>
            <w:r w:rsidRPr="00013F12">
              <w:t>ОБЩЕСТВО С ОГРАНИЧЕННОЙ ОТВЕТСТВЕННОСТЬЮ "ЛАБКОР"</w:t>
            </w:r>
          </w:p>
        </w:tc>
      </w:tr>
    </w:tbl>
    <w:p w:rsidR="00AC4CFE" w:rsidRDefault="00AC4CFE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AC4CFE" w:rsidRPr="001910D8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CFE" w:rsidRPr="001910D8" w:rsidRDefault="00AC4CFE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CFE" w:rsidRPr="001910D8" w:rsidRDefault="00AC4CFE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r>
              <w:rPr>
                <w:b/>
                <w:bCs/>
              </w:rPr>
              <w:t>Обоснование</w:t>
            </w:r>
          </w:p>
        </w:tc>
      </w:tr>
      <w:tr w:rsidR="00AC4CFE" w:rsidRPr="001910D8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EA-74661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013F12" w:rsidRDefault="00AC4CFE">
            <w:r w:rsidRPr="00013F12">
              <w:t>МАРТЮШЕВ ОЛЕГ АРКАДЬЕВИЧ</w:t>
            </w:r>
          </w:p>
          <w:p w:rsidR="00AC4CFE" w:rsidRPr="00013F12" w:rsidRDefault="00AC4CFE">
            <w:r w:rsidRPr="001910D8">
              <w:t xml:space="preserve">ИНН </w:t>
            </w:r>
            <w:r w:rsidRPr="00013F12">
              <w:t>235102707579</w:t>
            </w:r>
          </w:p>
          <w:p w:rsidR="00AC4CFE" w:rsidRPr="00013F12" w:rsidRDefault="00AC4CFE">
            <w:r w:rsidRPr="001910D8">
              <w:t xml:space="preserve">ОГРН </w:t>
            </w:r>
            <w:r w:rsidRPr="00013F12">
              <w:t>316237500057484</w:t>
            </w:r>
          </w:p>
          <w:p w:rsidR="00AC4CFE" w:rsidRPr="00013F12" w:rsidRDefault="00AC4CFE">
            <w:r w:rsidRPr="001910D8">
              <w:t xml:space="preserve">КПП </w:t>
            </w:r>
          </w:p>
          <w:p w:rsidR="00AC4CFE" w:rsidRPr="00013F12" w:rsidRDefault="00AC4CFE">
            <w:r w:rsidRPr="001910D8">
              <w:t>Место нахождения(жительства)</w:t>
            </w:r>
          </w:p>
          <w:p w:rsidR="00AC4CFE" w:rsidRPr="00013F12" w:rsidRDefault="00AC4CFE">
            <w:r w:rsidRPr="001910D8">
              <w:t>КРАЙКРАСНОДАРСКИЙ, ГКРАСНОДАР</w:t>
            </w:r>
          </w:p>
          <w:p w:rsidR="00AC4CFE" w:rsidRPr="00013F12" w:rsidRDefault="00AC4CFE">
            <w:r w:rsidRPr="001910D8">
              <w:t>Почтовый адрес</w:t>
            </w:r>
          </w:p>
          <w:p w:rsidR="00AC4CFE" w:rsidRPr="00013F12" w:rsidRDefault="00AC4CFE">
            <w:r w:rsidRPr="001910D8">
              <w:t>350053, КРАЙ КРАСНОДАРСКИЙ, Г КРАСНОДАР, ПР-Т ЕВРОПЕЙСКИЙ Д 10</w:t>
            </w:r>
          </w:p>
          <w:p w:rsidR="00AC4CFE" w:rsidRPr="001910D8" w:rsidRDefault="00AC4CFE">
            <w:pPr>
              <w:rPr>
                <w:sz w:val="16"/>
                <w:szCs w:val="16"/>
                <w:lang w:val="en-US"/>
              </w:rPr>
            </w:pPr>
            <w:r w:rsidRPr="001910D8">
              <w:rPr>
                <w:sz w:val="16"/>
                <w:szCs w:val="16"/>
              </w:rPr>
              <w:t xml:space="preserve">Контактное лицо </w:t>
            </w:r>
          </w:p>
          <w:p w:rsidR="00AC4CFE" w:rsidRPr="001910D8" w:rsidRDefault="00AC4CFE">
            <w:pPr>
              <w:rPr>
                <w:lang w:val="en-US"/>
              </w:rPr>
            </w:pPr>
            <w:r w:rsidRPr="001910D8">
              <w:t xml:space="preserve">Телефон </w:t>
            </w:r>
            <w:r w:rsidRPr="001910D8">
              <w:rPr>
                <w:lang w:val="en-US"/>
              </w:rPr>
              <w:t>79181375170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CFE" w:rsidRPr="00013F12" w:rsidRDefault="00AC4CFE">
            <w:r w:rsidRPr="001910D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r w:rsidRPr="001910D8">
              <w:t>-</w:t>
            </w:r>
          </w:p>
        </w:tc>
      </w:tr>
      <w:tr w:rsidR="00AC4CFE" w:rsidRPr="001910D8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CFE" w:rsidRPr="001910D8" w:rsidRDefault="00AC4CFE">
            <w:pPr>
              <w:pStyle w:val="a3"/>
            </w:pPr>
            <w:bookmarkStart w:id="0" w:name="__DdeLink__416_2961716382"/>
            <w:bookmarkEnd w:id="0"/>
            <w:r w:rsidRPr="001910D8">
              <w:rPr>
                <w:lang w:val="en-US"/>
              </w:rPr>
              <w:t>EA-74729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013F12" w:rsidRDefault="00AC4CFE">
            <w:r w:rsidRPr="00013F12">
              <w:t>ОБЩЕСТВО С ОГРАНИЧЕННОЙ ОТВЕТСТВЕННОСТЬЮ "ЛАБКОР"</w:t>
            </w:r>
          </w:p>
          <w:p w:rsidR="00AC4CFE" w:rsidRPr="00013F12" w:rsidRDefault="00AC4CFE">
            <w:r w:rsidRPr="001910D8">
              <w:t xml:space="preserve">ИНН </w:t>
            </w:r>
            <w:r w:rsidRPr="00013F12">
              <w:t>3257037470</w:t>
            </w:r>
          </w:p>
          <w:p w:rsidR="00AC4CFE" w:rsidRPr="00013F12" w:rsidRDefault="00AC4CFE">
            <w:r w:rsidRPr="001910D8">
              <w:t xml:space="preserve">ОГРН </w:t>
            </w:r>
            <w:r w:rsidRPr="00013F12">
              <w:t>1153256016737</w:t>
            </w:r>
          </w:p>
          <w:p w:rsidR="00AC4CFE" w:rsidRPr="00013F12" w:rsidRDefault="00AC4CFE">
            <w:r w:rsidRPr="001910D8">
              <w:t xml:space="preserve">КПП </w:t>
            </w:r>
            <w:r w:rsidRPr="00013F12">
              <w:t>325701001</w:t>
            </w:r>
          </w:p>
          <w:p w:rsidR="00AC4CFE" w:rsidRPr="00013F12" w:rsidRDefault="00AC4CFE">
            <w:r w:rsidRPr="001910D8">
              <w:t>Место нахождения(жительства)</w:t>
            </w:r>
          </w:p>
          <w:p w:rsidR="00AC4CFE" w:rsidRPr="00013F12" w:rsidRDefault="00AC4CFE">
            <w:bookmarkStart w:id="1" w:name="__DdeLink__366_2212008683"/>
            <w:r w:rsidRPr="001910D8">
              <w:t>Россия, 241028, ОБЛБРЯНСКАЯ, ГБРЯНСК, ОФИС 20</w:t>
            </w:r>
            <w:bookmarkEnd w:id="1"/>
          </w:p>
          <w:p w:rsidR="00AC4CFE" w:rsidRPr="00013F12" w:rsidRDefault="00AC4CFE">
            <w:r w:rsidRPr="001910D8">
              <w:t>Почтовый адрес</w:t>
            </w:r>
          </w:p>
          <w:p w:rsidR="00AC4CFE" w:rsidRPr="00013F12" w:rsidRDefault="00AC4CFE">
            <w:r w:rsidRPr="001910D8">
              <w:t>241050, ОБЛ. БРЯНСКАЯ, Г. БРЯНСК., УЛ. ДУКИ, Д. 69, ОФИС 810</w:t>
            </w:r>
          </w:p>
          <w:p w:rsidR="00AC4CFE" w:rsidRPr="00013F12" w:rsidRDefault="00AC4CFE">
            <w:pPr>
              <w:rPr>
                <w:sz w:val="16"/>
                <w:szCs w:val="16"/>
              </w:rPr>
            </w:pPr>
            <w:r w:rsidRPr="001910D8">
              <w:rPr>
                <w:sz w:val="16"/>
                <w:szCs w:val="16"/>
              </w:rPr>
              <w:t xml:space="preserve">Контактное лицо </w:t>
            </w:r>
          </w:p>
          <w:p w:rsidR="00AC4CFE" w:rsidRPr="00013F12" w:rsidRDefault="00AC4CFE">
            <w:r w:rsidRPr="001910D8">
              <w:t xml:space="preserve">Телефон </w:t>
            </w:r>
            <w:r w:rsidRPr="00013F12">
              <w:t>79102318338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CFE" w:rsidRPr="00013F12" w:rsidRDefault="00AC4CFE">
            <w:r w:rsidRPr="001910D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r w:rsidRPr="001910D8">
              <w:t>-</w:t>
            </w:r>
          </w:p>
        </w:tc>
      </w:tr>
    </w:tbl>
    <w:p w:rsidR="00AC4CFE" w:rsidRDefault="00AC4CFE"/>
    <w:p w:rsidR="00AC4CFE" w:rsidRDefault="00AC4CFE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AC4CFE" w:rsidRPr="001910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AC4CFE" w:rsidRPr="001910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EA-74661 / МАРТЮШЕВ ОЛЕГ АРКАДЬЕВИЧ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013F1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CFE" w:rsidRPr="001910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EA-74661 / МАРТЮШЕВ ОЛЕГ АРКАДЬЕВИЧ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013F1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CFE" w:rsidRPr="001910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EA-74661 / МАРТЮШЕВ ОЛЕГ АРКАДЬЕВИЧ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013F1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CFE" w:rsidRPr="001910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EA-74661 / МАРТЮШЕВ ОЛЕГ АРКАДЬЕВИЧ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013F1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CFE" w:rsidRPr="001910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EA-74661 / МАРТЮШЕВ ОЛЕГ АРКАДЬЕВИЧ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013F1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CFE" w:rsidRPr="001910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EA</w:t>
            </w:r>
            <w:r w:rsidRPr="00013F12">
              <w:t>-74729 / ОБЩЕСТВО С ОГРАНИЧЕННОЙ ОТВЕТСТВЕННОСТЬЮ "ЛАБКОР"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013F1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CFE" w:rsidRPr="001910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EA</w:t>
            </w:r>
            <w:r w:rsidRPr="00013F12">
              <w:t>-74729 / ОБЩЕСТВО С ОГРАНИЧЕННОЙ ОТВЕТСТВЕННОСТЬЮ "ЛАБКОР"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013F1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CFE" w:rsidRPr="001910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EA</w:t>
            </w:r>
            <w:r w:rsidRPr="00013F12">
              <w:t>-74729 / ОБЩЕСТВО С ОГРАНИЧЕННОЙ ОТВЕТСТВЕННОСТЬЮ "ЛАБКОР"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013F1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CFE" w:rsidRPr="001910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EA</w:t>
            </w:r>
            <w:r w:rsidRPr="00013F12">
              <w:t>-74729 / ОБЩЕСТВО С ОГРАНИЧЕННОЙ ОТВЕТСТВЕННОСТЬЮ "ЛАБКОР"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013F1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C4CFE" w:rsidRPr="001910D8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EA</w:t>
            </w:r>
            <w:r w:rsidRPr="00013F12">
              <w:t>-74729 / ОБЩЕСТВО С ОГРАНИЧЕННОЙ ОТВЕТСТВЕННОСТЬЮ "ЛАБКОР"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CFE" w:rsidRPr="001910D8" w:rsidRDefault="00AC4CFE">
            <w:pPr>
              <w:pStyle w:val="a3"/>
            </w:pPr>
            <w:r w:rsidRPr="00013F1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AC4CFE" w:rsidRDefault="00AC4CFE"/>
    <w:p w:rsidR="00AC4CFE" w:rsidRDefault="00AC4CFE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013F12">
        <w:t>Изделия медицинские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МАРТЮШЕВ ОЛЕГ АРКАДЬЕВИЧ, предложение о цене контракта 368 036,94 руб.</w:t>
      </w:r>
    </w:p>
    <w:p w:rsidR="00AC4CFE" w:rsidRDefault="00AC4CFE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0548D5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C4CFE" w:rsidRDefault="00AC4CFE">
      <w:pPr>
        <w:jc w:val="both"/>
        <w:rPr>
          <w:b/>
          <w:bCs/>
        </w:rPr>
      </w:pPr>
    </w:p>
    <w:p w:rsidR="00AC4CFE" w:rsidRDefault="00AC4CFE">
      <w:pPr>
        <w:jc w:val="both"/>
        <w:rPr>
          <w:b/>
          <w:bCs/>
        </w:rPr>
      </w:pPr>
    </w:p>
    <w:p w:rsidR="00AC4CFE" w:rsidRDefault="00AC4CFE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C4CFE" w:rsidRPr="001910D8">
        <w:tc>
          <w:tcPr>
            <w:tcW w:w="5847" w:type="dxa"/>
            <w:vAlign w:val="bottom"/>
          </w:tcPr>
          <w:p w:rsidR="00AC4CFE" w:rsidRPr="001910D8" w:rsidRDefault="00AC4CFE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Просоленко Юрий Александрович</w:t>
            </w:r>
          </w:p>
        </w:tc>
      </w:tr>
      <w:tr w:rsidR="00AC4CFE" w:rsidRPr="001910D8">
        <w:tc>
          <w:tcPr>
            <w:tcW w:w="5847" w:type="dxa"/>
            <w:vAlign w:val="bottom"/>
          </w:tcPr>
          <w:p w:rsidR="00AC4CFE" w:rsidRPr="001910D8" w:rsidRDefault="00AC4CFE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Дехтерев Юрий Сергеевич</w:t>
            </w:r>
          </w:p>
        </w:tc>
      </w:tr>
      <w:tr w:rsidR="00AC4CFE" w:rsidRPr="001910D8">
        <w:tc>
          <w:tcPr>
            <w:tcW w:w="5847" w:type="dxa"/>
            <w:vAlign w:val="bottom"/>
          </w:tcPr>
          <w:p w:rsidR="00AC4CFE" w:rsidRPr="001910D8" w:rsidRDefault="00AC4CFE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Коротникова Светлана Борисовна</w:t>
            </w:r>
          </w:p>
        </w:tc>
      </w:tr>
      <w:tr w:rsidR="00AC4CFE" w:rsidRPr="001910D8">
        <w:tc>
          <w:tcPr>
            <w:tcW w:w="5847" w:type="dxa"/>
            <w:vAlign w:val="bottom"/>
          </w:tcPr>
          <w:p w:rsidR="00AC4CFE" w:rsidRPr="001910D8" w:rsidRDefault="00AC4CFE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Мальченко Елена Александровна</w:t>
            </w:r>
          </w:p>
        </w:tc>
      </w:tr>
      <w:tr w:rsidR="00AC4CFE" w:rsidRPr="001910D8">
        <w:tc>
          <w:tcPr>
            <w:tcW w:w="5847" w:type="dxa"/>
            <w:vAlign w:val="bottom"/>
          </w:tcPr>
          <w:p w:rsidR="00AC4CFE" w:rsidRPr="001910D8" w:rsidRDefault="00AC4CFE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C4CFE" w:rsidRPr="001910D8" w:rsidRDefault="00AC4CFE">
            <w:pPr>
              <w:pStyle w:val="a3"/>
            </w:pPr>
            <w:r w:rsidRPr="001910D8">
              <w:rPr>
                <w:lang w:val="en-US"/>
              </w:rPr>
              <w:t>Владыкина Лидия Валерьевна</w:t>
            </w:r>
          </w:p>
        </w:tc>
      </w:tr>
    </w:tbl>
    <w:p w:rsidR="00AC4CFE" w:rsidRDefault="00AC4CFE"/>
    <w:sectPr w:rsidR="00AC4CFE" w:rsidSect="006946A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46AD"/>
    <w:rsid w:val="00013F12"/>
    <w:rsid w:val="000548D5"/>
    <w:rsid w:val="001910D8"/>
    <w:rsid w:val="006946AD"/>
    <w:rsid w:val="00AC4CFE"/>
    <w:rsid w:val="00DA7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6AD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6946A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946AD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B5E8C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6946AD"/>
  </w:style>
  <w:style w:type="paragraph" w:styleId="Caption">
    <w:name w:val="caption"/>
    <w:basedOn w:val="Normal"/>
    <w:uiPriority w:val="99"/>
    <w:qFormat/>
    <w:rsid w:val="006946AD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6946AD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6946AD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B5E8C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6946AD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6946A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6946AD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6946A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6946AD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6946AD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6946AD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6946AD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6946AD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6946AD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5E8C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5E8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5E8C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6946AD"/>
  </w:style>
  <w:style w:type="paragraph" w:customStyle="1" w:styleId="a4">
    <w:name w:val="Заголовок таблицы"/>
    <w:basedOn w:val="a3"/>
    <w:uiPriority w:val="99"/>
    <w:rsid w:val="006946AD"/>
  </w:style>
  <w:style w:type="paragraph" w:customStyle="1" w:styleId="DocumentMap">
    <w:name w:val="DocumentMap"/>
    <w:uiPriority w:val="99"/>
    <w:rsid w:val="006946AD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6946AD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6946AD"/>
  </w:style>
  <w:style w:type="character" w:styleId="Hyperlink">
    <w:name w:val="Hyperlink"/>
    <w:basedOn w:val="DefaultParagraphFont"/>
    <w:uiPriority w:val="99"/>
    <w:rsid w:val="00013F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4</Pages>
  <Words>1138</Words>
  <Characters>6490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2021-02-25T08:15:00Z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