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FD8" w:rsidRDefault="00651FD8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487D9E">
        <w:rPr>
          <w:b/>
          <w:bCs/>
        </w:rPr>
        <w:t>0318300120821000030</w:t>
      </w:r>
    </w:p>
    <w:p w:rsidR="00651FD8" w:rsidRDefault="00651FD8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651FD8" w:rsidRDefault="00651FD8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651FD8" w:rsidRDefault="00651FD8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51FD8" w:rsidRPr="00D5156C">
        <w:tc>
          <w:tcPr>
            <w:tcW w:w="4961" w:type="dxa"/>
          </w:tcPr>
          <w:p w:rsidR="00651FD8" w:rsidRPr="00D5156C" w:rsidRDefault="00651FD8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651FD8" w:rsidRPr="00D5156C" w:rsidRDefault="00651FD8">
            <w:pPr>
              <w:ind w:firstLine="567"/>
              <w:jc w:val="right"/>
            </w:pPr>
            <w:r>
              <w:rPr>
                <w:lang w:val="en-US"/>
              </w:rPr>
              <w:t>26.02.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51FD8" w:rsidRDefault="00651FD8"/>
    <w:p w:rsidR="00651FD8" w:rsidRDefault="00651FD8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487D9E">
        <w:t xml:space="preserve">: Трубки эндотрахеальные и трахеостомические </w:t>
      </w:r>
    </w:p>
    <w:p w:rsidR="00651FD8" w:rsidRDefault="00651FD8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213234901331923490100100500012221244</w:t>
      </w:r>
    </w:p>
    <w:p w:rsidR="00651FD8" w:rsidRDefault="00651FD8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184 700,00 руб.</w:t>
      </w:r>
    </w:p>
    <w:p w:rsidR="00651FD8" w:rsidRDefault="00651FD8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87D9E">
        <w:rPr>
          <w:b/>
          <w:bCs/>
        </w:rPr>
        <w:t xml:space="preserve">: </w:t>
      </w:r>
      <w:r w:rsidRPr="00487D9E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87D9E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51FD8" w:rsidRPr="00D5156C">
        <w:trPr>
          <w:jc w:val="right"/>
        </w:trPr>
        <w:tc>
          <w:tcPr>
            <w:tcW w:w="9915" w:type="dxa"/>
          </w:tcPr>
          <w:p w:rsidR="00651FD8" w:rsidRPr="00D5156C" w:rsidRDefault="00651FD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487D9E">
              <w:rPr>
                <w:b/>
                <w:bCs/>
              </w:rPr>
              <w:t xml:space="preserve">Источник финансирования: </w:t>
            </w:r>
            <w:r w:rsidRPr="00487D9E">
              <w:t>Внебюджетные фонды (ОМС), краевой бюджет, платные услуги</w:t>
            </w:r>
          </w:p>
          <w:p w:rsidR="00651FD8" w:rsidRPr="00D5156C" w:rsidRDefault="00651FD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487D9E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87D9E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31 августа 2021 г</w:t>
            </w:r>
            <w:r>
              <w:t>.</w:t>
            </w:r>
          </w:p>
          <w:p w:rsidR="00651FD8" w:rsidRPr="00D5156C" w:rsidRDefault="00651FD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87D9E">
              <w:t>Не требуется</w:t>
            </w:r>
          </w:p>
          <w:p w:rsidR="00651FD8" w:rsidRPr="00D5156C" w:rsidRDefault="00651FD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87D9E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51FD8" w:rsidRDefault="00651FD8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87D9E">
        <w:t>18.02.21 08:57:28 (</w:t>
      </w:r>
      <w:r>
        <w:rPr>
          <w:lang w:val="en-US"/>
        </w:rPr>
        <w:t>MSK</w:t>
      </w:r>
      <w:r w:rsidRPr="00487D9E">
        <w:t>+00:00)</w:t>
      </w:r>
    </w:p>
    <w:p w:rsidR="00651FD8" w:rsidRDefault="00651FD8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87D9E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51FD8" w:rsidRPr="00D5156C">
        <w:tc>
          <w:tcPr>
            <w:tcW w:w="3307" w:type="dxa"/>
          </w:tcPr>
          <w:p w:rsidR="00651FD8" w:rsidRPr="00D5156C" w:rsidRDefault="00651FD8">
            <w:r w:rsidRPr="00D5156C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51FD8" w:rsidRPr="00D5156C" w:rsidRDefault="00651FD8">
            <w:r w:rsidRPr="00D5156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51FD8" w:rsidRPr="00D5156C" w:rsidRDefault="00651FD8">
            <w:pPr>
              <w:rPr>
                <w:lang w:val="en-US"/>
              </w:rPr>
            </w:pPr>
            <w:r w:rsidRPr="00D5156C">
              <w:rPr>
                <w:lang w:val="en-US"/>
              </w:rPr>
              <w:t>Главный врач</w:t>
            </w:r>
          </w:p>
        </w:tc>
      </w:tr>
      <w:tr w:rsidR="00651FD8" w:rsidRPr="00D5156C">
        <w:tc>
          <w:tcPr>
            <w:tcW w:w="3307" w:type="dxa"/>
          </w:tcPr>
          <w:p w:rsidR="00651FD8" w:rsidRPr="00D5156C" w:rsidRDefault="00651FD8">
            <w:r w:rsidRPr="00D5156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51FD8" w:rsidRPr="00D5156C" w:rsidRDefault="00651FD8">
            <w:r w:rsidRPr="00D5156C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51FD8" w:rsidRPr="00D5156C" w:rsidRDefault="00651FD8">
            <w:pPr>
              <w:rPr>
                <w:lang w:val="en-US"/>
              </w:rPr>
            </w:pPr>
            <w:r w:rsidRPr="00D5156C">
              <w:rPr>
                <w:lang w:val="en-US"/>
              </w:rPr>
              <w:t>Начальник отдела закупок</w:t>
            </w:r>
          </w:p>
        </w:tc>
      </w:tr>
      <w:tr w:rsidR="00651FD8" w:rsidRPr="00D5156C">
        <w:tc>
          <w:tcPr>
            <w:tcW w:w="3307" w:type="dxa"/>
          </w:tcPr>
          <w:p w:rsidR="00651FD8" w:rsidRPr="00D5156C" w:rsidRDefault="00651FD8">
            <w:r w:rsidRPr="00D5156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51FD8" w:rsidRPr="00D5156C" w:rsidRDefault="00651FD8">
            <w:r w:rsidRPr="00D5156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51FD8" w:rsidRPr="00D5156C" w:rsidRDefault="00651FD8">
            <w:pPr>
              <w:rPr>
                <w:lang w:val="en-US"/>
              </w:rPr>
            </w:pPr>
            <w:r w:rsidRPr="00D5156C">
              <w:rPr>
                <w:lang w:val="en-US"/>
              </w:rPr>
              <w:t>Начальник юридического отдела</w:t>
            </w:r>
          </w:p>
        </w:tc>
      </w:tr>
      <w:tr w:rsidR="00651FD8" w:rsidRPr="00D5156C">
        <w:tc>
          <w:tcPr>
            <w:tcW w:w="3307" w:type="dxa"/>
          </w:tcPr>
          <w:p w:rsidR="00651FD8" w:rsidRPr="00D5156C" w:rsidRDefault="00651FD8">
            <w:r w:rsidRPr="00D5156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51FD8" w:rsidRPr="00D5156C" w:rsidRDefault="00651FD8">
            <w:r w:rsidRPr="00D5156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51FD8" w:rsidRPr="00D5156C" w:rsidRDefault="00651FD8">
            <w:pPr>
              <w:rPr>
                <w:lang w:val="en-US"/>
              </w:rPr>
            </w:pPr>
            <w:r w:rsidRPr="00D5156C">
              <w:rPr>
                <w:lang w:val="en-US"/>
              </w:rPr>
              <w:t>экономист 1 категории отдела закупок</w:t>
            </w:r>
          </w:p>
        </w:tc>
      </w:tr>
      <w:tr w:rsidR="00651FD8" w:rsidRPr="00D5156C">
        <w:tc>
          <w:tcPr>
            <w:tcW w:w="3307" w:type="dxa"/>
          </w:tcPr>
          <w:p w:rsidR="00651FD8" w:rsidRPr="00D5156C" w:rsidRDefault="00651FD8">
            <w:r w:rsidRPr="00D5156C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51FD8" w:rsidRPr="00D5156C" w:rsidRDefault="00651FD8">
            <w:r w:rsidRPr="00D5156C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51FD8" w:rsidRPr="00D5156C" w:rsidRDefault="00651FD8">
            <w:pPr>
              <w:rPr>
                <w:lang w:val="en-US"/>
              </w:rPr>
            </w:pPr>
            <w:r w:rsidRPr="00D5156C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51FD8" w:rsidRDefault="00651FD8">
      <w:pPr>
        <w:jc w:val="both"/>
      </w:pPr>
      <w:r>
        <w:tab/>
        <w:t>Кворум имеется. Комиссия правомочна.</w:t>
      </w:r>
    </w:p>
    <w:p w:rsidR="00651FD8" w:rsidRDefault="00651FD8">
      <w:pPr>
        <w:jc w:val="both"/>
      </w:pPr>
      <w:r>
        <w:tab/>
        <w:t xml:space="preserve">Заседание комиссии проводилось </w:t>
      </w:r>
      <w:r w:rsidRPr="00487D9E">
        <w:t>26.02.</w:t>
      </w:r>
      <w:r>
        <w:t>20</w:t>
      </w:r>
      <w:r w:rsidRPr="00487D9E">
        <w:t>21 1</w:t>
      </w:r>
      <w:r>
        <w:t>3</w:t>
      </w:r>
      <w:r w:rsidRPr="00487D9E">
        <w:t>:</w:t>
      </w:r>
      <w:r>
        <w:t>4</w:t>
      </w:r>
      <w:r w:rsidRPr="00487D9E">
        <w:t>0</w:t>
      </w:r>
      <w:r>
        <w:t xml:space="preserve"> </w:t>
      </w:r>
      <w:r w:rsidRPr="00487D9E">
        <w:t xml:space="preserve"> (</w:t>
      </w:r>
      <w:r>
        <w:rPr>
          <w:lang w:val="en-US"/>
        </w:rPr>
        <w:t>MSK</w:t>
      </w:r>
      <w:r w:rsidRPr="00487D9E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51FD8" w:rsidRDefault="00651FD8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487D9E">
        <w:t>26.02.21 09:30:00 (</w:t>
      </w:r>
      <w:r>
        <w:rPr>
          <w:lang w:val="en-US"/>
        </w:rPr>
        <w:t>MSK</w:t>
      </w:r>
      <w:r w:rsidRPr="00487D9E">
        <w:t>+00:00)</w:t>
      </w:r>
      <w:r>
        <w:t xml:space="preserve">), подана </w:t>
      </w:r>
      <w:r w:rsidRPr="00487D9E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651FD8" w:rsidRPr="00D5156C">
        <w:tc>
          <w:tcPr>
            <w:tcW w:w="9922" w:type="dxa"/>
          </w:tcPr>
          <w:p w:rsidR="00651FD8" w:rsidRPr="00D5156C" w:rsidRDefault="00651FD8">
            <w:pPr>
              <w:pStyle w:val="a4"/>
            </w:pPr>
            <w:r w:rsidRPr="00D5156C">
              <w:t>EA-75482</w:t>
            </w:r>
            <w:r>
              <w:t xml:space="preserve">, дата и время регистрации заявки: </w:t>
            </w:r>
            <w:r w:rsidRPr="00D5156C">
              <w:t>24.02.21 12:48:56 (MSK+00:00)</w:t>
            </w:r>
          </w:p>
        </w:tc>
      </w:tr>
    </w:tbl>
    <w:p w:rsidR="00651FD8" w:rsidRDefault="00651FD8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651FD8" w:rsidRPr="00D5156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1FD8" w:rsidRPr="00D5156C" w:rsidRDefault="00651FD8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1FD8" w:rsidRPr="00D5156C" w:rsidRDefault="00651FD8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r>
              <w:rPr>
                <w:b/>
                <w:bCs/>
              </w:rPr>
              <w:t>Обоснование</w:t>
            </w:r>
          </w:p>
        </w:tc>
      </w:tr>
      <w:tr w:rsidR="00651FD8" w:rsidRPr="00D5156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1FD8" w:rsidRPr="00D5156C" w:rsidRDefault="00651FD8">
            <w:pPr>
              <w:pStyle w:val="a4"/>
            </w:pPr>
            <w:bookmarkStart w:id="0" w:name="__DdeLink__416_2961716382"/>
            <w:bookmarkEnd w:id="0"/>
            <w:r w:rsidRPr="00D5156C">
              <w:rPr>
                <w:lang w:val="en-US"/>
              </w:rPr>
              <w:t>EA-75482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487D9E" w:rsidRDefault="00651FD8">
            <w:r w:rsidRPr="00487D9E">
              <w:t>ОБЩЕСТВО С ОГРАНИЧЕННОЙ ОТВЕТСТВЕННОСТЬЮ "КОРМЕД"</w:t>
            </w:r>
          </w:p>
          <w:p w:rsidR="00651FD8" w:rsidRPr="00D5156C" w:rsidRDefault="00651FD8">
            <w:r w:rsidRPr="00D5156C">
              <w:t xml:space="preserve">ИНН </w:t>
            </w:r>
            <w:r w:rsidRPr="00487D9E">
              <w:t>7714433612</w:t>
            </w:r>
          </w:p>
          <w:p w:rsidR="00651FD8" w:rsidRPr="00487D9E" w:rsidRDefault="00651FD8">
            <w:r w:rsidRPr="00D5156C">
              <w:t xml:space="preserve">ОГРН </w:t>
            </w:r>
            <w:r w:rsidRPr="00487D9E">
              <w:t>1187746882619</w:t>
            </w:r>
          </w:p>
          <w:p w:rsidR="00651FD8" w:rsidRPr="00487D9E" w:rsidRDefault="00651FD8">
            <w:r w:rsidRPr="00D5156C">
              <w:t xml:space="preserve">КПП </w:t>
            </w:r>
            <w:r w:rsidRPr="00487D9E">
              <w:t>771401001</w:t>
            </w:r>
          </w:p>
          <w:p w:rsidR="00651FD8" w:rsidRPr="00487D9E" w:rsidRDefault="00651FD8">
            <w:r w:rsidRPr="00D5156C">
              <w:t>Место нахождения(жительства)</w:t>
            </w:r>
          </w:p>
          <w:p w:rsidR="00651FD8" w:rsidRPr="00487D9E" w:rsidRDefault="00651FD8">
            <w:bookmarkStart w:id="1" w:name="__DdeLink__366_2212008683"/>
            <w:r w:rsidRPr="00D5156C">
              <w:t>125167, ГМОСКВА, ДОМ 37КОРПУС 3, ЭТ 6, ПОМ VIII, КОМ 9</w:t>
            </w:r>
            <w:bookmarkEnd w:id="1"/>
          </w:p>
          <w:p w:rsidR="00651FD8" w:rsidRPr="00487D9E" w:rsidRDefault="00651FD8">
            <w:r w:rsidRPr="00D5156C">
              <w:t>Почтовый адрес</w:t>
            </w:r>
          </w:p>
          <w:p w:rsidR="00651FD8" w:rsidRPr="00487D9E" w:rsidRDefault="00651FD8">
            <w:r w:rsidRPr="00D5156C">
              <w:t>125167, Россия, Москва, Ленинградский пр., д.37, к.3, эт.6, пом. 8, ком.9</w:t>
            </w:r>
          </w:p>
          <w:p w:rsidR="00651FD8" w:rsidRPr="00D5156C" w:rsidRDefault="00651FD8">
            <w:pPr>
              <w:rPr>
                <w:sz w:val="16"/>
                <w:szCs w:val="16"/>
                <w:lang w:val="en-US"/>
              </w:rPr>
            </w:pPr>
            <w:r w:rsidRPr="00D5156C">
              <w:rPr>
                <w:sz w:val="16"/>
                <w:szCs w:val="16"/>
              </w:rPr>
              <w:t xml:space="preserve">Контактное лицо </w:t>
            </w:r>
          </w:p>
          <w:p w:rsidR="00651FD8" w:rsidRPr="00D5156C" w:rsidRDefault="00651FD8">
            <w:pPr>
              <w:rPr>
                <w:lang w:val="en-US"/>
              </w:rPr>
            </w:pPr>
            <w:r w:rsidRPr="00D5156C">
              <w:t xml:space="preserve">Телефон </w:t>
            </w:r>
            <w:r w:rsidRPr="00D5156C">
              <w:rPr>
                <w:lang w:val="en-US"/>
              </w:rPr>
              <w:t>74955101572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1FD8" w:rsidRPr="00487D9E" w:rsidRDefault="00651FD8">
            <w:r w:rsidRPr="00D5156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r w:rsidRPr="00D5156C">
              <w:t>-</w:t>
            </w:r>
          </w:p>
        </w:tc>
      </w:tr>
    </w:tbl>
    <w:p w:rsidR="00651FD8" w:rsidRDefault="00651FD8"/>
    <w:p w:rsidR="00651FD8" w:rsidRDefault="00651FD8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651FD8" w:rsidRPr="00D5156C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651FD8" w:rsidRPr="00D5156C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EA-75482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487D9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1FD8" w:rsidRPr="00D5156C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EA-75482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487D9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1FD8" w:rsidRPr="00D5156C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EA-75482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487D9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1FD8" w:rsidRPr="00D5156C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EA-75482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487D9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1FD8" w:rsidRPr="00D5156C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EA-75482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1FD8" w:rsidRPr="00D5156C" w:rsidRDefault="00651FD8">
            <w:pPr>
              <w:pStyle w:val="a4"/>
            </w:pPr>
            <w:r w:rsidRPr="00487D9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651FD8" w:rsidRDefault="00651FD8"/>
    <w:p w:rsidR="00651FD8" w:rsidRDefault="00651FD8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51FD8" w:rsidRPr="00487D9E" w:rsidRDefault="00651FD8">
      <w:pPr>
        <w:jc w:val="both"/>
      </w:pPr>
      <w:r w:rsidRPr="00487D9E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"КОРМЕД".</w:t>
      </w:r>
    </w:p>
    <w:p w:rsidR="00651FD8" w:rsidRDefault="00651FD8">
      <w:pPr>
        <w:pStyle w:val="BodyText"/>
        <w:jc w:val="both"/>
      </w:pPr>
      <w:r w:rsidRPr="00487D9E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651FD8" w:rsidRDefault="00651FD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130B20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51FD8" w:rsidRDefault="00651FD8">
      <w:pPr>
        <w:jc w:val="both"/>
        <w:rPr>
          <w:b/>
          <w:bCs/>
        </w:rPr>
      </w:pPr>
    </w:p>
    <w:p w:rsidR="00651FD8" w:rsidRDefault="00651FD8">
      <w:pPr>
        <w:jc w:val="both"/>
        <w:rPr>
          <w:b/>
          <w:bCs/>
        </w:rPr>
      </w:pPr>
    </w:p>
    <w:p w:rsidR="00651FD8" w:rsidRDefault="00651FD8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51FD8" w:rsidRPr="00D5156C">
        <w:tc>
          <w:tcPr>
            <w:tcW w:w="5847" w:type="dxa"/>
            <w:vAlign w:val="bottom"/>
          </w:tcPr>
          <w:p w:rsidR="00651FD8" w:rsidRPr="00D5156C" w:rsidRDefault="00651FD8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Просоленко Юрий Александрович</w:t>
            </w:r>
          </w:p>
        </w:tc>
      </w:tr>
      <w:tr w:rsidR="00651FD8" w:rsidRPr="00D5156C">
        <w:tc>
          <w:tcPr>
            <w:tcW w:w="5847" w:type="dxa"/>
            <w:vAlign w:val="bottom"/>
          </w:tcPr>
          <w:p w:rsidR="00651FD8" w:rsidRPr="00D5156C" w:rsidRDefault="00651FD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Дехтерев Юрий Сергеевич</w:t>
            </w:r>
          </w:p>
        </w:tc>
      </w:tr>
      <w:tr w:rsidR="00651FD8" w:rsidRPr="00D5156C">
        <w:tc>
          <w:tcPr>
            <w:tcW w:w="5847" w:type="dxa"/>
            <w:vAlign w:val="bottom"/>
          </w:tcPr>
          <w:p w:rsidR="00651FD8" w:rsidRPr="00D5156C" w:rsidRDefault="00651FD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Коротникова Светлана Борисовна</w:t>
            </w:r>
          </w:p>
        </w:tc>
      </w:tr>
      <w:tr w:rsidR="00651FD8" w:rsidRPr="00D5156C">
        <w:tc>
          <w:tcPr>
            <w:tcW w:w="5847" w:type="dxa"/>
            <w:vAlign w:val="bottom"/>
          </w:tcPr>
          <w:p w:rsidR="00651FD8" w:rsidRPr="00D5156C" w:rsidRDefault="00651FD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Мальченко Елена Александровна</w:t>
            </w:r>
          </w:p>
        </w:tc>
      </w:tr>
      <w:tr w:rsidR="00651FD8" w:rsidRPr="00D5156C">
        <w:tc>
          <w:tcPr>
            <w:tcW w:w="5847" w:type="dxa"/>
            <w:vAlign w:val="bottom"/>
          </w:tcPr>
          <w:p w:rsidR="00651FD8" w:rsidRPr="00D5156C" w:rsidRDefault="00651FD8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51FD8" w:rsidRPr="00D5156C" w:rsidRDefault="00651FD8">
            <w:pPr>
              <w:pStyle w:val="a4"/>
            </w:pPr>
            <w:r w:rsidRPr="00D5156C">
              <w:rPr>
                <w:lang w:val="en-US"/>
              </w:rPr>
              <w:t>Владыкина Лидия Валерьевна</w:t>
            </w:r>
          </w:p>
        </w:tc>
      </w:tr>
    </w:tbl>
    <w:p w:rsidR="00651FD8" w:rsidRDefault="00651FD8"/>
    <w:sectPr w:rsidR="00651FD8" w:rsidSect="002675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5AD"/>
    <w:rsid w:val="00130B20"/>
    <w:rsid w:val="002675AD"/>
    <w:rsid w:val="0036769A"/>
    <w:rsid w:val="00487D9E"/>
    <w:rsid w:val="00651FD8"/>
    <w:rsid w:val="00D5156C"/>
    <w:rsid w:val="00F20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5AD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2675AD"/>
  </w:style>
  <w:style w:type="paragraph" w:customStyle="1" w:styleId="a3">
    <w:name w:val="Заголовок"/>
    <w:basedOn w:val="Normal"/>
    <w:next w:val="BodyText"/>
    <w:uiPriority w:val="99"/>
    <w:rsid w:val="002675A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675A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61F29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2675AD"/>
  </w:style>
  <w:style w:type="paragraph" w:styleId="Caption">
    <w:name w:val="caption"/>
    <w:basedOn w:val="Normal"/>
    <w:uiPriority w:val="99"/>
    <w:qFormat/>
    <w:rsid w:val="002675A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2675A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2675A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61F2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675A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675A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675A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675A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675A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675A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675A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675A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675A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675A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1F29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1F2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F29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2675AD"/>
  </w:style>
  <w:style w:type="paragraph" w:customStyle="1" w:styleId="a5">
    <w:name w:val="Заголовок таблицы"/>
    <w:basedOn w:val="a4"/>
    <w:uiPriority w:val="99"/>
    <w:rsid w:val="002675AD"/>
  </w:style>
  <w:style w:type="paragraph" w:customStyle="1" w:styleId="DocumentMap">
    <w:name w:val="DocumentMap"/>
    <w:uiPriority w:val="99"/>
    <w:rsid w:val="002675AD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487D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3</Pages>
  <Words>836</Words>
  <Characters>4771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2021-02-26T12:12:00Z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