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939" w:rsidRDefault="00E54939">
      <w:pPr>
        <w:ind w:firstLine="680"/>
        <w:jc w:val="center"/>
      </w:pPr>
      <w:r>
        <w:rPr>
          <w:b/>
          <w:bCs/>
        </w:rPr>
        <w:t xml:space="preserve">ПРОТОКОЛ </w:t>
      </w:r>
      <w:r w:rsidRPr="000036ED">
        <w:rPr>
          <w:b/>
          <w:bCs/>
        </w:rPr>
        <w:t>0318300120821000024</w:t>
      </w:r>
    </w:p>
    <w:p w:rsidR="00E54939" w:rsidRDefault="00E5493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E54939" w:rsidRPr="000036ED" w:rsidRDefault="00E5493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54939" w:rsidRPr="00432A4F">
        <w:tc>
          <w:tcPr>
            <w:tcW w:w="4961" w:type="dxa"/>
          </w:tcPr>
          <w:p w:rsidR="00E54939" w:rsidRPr="00432A4F" w:rsidRDefault="00E5493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E54939" w:rsidRPr="00432A4F" w:rsidRDefault="00E54939">
            <w:pPr>
              <w:ind w:firstLine="567"/>
              <w:jc w:val="right"/>
            </w:pPr>
            <w:r>
              <w:rPr>
                <w:lang w:val="en-US"/>
              </w:rPr>
              <w:t>01.03.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E54939" w:rsidRDefault="00E54939">
      <w:pPr>
        <w:overflowPunct w:val="0"/>
      </w:pPr>
    </w:p>
    <w:p w:rsidR="00E54939" w:rsidRDefault="00E549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036ED">
        <w:t xml:space="preserve">: Оказание услуг по техническому обслуживанию и ремонту копировально-множительной техники, принтеров и персональных компьютеров </w:t>
      </w:r>
    </w:p>
    <w:p w:rsidR="00E54939" w:rsidRDefault="00E549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213234901331923490100100590019511244</w:t>
      </w:r>
    </w:p>
    <w:p w:rsidR="00E54939" w:rsidRDefault="00E5493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101 883,33 руб.</w:t>
      </w:r>
    </w:p>
    <w:p w:rsidR="00E54939" w:rsidRDefault="00E5493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036ED">
        <w:rPr>
          <w:b/>
          <w:bCs/>
        </w:rPr>
        <w:t xml:space="preserve">: </w:t>
      </w:r>
      <w:r w:rsidRPr="000036E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036E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54939" w:rsidRPr="00432A4F">
        <w:trPr>
          <w:jc w:val="right"/>
        </w:trPr>
        <w:tc>
          <w:tcPr>
            <w:tcW w:w="9915" w:type="dxa"/>
          </w:tcPr>
          <w:p w:rsidR="00E54939" w:rsidRPr="00432A4F" w:rsidRDefault="00E5493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036ED">
              <w:rPr>
                <w:b/>
                <w:bCs/>
              </w:rPr>
              <w:t xml:space="preserve">Источник финансирования: </w:t>
            </w:r>
            <w:r w:rsidRPr="000036ED">
              <w:t>Внебюджетные фонды (ОМС), внебюджетные средства (платные услуги), краевой бюджет 2021 г.</w:t>
            </w:r>
          </w:p>
          <w:p w:rsidR="00E54939" w:rsidRPr="00432A4F" w:rsidRDefault="00E549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036E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036ED">
              <w:t>353560, Россия, Краснодарский край, г. Славянск-на-Кубани, ул. Батарейная 377  транспортом поставщика. С момента заключения по 15.12.2021 года.</w:t>
            </w:r>
          </w:p>
          <w:p w:rsidR="00E54939" w:rsidRPr="00432A4F" w:rsidRDefault="00E549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036ED">
              <w:t>Не требуется</w:t>
            </w:r>
          </w:p>
          <w:p w:rsidR="00E54939" w:rsidRPr="000036ED" w:rsidRDefault="00E5493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036E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54939" w:rsidRDefault="00E5493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036ED">
        <w:t>15.02.21 16:31:34 (</w:t>
      </w:r>
      <w:r>
        <w:rPr>
          <w:lang w:val="en-US"/>
        </w:rPr>
        <w:t>MSK</w:t>
      </w:r>
      <w:r w:rsidRPr="000036ED">
        <w:t>+00:00)</w:t>
      </w:r>
    </w:p>
    <w:p w:rsidR="00E54939" w:rsidRDefault="00E5493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036E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54939" w:rsidRPr="00432A4F"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54939" w:rsidRPr="00432A4F" w:rsidRDefault="00E54939">
            <w:pPr>
              <w:rPr>
                <w:lang w:val="en-US"/>
              </w:rPr>
            </w:pPr>
            <w:r w:rsidRPr="00432A4F">
              <w:rPr>
                <w:lang w:val="en-US"/>
              </w:rPr>
              <w:t>Главный врач</w:t>
            </w:r>
          </w:p>
        </w:tc>
      </w:tr>
      <w:tr w:rsidR="00E54939" w:rsidRPr="00432A4F"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54939" w:rsidRPr="00432A4F" w:rsidRDefault="00E54939">
            <w:pPr>
              <w:rPr>
                <w:lang w:val="en-US"/>
              </w:rPr>
            </w:pPr>
            <w:r w:rsidRPr="00432A4F">
              <w:rPr>
                <w:lang w:val="en-US"/>
              </w:rPr>
              <w:t>Начальник отдела закупок</w:t>
            </w:r>
          </w:p>
        </w:tc>
      </w:tr>
      <w:tr w:rsidR="00E54939" w:rsidRPr="00432A4F"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E54939" w:rsidRPr="00432A4F" w:rsidRDefault="00E54939">
            <w:pPr>
              <w:rPr>
                <w:lang w:val="en-US"/>
              </w:rPr>
            </w:pPr>
            <w:r w:rsidRPr="00432A4F">
              <w:rPr>
                <w:lang w:val="en-US"/>
              </w:rPr>
              <w:t>Начальник юридического отдела</w:t>
            </w:r>
          </w:p>
        </w:tc>
      </w:tr>
      <w:tr w:rsidR="00E54939" w:rsidRPr="00432A4F"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E54939" w:rsidRPr="00432A4F" w:rsidRDefault="00E54939">
            <w:pPr>
              <w:rPr>
                <w:lang w:val="en-US"/>
              </w:rPr>
            </w:pPr>
            <w:r w:rsidRPr="00432A4F">
              <w:rPr>
                <w:lang w:val="en-US"/>
              </w:rPr>
              <w:t>экономист 1 категории отдела закупок</w:t>
            </w:r>
          </w:p>
        </w:tc>
      </w:tr>
      <w:tr w:rsidR="00E54939" w:rsidRPr="00432A4F"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54939" w:rsidRPr="00432A4F" w:rsidRDefault="00E54939">
            <w:r w:rsidRPr="00432A4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54939" w:rsidRPr="00432A4F" w:rsidRDefault="00E54939">
            <w:pPr>
              <w:rPr>
                <w:lang w:val="en-US"/>
              </w:rPr>
            </w:pPr>
            <w:r w:rsidRPr="00432A4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54939" w:rsidRDefault="00E54939">
      <w:pPr>
        <w:jc w:val="both"/>
      </w:pPr>
      <w:r>
        <w:tab/>
        <w:t>Кворум имеется. Комиссия правомочна.</w:t>
      </w:r>
    </w:p>
    <w:p w:rsidR="00E54939" w:rsidRDefault="00E5493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036ED">
        <w:t>01.03.</w:t>
      </w:r>
      <w:r>
        <w:t>20</w:t>
      </w:r>
      <w:r w:rsidRPr="000036ED">
        <w:t>21 0</w:t>
      </w:r>
      <w:r>
        <w:t>8</w:t>
      </w:r>
      <w:r w:rsidRPr="000036ED">
        <w:t>:</w:t>
      </w:r>
      <w:r>
        <w:t>00</w:t>
      </w:r>
      <w:r w:rsidRPr="000036ED">
        <w:t xml:space="preserve"> (</w:t>
      </w:r>
      <w:r>
        <w:rPr>
          <w:lang w:val="en-US"/>
        </w:rPr>
        <w:t>MSK</w:t>
      </w:r>
      <w:r w:rsidRPr="000036E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54939" w:rsidRDefault="00E5493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E54939" w:rsidRPr="00432A4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rPr>
                <w:b/>
                <w:bCs/>
              </w:rPr>
            </w:pPr>
            <w:r w:rsidRPr="00432A4F">
              <w:rPr>
                <w:b/>
                <w:bCs/>
              </w:rPr>
              <w:t xml:space="preserve">№ </w:t>
            </w:r>
          </w:p>
          <w:p w:rsidR="00E54939" w:rsidRPr="00432A4F" w:rsidRDefault="00E54939">
            <w:pPr>
              <w:rPr>
                <w:b/>
                <w:bCs/>
              </w:rPr>
            </w:pPr>
            <w:r w:rsidRPr="00432A4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b/>
                <w:bCs/>
              </w:rPr>
            </w:pPr>
            <w:r w:rsidRPr="00432A4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b/>
                <w:bCs/>
              </w:rPr>
            </w:pPr>
            <w:r w:rsidRPr="00432A4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E54939" w:rsidRPr="00432A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lang w:val="en-US"/>
              </w:rPr>
            </w:pPr>
            <w:r w:rsidRPr="00432A4F">
              <w:rPr>
                <w:lang w:val="en-US"/>
              </w:rPr>
              <w:t>59 601,68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lang w:val="en-US"/>
              </w:rPr>
            </w:pPr>
            <w:r w:rsidRPr="00432A4F">
              <w:rPr>
                <w:lang w:val="en-US"/>
              </w:rPr>
              <w:t>26.02.21 10:54:12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4939" w:rsidRPr="000036ED" w:rsidRDefault="00E54939">
            <w:pPr>
              <w:pStyle w:val="a3"/>
            </w:pPr>
            <w:r w:rsidRPr="000036ED">
              <w:t>ОБЩЕСТВО С ОГРАНИЧЕННОЙ ОТВЕТСТВЕННОСТЬЮ "АНТАРЕС"</w:t>
            </w:r>
          </w:p>
        </w:tc>
      </w:tr>
      <w:tr w:rsidR="00E54939" w:rsidRPr="00432A4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lang w:val="en-US"/>
              </w:rPr>
            </w:pPr>
            <w:r w:rsidRPr="00432A4F">
              <w:rPr>
                <w:lang w:val="en-US"/>
              </w:rPr>
              <w:t>60 111,10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lang w:val="en-US"/>
              </w:rPr>
            </w:pPr>
            <w:r w:rsidRPr="00432A4F">
              <w:rPr>
                <w:lang w:val="en-US"/>
              </w:rPr>
              <w:t>26.02.21 10:52:38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4939" w:rsidRPr="00432A4F" w:rsidRDefault="00E54939">
            <w:pPr>
              <w:pStyle w:val="a3"/>
              <w:rPr>
                <w:lang w:val="en-US"/>
              </w:rPr>
            </w:pPr>
            <w:r w:rsidRPr="00432A4F">
              <w:rPr>
                <w:lang w:val="en-US"/>
              </w:rPr>
              <w:t>ПОРЫВАЙ МАКСИМ АНАТОЛЬЕВИЧ</w:t>
            </w:r>
          </w:p>
        </w:tc>
      </w:tr>
    </w:tbl>
    <w:p w:rsidR="00E54939" w:rsidRDefault="00E5493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E54939" w:rsidRPr="00432A4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432A4F" w:rsidRDefault="00E5493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432A4F" w:rsidRDefault="00E5493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r>
              <w:rPr>
                <w:b/>
                <w:bCs/>
              </w:rPr>
              <w:t>Обоснование</w:t>
            </w:r>
          </w:p>
        </w:tc>
      </w:tr>
      <w:tr w:rsidR="00E54939" w:rsidRPr="00432A4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EA-75311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0036ED" w:rsidRDefault="00E54939">
            <w:r w:rsidRPr="000036ED">
              <w:t>ОБЩЕСТВО С ОГРАНИЧЕННОЙ ОТВЕТСТВЕННОСТЬЮ "АНТАРЕС"</w:t>
            </w:r>
          </w:p>
          <w:p w:rsidR="00E54939" w:rsidRPr="000036ED" w:rsidRDefault="00E54939">
            <w:r w:rsidRPr="00432A4F">
              <w:t xml:space="preserve">ИНН </w:t>
            </w:r>
            <w:r w:rsidRPr="000036ED">
              <w:t>2310155760</w:t>
            </w:r>
          </w:p>
          <w:p w:rsidR="00E54939" w:rsidRPr="000036ED" w:rsidRDefault="00E54939">
            <w:r w:rsidRPr="00432A4F">
              <w:t xml:space="preserve">ОГРН </w:t>
            </w:r>
            <w:r w:rsidRPr="000036ED">
              <w:t>1112310003871</w:t>
            </w:r>
          </w:p>
          <w:p w:rsidR="00E54939" w:rsidRPr="000036ED" w:rsidRDefault="00E54939">
            <w:r w:rsidRPr="00432A4F">
              <w:t xml:space="preserve">КПП </w:t>
            </w:r>
            <w:r w:rsidRPr="000036ED">
              <w:t>230801001</w:t>
            </w:r>
          </w:p>
          <w:p w:rsidR="00E54939" w:rsidRPr="000036ED" w:rsidRDefault="00E54939">
            <w:r w:rsidRPr="00432A4F">
              <w:t>Место нахождения(жительства)</w:t>
            </w:r>
          </w:p>
          <w:p w:rsidR="00E54939" w:rsidRPr="000036ED" w:rsidRDefault="00E54939">
            <w:r w:rsidRPr="00432A4F">
              <w:t>350051, КРАЙКРАСНОДАРСКИЙ, Г.Краснодар, ПОМЕЩ. 29</w:t>
            </w:r>
          </w:p>
          <w:p w:rsidR="00E54939" w:rsidRPr="000036ED" w:rsidRDefault="00E54939">
            <w:r w:rsidRPr="00432A4F">
              <w:t>Почтовый адрес</w:t>
            </w:r>
          </w:p>
          <w:p w:rsidR="00E54939" w:rsidRPr="000036ED" w:rsidRDefault="00E54939">
            <w:r w:rsidRPr="00432A4F">
              <w:t>350000, КРАЙ КРАСНОДАРСКИЙ, Г КРАСНОДАР, УЛ КРАСНОАРМЕЙСКАЯ, 43</w:t>
            </w:r>
          </w:p>
          <w:p w:rsidR="00E54939" w:rsidRPr="00432A4F" w:rsidRDefault="00E54939">
            <w:pPr>
              <w:rPr>
                <w:sz w:val="16"/>
                <w:szCs w:val="16"/>
                <w:lang w:val="en-US"/>
              </w:rPr>
            </w:pPr>
            <w:r w:rsidRPr="00432A4F">
              <w:rPr>
                <w:sz w:val="16"/>
                <w:szCs w:val="16"/>
              </w:rPr>
              <w:t xml:space="preserve">Контактное лицо </w:t>
            </w:r>
          </w:p>
          <w:p w:rsidR="00E54939" w:rsidRPr="00432A4F" w:rsidRDefault="00E54939">
            <w:pPr>
              <w:rPr>
                <w:lang w:val="en-US"/>
              </w:rPr>
            </w:pPr>
            <w:r w:rsidRPr="00432A4F">
              <w:t xml:space="preserve">Телефон </w:t>
            </w:r>
            <w:r w:rsidRPr="00432A4F">
              <w:rPr>
                <w:lang w:val="en-US"/>
              </w:rPr>
              <w:t>79282604717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0036ED" w:rsidRDefault="00E54939">
            <w:r w:rsidRPr="00432A4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r w:rsidRPr="00432A4F">
              <w:t>-</w:t>
            </w:r>
          </w:p>
        </w:tc>
      </w:tr>
      <w:tr w:rsidR="00E54939" w:rsidRPr="00432A4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432A4F" w:rsidRDefault="00E54939">
            <w:pPr>
              <w:pStyle w:val="a3"/>
            </w:pPr>
            <w:bookmarkStart w:id="0" w:name="__DdeLink__416_2961716382"/>
            <w:bookmarkEnd w:id="0"/>
            <w:r w:rsidRPr="00432A4F">
              <w:rPr>
                <w:lang w:val="en-US"/>
              </w:rPr>
              <w:t>EA-74969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0036ED" w:rsidRDefault="00E54939">
            <w:r w:rsidRPr="000036ED">
              <w:t>ПОРЫВАЙ МАКСИМ АНАТОЛЬЕВИЧ</w:t>
            </w:r>
          </w:p>
          <w:p w:rsidR="00E54939" w:rsidRPr="000036ED" w:rsidRDefault="00E54939">
            <w:r w:rsidRPr="00432A4F">
              <w:t xml:space="preserve">ИНН </w:t>
            </w:r>
            <w:r w:rsidRPr="000036ED">
              <w:t>741706513868</w:t>
            </w:r>
          </w:p>
          <w:p w:rsidR="00E54939" w:rsidRPr="000036ED" w:rsidRDefault="00E54939">
            <w:r w:rsidRPr="00432A4F">
              <w:t xml:space="preserve">ОГРН </w:t>
            </w:r>
            <w:r w:rsidRPr="000036ED">
              <w:t>317237500026731</w:t>
            </w:r>
          </w:p>
          <w:p w:rsidR="00E54939" w:rsidRPr="000036ED" w:rsidRDefault="00E54939">
            <w:r w:rsidRPr="00432A4F">
              <w:t xml:space="preserve">КПП </w:t>
            </w:r>
          </w:p>
          <w:p w:rsidR="00E54939" w:rsidRPr="000036ED" w:rsidRDefault="00E54939">
            <w:r w:rsidRPr="00432A4F">
              <w:t>Место нахождения(жительства)</w:t>
            </w:r>
          </w:p>
          <w:p w:rsidR="00E54939" w:rsidRPr="000036ED" w:rsidRDefault="00E54939">
            <w:bookmarkStart w:id="1" w:name="__DdeLink__366_2212008683"/>
            <w:r w:rsidRPr="00432A4F">
              <w:t>-Краснодарский, -Краснодар</w:t>
            </w:r>
            <w:bookmarkEnd w:id="1"/>
          </w:p>
          <w:p w:rsidR="00E54939" w:rsidRPr="000036ED" w:rsidRDefault="00E54939">
            <w:r w:rsidRPr="00432A4F">
              <w:t>Почтовый адрес</w:t>
            </w:r>
          </w:p>
          <w:p w:rsidR="00E54939" w:rsidRPr="000036ED" w:rsidRDefault="00E54939">
            <w:r w:rsidRPr="00432A4F">
              <w:t>- Краснодарский23, - Краснодар</w:t>
            </w:r>
          </w:p>
          <w:p w:rsidR="00E54939" w:rsidRPr="000036ED" w:rsidRDefault="00E54939">
            <w:pPr>
              <w:rPr>
                <w:sz w:val="16"/>
                <w:szCs w:val="16"/>
              </w:rPr>
            </w:pPr>
            <w:r w:rsidRPr="00432A4F">
              <w:rPr>
                <w:sz w:val="16"/>
                <w:szCs w:val="16"/>
              </w:rPr>
              <w:t xml:space="preserve">Контактное лицо </w:t>
            </w:r>
          </w:p>
          <w:p w:rsidR="00E54939" w:rsidRPr="00432A4F" w:rsidRDefault="00E54939">
            <w:pPr>
              <w:rPr>
                <w:lang w:val="en-US"/>
              </w:rPr>
            </w:pPr>
            <w:r w:rsidRPr="00432A4F">
              <w:t xml:space="preserve">Телефон </w:t>
            </w:r>
            <w:r w:rsidRPr="00432A4F">
              <w:rPr>
                <w:lang w:val="en-US"/>
              </w:rPr>
              <w:t>79186951701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4939" w:rsidRPr="000036ED" w:rsidRDefault="00E54939">
            <w:r w:rsidRPr="00432A4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r w:rsidRPr="00432A4F">
              <w:t>-</w:t>
            </w:r>
          </w:p>
        </w:tc>
      </w:tr>
    </w:tbl>
    <w:p w:rsidR="00E54939" w:rsidRDefault="00E54939"/>
    <w:p w:rsidR="00E54939" w:rsidRDefault="00E5493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</w:t>
            </w:r>
            <w:r w:rsidRPr="000036ED">
              <w:t>-75311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</w:t>
            </w:r>
            <w:r w:rsidRPr="000036ED">
              <w:t>-75311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</w:t>
            </w:r>
            <w:r w:rsidRPr="000036ED">
              <w:t>-75311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</w:t>
            </w:r>
            <w:r w:rsidRPr="000036ED">
              <w:t>-75311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</w:t>
            </w:r>
            <w:r w:rsidRPr="000036ED">
              <w:t>-75311 / ОБЩЕСТВО С ОГРАНИЧЕННОЙ ОТВЕТСТВЕННОСТЬЮ "АНТАРЕС"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EA-74969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EA-74969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EA-74969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EA-74969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54939" w:rsidRPr="00432A4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EA-74969 / ПОРЫВАЙ МАКСИМ АНАТОЛЬЕВИЧ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4939" w:rsidRPr="00432A4F" w:rsidRDefault="00E54939">
            <w:pPr>
              <w:pStyle w:val="a3"/>
            </w:pPr>
            <w:r w:rsidRPr="000036E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E54939" w:rsidRDefault="00E54939"/>
    <w:p w:rsidR="00E54939" w:rsidRDefault="00E5493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036ED">
        <w:t>Оказание услуг по техническому обслуживанию и ремонту копировально-множительной техники, принтеров и персональных компьютеров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"АНТАРЕС", предложение о цене контракта 59 601,68 руб.</w:t>
      </w:r>
    </w:p>
    <w:p w:rsidR="00E54939" w:rsidRDefault="00E5493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804A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54939" w:rsidRDefault="00E54939">
      <w:pPr>
        <w:jc w:val="both"/>
        <w:rPr>
          <w:b/>
          <w:bCs/>
        </w:rPr>
      </w:pPr>
    </w:p>
    <w:p w:rsidR="00E54939" w:rsidRDefault="00E5493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54939" w:rsidRPr="00432A4F">
        <w:tc>
          <w:tcPr>
            <w:tcW w:w="5847" w:type="dxa"/>
            <w:vAlign w:val="bottom"/>
          </w:tcPr>
          <w:p w:rsidR="00E54939" w:rsidRPr="00432A4F" w:rsidRDefault="00E5493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Просоленко Юрий Александрович</w:t>
            </w:r>
          </w:p>
        </w:tc>
      </w:tr>
      <w:tr w:rsidR="00E54939" w:rsidRPr="00432A4F">
        <w:tc>
          <w:tcPr>
            <w:tcW w:w="5847" w:type="dxa"/>
            <w:vAlign w:val="bottom"/>
          </w:tcPr>
          <w:p w:rsidR="00E54939" w:rsidRPr="00432A4F" w:rsidRDefault="00E549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Дехтерев Юрий Сергеевич</w:t>
            </w:r>
          </w:p>
        </w:tc>
      </w:tr>
      <w:tr w:rsidR="00E54939" w:rsidRPr="00432A4F">
        <w:tc>
          <w:tcPr>
            <w:tcW w:w="5847" w:type="dxa"/>
            <w:vAlign w:val="bottom"/>
          </w:tcPr>
          <w:p w:rsidR="00E54939" w:rsidRPr="00432A4F" w:rsidRDefault="00E549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Коротникова Светлана Борисовна</w:t>
            </w:r>
          </w:p>
        </w:tc>
      </w:tr>
      <w:tr w:rsidR="00E54939" w:rsidRPr="00432A4F">
        <w:tc>
          <w:tcPr>
            <w:tcW w:w="5847" w:type="dxa"/>
            <w:vAlign w:val="bottom"/>
          </w:tcPr>
          <w:p w:rsidR="00E54939" w:rsidRPr="00432A4F" w:rsidRDefault="00E5493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Мальченко Елена Александровна</w:t>
            </w:r>
          </w:p>
        </w:tc>
      </w:tr>
      <w:tr w:rsidR="00E54939" w:rsidRPr="00432A4F">
        <w:tc>
          <w:tcPr>
            <w:tcW w:w="5847" w:type="dxa"/>
            <w:vAlign w:val="bottom"/>
          </w:tcPr>
          <w:p w:rsidR="00E54939" w:rsidRPr="00432A4F" w:rsidRDefault="00E5493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54939" w:rsidRPr="00432A4F" w:rsidRDefault="00E54939">
            <w:pPr>
              <w:pStyle w:val="a3"/>
            </w:pPr>
            <w:r w:rsidRPr="00432A4F">
              <w:rPr>
                <w:lang w:val="en-US"/>
              </w:rPr>
              <w:t>Владыкина Лидия Валерьевна</w:t>
            </w:r>
          </w:p>
        </w:tc>
      </w:tr>
    </w:tbl>
    <w:p w:rsidR="00E54939" w:rsidRDefault="00E54939"/>
    <w:sectPr w:rsidR="00E54939" w:rsidSect="00913C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C75"/>
    <w:rsid w:val="000036ED"/>
    <w:rsid w:val="00432A4F"/>
    <w:rsid w:val="00685BFE"/>
    <w:rsid w:val="00913C75"/>
    <w:rsid w:val="00D804AB"/>
    <w:rsid w:val="00E5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C75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13C7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13C7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A0C7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13C75"/>
  </w:style>
  <w:style w:type="paragraph" w:styleId="Caption">
    <w:name w:val="caption"/>
    <w:basedOn w:val="Normal"/>
    <w:uiPriority w:val="99"/>
    <w:qFormat/>
    <w:rsid w:val="00913C7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13C7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13C7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A0C7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13C7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13C7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13C7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13C7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13C7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13C7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13C7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13C7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13C7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13C7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0C7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0C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C7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13C75"/>
  </w:style>
  <w:style w:type="paragraph" w:customStyle="1" w:styleId="a4">
    <w:name w:val="Заголовок таблицы"/>
    <w:basedOn w:val="a3"/>
    <w:uiPriority w:val="99"/>
    <w:rsid w:val="00913C75"/>
  </w:style>
  <w:style w:type="paragraph" w:customStyle="1" w:styleId="DocumentMap">
    <w:name w:val="DocumentMap"/>
    <w:uiPriority w:val="99"/>
    <w:rsid w:val="00913C75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13C7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13C75"/>
  </w:style>
  <w:style w:type="character" w:styleId="Hyperlink">
    <w:name w:val="Hyperlink"/>
    <w:basedOn w:val="DefaultParagraphFont"/>
    <w:uiPriority w:val="99"/>
    <w:rsid w:val="000036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1152</Words>
  <Characters>6569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