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C54" w:rsidRDefault="00DE2C54">
      <w:pPr>
        <w:ind w:firstLine="680"/>
        <w:jc w:val="center"/>
      </w:pPr>
      <w:r>
        <w:rPr>
          <w:b/>
          <w:bCs/>
        </w:rPr>
        <w:t xml:space="preserve">ПРОТОКОЛ </w:t>
      </w:r>
      <w:r w:rsidRPr="00D274C6">
        <w:rPr>
          <w:b/>
          <w:bCs/>
        </w:rPr>
        <w:t>0318300120821000025</w:t>
      </w:r>
    </w:p>
    <w:p w:rsidR="00DE2C54" w:rsidRDefault="00DE2C54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DE2C54" w:rsidRPr="00D274C6" w:rsidRDefault="00DE2C54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DE2C54" w:rsidRPr="00115F6E">
        <w:tc>
          <w:tcPr>
            <w:tcW w:w="4961" w:type="dxa"/>
          </w:tcPr>
          <w:p w:rsidR="00DE2C54" w:rsidRPr="00115F6E" w:rsidRDefault="00DE2C54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DE2C54" w:rsidRPr="00115F6E" w:rsidRDefault="00DE2C54">
            <w:pPr>
              <w:ind w:firstLine="567"/>
              <w:jc w:val="right"/>
            </w:pPr>
            <w:r>
              <w:rPr>
                <w:lang w:val="en-US"/>
              </w:rPr>
              <w:t>02.03.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DE2C54" w:rsidRDefault="00DE2C54">
      <w:pPr>
        <w:overflowPunct w:val="0"/>
      </w:pPr>
    </w:p>
    <w:p w:rsidR="00DE2C54" w:rsidRDefault="00DE2C5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Лекарственные средства </w:t>
      </w:r>
    </w:p>
    <w:p w:rsidR="00DE2C54" w:rsidRDefault="00DE2C5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213234901331923490100100600010000244</w:t>
      </w:r>
    </w:p>
    <w:p w:rsidR="00DE2C54" w:rsidRDefault="00DE2C5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378 341,50 руб.</w:t>
      </w:r>
    </w:p>
    <w:p w:rsidR="00DE2C54" w:rsidRDefault="00DE2C54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D274C6">
        <w:rPr>
          <w:b/>
          <w:bCs/>
        </w:rPr>
        <w:t xml:space="preserve">: </w:t>
      </w:r>
      <w:r w:rsidRPr="00D274C6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D274C6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DE2C54" w:rsidRPr="00115F6E">
        <w:trPr>
          <w:jc w:val="right"/>
        </w:trPr>
        <w:tc>
          <w:tcPr>
            <w:tcW w:w="9915" w:type="dxa"/>
          </w:tcPr>
          <w:p w:rsidR="00DE2C54" w:rsidRPr="00115F6E" w:rsidRDefault="00DE2C5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D274C6">
              <w:rPr>
                <w:b/>
                <w:bCs/>
              </w:rPr>
              <w:t xml:space="preserve">Источник финансирования: </w:t>
            </w:r>
            <w:r w:rsidRPr="00D274C6">
              <w:t>Внебюджетные фонды (ОМС), краевой бюджет 2021 года.</w:t>
            </w:r>
          </w:p>
          <w:p w:rsidR="00DE2C54" w:rsidRPr="00115F6E" w:rsidRDefault="00DE2C5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D274C6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D274C6">
              <w:t>353560, Россия, Краснодарский край, г. Славянск-на-Кубани, ул. Батарейная,377  транспортом поставщика. Поставщик производит первую поставку медицинской продукции в количестве 1/10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DE2C54" w:rsidRPr="00115F6E" w:rsidRDefault="00DE2C5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D274C6">
              <w:t>Не требуется</w:t>
            </w:r>
          </w:p>
          <w:p w:rsidR="00DE2C54" w:rsidRPr="00D274C6" w:rsidRDefault="00DE2C5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D274C6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DE2C54" w:rsidRDefault="00DE2C54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D274C6">
        <w:t>17.02.21 09:17:46 (</w:t>
      </w:r>
      <w:r>
        <w:rPr>
          <w:lang w:val="en-US"/>
        </w:rPr>
        <w:t>MSK</w:t>
      </w:r>
      <w:r w:rsidRPr="00D274C6">
        <w:t>+00:00)</w:t>
      </w:r>
    </w:p>
    <w:p w:rsidR="00DE2C54" w:rsidRDefault="00DE2C54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D274C6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DE2C54" w:rsidRPr="00115F6E">
        <w:tc>
          <w:tcPr>
            <w:tcW w:w="3307" w:type="dxa"/>
          </w:tcPr>
          <w:p w:rsidR="00DE2C54" w:rsidRPr="00115F6E" w:rsidRDefault="00DE2C54">
            <w:r w:rsidRPr="00115F6E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DE2C54" w:rsidRPr="00115F6E" w:rsidRDefault="00DE2C54">
            <w:r w:rsidRPr="00115F6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DE2C54" w:rsidRPr="00115F6E" w:rsidRDefault="00DE2C54">
            <w:pPr>
              <w:rPr>
                <w:lang w:val="en-US"/>
              </w:rPr>
            </w:pPr>
            <w:r w:rsidRPr="00115F6E">
              <w:rPr>
                <w:lang w:val="en-US"/>
              </w:rPr>
              <w:t>Главный врач</w:t>
            </w:r>
          </w:p>
        </w:tc>
      </w:tr>
      <w:tr w:rsidR="00DE2C54" w:rsidRPr="00115F6E">
        <w:tc>
          <w:tcPr>
            <w:tcW w:w="3307" w:type="dxa"/>
          </w:tcPr>
          <w:p w:rsidR="00DE2C54" w:rsidRPr="00115F6E" w:rsidRDefault="00DE2C54">
            <w:r w:rsidRPr="00115F6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E2C54" w:rsidRPr="00115F6E" w:rsidRDefault="00DE2C54">
            <w:r w:rsidRPr="00115F6E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DE2C54" w:rsidRPr="00115F6E" w:rsidRDefault="00DE2C54">
            <w:pPr>
              <w:rPr>
                <w:lang w:val="en-US"/>
              </w:rPr>
            </w:pPr>
            <w:r w:rsidRPr="00115F6E">
              <w:rPr>
                <w:lang w:val="en-US"/>
              </w:rPr>
              <w:t>Начальник отдела закупок</w:t>
            </w:r>
          </w:p>
        </w:tc>
      </w:tr>
      <w:tr w:rsidR="00DE2C54" w:rsidRPr="00115F6E">
        <w:tc>
          <w:tcPr>
            <w:tcW w:w="3307" w:type="dxa"/>
          </w:tcPr>
          <w:p w:rsidR="00DE2C54" w:rsidRPr="00115F6E" w:rsidRDefault="00DE2C54">
            <w:r w:rsidRPr="00115F6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E2C54" w:rsidRPr="00115F6E" w:rsidRDefault="00DE2C54">
            <w:r w:rsidRPr="00115F6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DE2C54" w:rsidRPr="00115F6E" w:rsidRDefault="00DE2C54">
            <w:pPr>
              <w:rPr>
                <w:lang w:val="en-US"/>
              </w:rPr>
            </w:pPr>
            <w:r w:rsidRPr="00115F6E">
              <w:rPr>
                <w:lang w:val="en-US"/>
              </w:rPr>
              <w:t>Начальник юридического отдела</w:t>
            </w:r>
          </w:p>
        </w:tc>
      </w:tr>
      <w:tr w:rsidR="00DE2C54" w:rsidRPr="00115F6E">
        <w:tc>
          <w:tcPr>
            <w:tcW w:w="3307" w:type="dxa"/>
          </w:tcPr>
          <w:p w:rsidR="00DE2C54" w:rsidRPr="00115F6E" w:rsidRDefault="00DE2C54">
            <w:r w:rsidRPr="00115F6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E2C54" w:rsidRPr="00115F6E" w:rsidRDefault="00DE2C54">
            <w:r w:rsidRPr="00115F6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DE2C54" w:rsidRPr="00115F6E" w:rsidRDefault="00DE2C54">
            <w:pPr>
              <w:rPr>
                <w:lang w:val="en-US"/>
              </w:rPr>
            </w:pPr>
            <w:r w:rsidRPr="00115F6E">
              <w:rPr>
                <w:lang w:val="en-US"/>
              </w:rPr>
              <w:t>экономист 1 категории отдела закупок</w:t>
            </w:r>
          </w:p>
        </w:tc>
      </w:tr>
      <w:tr w:rsidR="00DE2C54" w:rsidRPr="00115F6E">
        <w:tc>
          <w:tcPr>
            <w:tcW w:w="3307" w:type="dxa"/>
          </w:tcPr>
          <w:p w:rsidR="00DE2C54" w:rsidRPr="00115F6E" w:rsidRDefault="00DE2C54">
            <w:r w:rsidRPr="00115F6E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DE2C54" w:rsidRPr="00115F6E" w:rsidRDefault="00DE2C54">
            <w:r w:rsidRPr="00115F6E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DE2C54" w:rsidRPr="00115F6E" w:rsidRDefault="00DE2C54">
            <w:pPr>
              <w:rPr>
                <w:lang w:val="en-US"/>
              </w:rPr>
            </w:pPr>
            <w:r w:rsidRPr="00115F6E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DE2C54" w:rsidRDefault="00DE2C54">
      <w:pPr>
        <w:jc w:val="both"/>
      </w:pPr>
      <w:r>
        <w:tab/>
        <w:t>Кворум имеется. Комиссия правомочна.</w:t>
      </w:r>
    </w:p>
    <w:p w:rsidR="00DE2C54" w:rsidRDefault="00DE2C54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D274C6">
        <w:t>02.03.</w:t>
      </w:r>
      <w:r>
        <w:t>20</w:t>
      </w:r>
      <w:r w:rsidRPr="00D274C6">
        <w:t xml:space="preserve">21 </w:t>
      </w:r>
      <w:r>
        <w:t>08</w:t>
      </w:r>
      <w:r w:rsidRPr="00D274C6">
        <w:t>:</w:t>
      </w:r>
      <w:r>
        <w:t>00</w:t>
      </w:r>
      <w:r w:rsidRPr="00D274C6">
        <w:t xml:space="preserve"> (</w:t>
      </w:r>
      <w:r>
        <w:rPr>
          <w:lang w:val="en-US"/>
        </w:rPr>
        <w:t>MSK</w:t>
      </w:r>
      <w:r w:rsidRPr="00D274C6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DE2C54" w:rsidRDefault="00DE2C54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DE2C54" w:rsidRPr="00115F6E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E2C54" w:rsidRPr="00115F6E" w:rsidRDefault="00DE2C54">
            <w:pPr>
              <w:rPr>
                <w:b/>
                <w:bCs/>
              </w:rPr>
            </w:pPr>
            <w:r w:rsidRPr="00115F6E">
              <w:rPr>
                <w:b/>
                <w:bCs/>
              </w:rPr>
              <w:t xml:space="preserve">№ </w:t>
            </w:r>
          </w:p>
          <w:p w:rsidR="00DE2C54" w:rsidRPr="00115F6E" w:rsidRDefault="00DE2C54">
            <w:pPr>
              <w:rPr>
                <w:b/>
                <w:bCs/>
              </w:rPr>
            </w:pPr>
            <w:r w:rsidRPr="00115F6E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E2C54" w:rsidRPr="00115F6E" w:rsidRDefault="00DE2C54">
            <w:pPr>
              <w:pStyle w:val="a3"/>
              <w:rPr>
                <w:b/>
                <w:bCs/>
              </w:rPr>
            </w:pPr>
            <w:r w:rsidRPr="00115F6E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E2C54" w:rsidRPr="00115F6E" w:rsidRDefault="00DE2C54">
            <w:pPr>
              <w:pStyle w:val="a3"/>
              <w:rPr>
                <w:b/>
                <w:bCs/>
              </w:rPr>
            </w:pPr>
            <w:r w:rsidRPr="00115F6E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E2C54" w:rsidRPr="00115F6E" w:rsidRDefault="00DE2C54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E2C54" w:rsidRPr="00115F6E" w:rsidRDefault="00DE2C54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DE2C54" w:rsidRPr="00115F6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DE2C54" w:rsidRPr="00115F6E" w:rsidRDefault="00DE2C54">
            <w:pPr>
              <w:pStyle w:val="a3"/>
              <w:rPr>
                <w:lang w:val="en-US"/>
              </w:rPr>
            </w:pPr>
            <w:r w:rsidRPr="00115F6E">
              <w:rPr>
                <w:lang w:val="en-US"/>
              </w:rPr>
              <w:t>368 882,95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DE2C54" w:rsidRPr="00115F6E" w:rsidRDefault="00DE2C54">
            <w:pPr>
              <w:pStyle w:val="a3"/>
              <w:rPr>
                <w:lang w:val="en-US"/>
              </w:rPr>
            </w:pPr>
            <w:r w:rsidRPr="00115F6E">
              <w:rPr>
                <w:lang w:val="en-US"/>
              </w:rPr>
              <w:t>01.03.21 10:05:17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E2C54" w:rsidRPr="00D274C6" w:rsidRDefault="00DE2C54">
            <w:pPr>
              <w:pStyle w:val="a3"/>
            </w:pPr>
            <w:r w:rsidRPr="00D274C6">
              <w:t>ОБЩЕСТВО С ОГРАНИЧЕННОЙ ОТВЕТСТВЕННОСТЬЮ «КОМПАНИЯ «ОРГАНИКА»</w:t>
            </w:r>
          </w:p>
        </w:tc>
      </w:tr>
      <w:tr w:rsidR="00DE2C54" w:rsidRPr="00115F6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DE2C54" w:rsidRPr="00115F6E" w:rsidRDefault="00DE2C54">
            <w:pPr>
              <w:pStyle w:val="a3"/>
              <w:rPr>
                <w:lang w:val="en-US"/>
              </w:rPr>
            </w:pPr>
            <w:r w:rsidRPr="00115F6E">
              <w:rPr>
                <w:lang w:val="en-US"/>
              </w:rPr>
              <w:t>370 774,66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DE2C54" w:rsidRPr="00115F6E" w:rsidRDefault="00DE2C54">
            <w:pPr>
              <w:pStyle w:val="a3"/>
              <w:rPr>
                <w:lang w:val="en-US"/>
              </w:rPr>
            </w:pPr>
            <w:r w:rsidRPr="00115F6E">
              <w:rPr>
                <w:lang w:val="en-US"/>
              </w:rPr>
              <w:t>01.03.21 10:04:20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E2C54" w:rsidRPr="00D274C6" w:rsidRDefault="00DE2C54">
            <w:pPr>
              <w:pStyle w:val="a3"/>
            </w:pPr>
            <w:r w:rsidRPr="00D274C6">
              <w:t>ОБЩЕСТВО С ОГРАНИЧЕННОЙ ОТВЕТСТВЕННОСТЬЮ "ФАРМСЕРВИС"</w:t>
            </w:r>
          </w:p>
        </w:tc>
      </w:tr>
    </w:tbl>
    <w:p w:rsidR="00DE2C54" w:rsidRDefault="00DE2C54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DE2C54" w:rsidRPr="00115F6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E2C54" w:rsidRPr="00115F6E" w:rsidRDefault="00DE2C54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E2C54" w:rsidRPr="00115F6E" w:rsidRDefault="00DE2C54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r>
              <w:rPr>
                <w:b/>
                <w:bCs/>
              </w:rPr>
              <w:t>Обоснование</w:t>
            </w:r>
          </w:p>
        </w:tc>
      </w:tr>
      <w:tr w:rsidR="00DE2C54" w:rsidRPr="00115F6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EA-75542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D274C6" w:rsidRDefault="00DE2C54">
            <w:r w:rsidRPr="00D274C6">
              <w:t>ОБЩЕСТВО С ОГРАНИЧЕННОЙ ОТВЕТСТВЕННОСТЬЮ «КОМПАНИЯ «ОРГАНИКА»</w:t>
            </w:r>
          </w:p>
          <w:p w:rsidR="00DE2C54" w:rsidRPr="00D274C6" w:rsidRDefault="00DE2C54">
            <w:r w:rsidRPr="00115F6E">
              <w:t xml:space="preserve">ИНН </w:t>
            </w:r>
            <w:r w:rsidRPr="00D274C6">
              <w:t>6165196363</w:t>
            </w:r>
          </w:p>
          <w:p w:rsidR="00DE2C54" w:rsidRPr="00D274C6" w:rsidRDefault="00DE2C54">
            <w:r w:rsidRPr="00115F6E">
              <w:t xml:space="preserve">ОГРН </w:t>
            </w:r>
            <w:r w:rsidRPr="00D274C6">
              <w:t>1156196061251</w:t>
            </w:r>
          </w:p>
          <w:p w:rsidR="00DE2C54" w:rsidRPr="00D274C6" w:rsidRDefault="00DE2C54">
            <w:r w:rsidRPr="00115F6E">
              <w:t xml:space="preserve">КПП </w:t>
            </w:r>
            <w:r w:rsidRPr="00D274C6">
              <w:t>616501001</w:t>
            </w:r>
          </w:p>
          <w:p w:rsidR="00DE2C54" w:rsidRPr="00D274C6" w:rsidRDefault="00DE2C54">
            <w:r w:rsidRPr="00115F6E">
              <w:t>Место нахождения(жительства)</w:t>
            </w:r>
          </w:p>
          <w:p w:rsidR="00DE2C54" w:rsidRPr="00D274C6" w:rsidRDefault="00DE2C54">
            <w:r w:rsidRPr="00115F6E">
              <w:t>344064, ОБЛРОСТОВСКАЯ, ГРОСТОВ-НА-ДОНУ</w:t>
            </w:r>
          </w:p>
          <w:p w:rsidR="00DE2C54" w:rsidRPr="00D274C6" w:rsidRDefault="00DE2C54">
            <w:r w:rsidRPr="00115F6E">
              <w:t>Почтовый адрес</w:t>
            </w:r>
          </w:p>
          <w:p w:rsidR="00DE2C54" w:rsidRPr="00D274C6" w:rsidRDefault="00DE2C54">
            <w:r w:rsidRPr="00115F6E">
              <w:t>344064, Ростовская область, г. Ростов-на-Дону, ул. Вавилова, д. 59д</w:t>
            </w:r>
          </w:p>
          <w:p w:rsidR="00DE2C54" w:rsidRPr="00D274C6" w:rsidRDefault="00DE2C54">
            <w:pPr>
              <w:rPr>
                <w:sz w:val="16"/>
                <w:szCs w:val="16"/>
              </w:rPr>
            </w:pPr>
            <w:r w:rsidRPr="00115F6E">
              <w:rPr>
                <w:sz w:val="16"/>
                <w:szCs w:val="16"/>
              </w:rPr>
              <w:t xml:space="preserve">Контактное лицо </w:t>
            </w:r>
          </w:p>
          <w:p w:rsidR="00DE2C54" w:rsidRPr="00D274C6" w:rsidRDefault="00DE2C54">
            <w:r w:rsidRPr="00115F6E">
              <w:t xml:space="preserve">Телефон </w:t>
            </w:r>
            <w:r w:rsidRPr="00D274C6">
              <w:t>78632232470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E2C54" w:rsidRPr="00D274C6" w:rsidRDefault="00DE2C54">
            <w:r w:rsidRPr="00115F6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r w:rsidRPr="00115F6E">
              <w:t>-</w:t>
            </w:r>
          </w:p>
        </w:tc>
      </w:tr>
      <w:tr w:rsidR="00DE2C54" w:rsidRPr="00115F6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E2C54" w:rsidRPr="00115F6E" w:rsidRDefault="00DE2C54">
            <w:pPr>
              <w:pStyle w:val="a3"/>
            </w:pPr>
            <w:bookmarkStart w:id="0" w:name="__DdeLink__416_2961716382"/>
            <w:bookmarkEnd w:id="0"/>
            <w:r w:rsidRPr="00115F6E">
              <w:rPr>
                <w:lang w:val="en-US"/>
              </w:rPr>
              <w:t>EA-75711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D274C6" w:rsidRDefault="00DE2C54">
            <w:r w:rsidRPr="00D274C6">
              <w:t>ОБЩЕСТВО С ОГРАНИЧЕННОЙ ОТВЕТСТВЕННОСТЬЮ "ФАРМСЕРВИС"</w:t>
            </w:r>
          </w:p>
          <w:p w:rsidR="00DE2C54" w:rsidRPr="00D274C6" w:rsidRDefault="00DE2C54">
            <w:r w:rsidRPr="00115F6E">
              <w:t xml:space="preserve">ИНН </w:t>
            </w:r>
            <w:r w:rsidRPr="00D274C6">
              <w:t>2312178145</w:t>
            </w:r>
          </w:p>
          <w:p w:rsidR="00DE2C54" w:rsidRPr="00D274C6" w:rsidRDefault="00DE2C54">
            <w:r w:rsidRPr="00115F6E">
              <w:t xml:space="preserve">ОГРН </w:t>
            </w:r>
            <w:r w:rsidRPr="00D274C6">
              <w:t>1112312000393</w:t>
            </w:r>
          </w:p>
          <w:p w:rsidR="00DE2C54" w:rsidRPr="00D274C6" w:rsidRDefault="00DE2C54">
            <w:r w:rsidRPr="00115F6E">
              <w:t xml:space="preserve">КПП </w:t>
            </w:r>
            <w:r w:rsidRPr="00D274C6">
              <w:t>231201001</w:t>
            </w:r>
          </w:p>
          <w:p w:rsidR="00DE2C54" w:rsidRPr="00D274C6" w:rsidRDefault="00DE2C54">
            <w:r w:rsidRPr="00115F6E">
              <w:t>Место нахождения(жительства)</w:t>
            </w:r>
          </w:p>
          <w:p w:rsidR="00DE2C54" w:rsidRPr="00D274C6" w:rsidRDefault="00DE2C54">
            <w:bookmarkStart w:id="1" w:name="__DdeLink__366_2212008683"/>
            <w:r w:rsidRPr="00115F6E">
              <w:t>Россия, 350018, КРАЙКРАСНОДАРСКИЙ, ГКРАСНОДАР, ДОМ 7ЛИТЕР Г, ОФИС 139</w:t>
            </w:r>
            <w:bookmarkEnd w:id="1"/>
          </w:p>
          <w:p w:rsidR="00DE2C54" w:rsidRPr="00D274C6" w:rsidRDefault="00DE2C54">
            <w:r w:rsidRPr="00115F6E">
              <w:t>Почтовый адрес</w:t>
            </w:r>
          </w:p>
          <w:p w:rsidR="00DE2C54" w:rsidRPr="00D274C6" w:rsidRDefault="00DE2C54">
            <w:r w:rsidRPr="00115F6E">
              <w:t>350020, Россия, Краснодарский край, г. Краснодар, ул. Коммунаров, д. 276 Литер Б</w:t>
            </w:r>
          </w:p>
          <w:p w:rsidR="00DE2C54" w:rsidRPr="00D274C6" w:rsidRDefault="00DE2C54">
            <w:pPr>
              <w:rPr>
                <w:sz w:val="16"/>
                <w:szCs w:val="16"/>
              </w:rPr>
            </w:pPr>
            <w:r w:rsidRPr="00115F6E">
              <w:rPr>
                <w:sz w:val="16"/>
                <w:szCs w:val="16"/>
              </w:rPr>
              <w:t xml:space="preserve">Контактное лицо </w:t>
            </w:r>
          </w:p>
          <w:p w:rsidR="00DE2C54" w:rsidRPr="00115F6E" w:rsidRDefault="00DE2C54">
            <w:pPr>
              <w:rPr>
                <w:lang w:val="en-US"/>
              </w:rPr>
            </w:pPr>
            <w:r w:rsidRPr="00115F6E">
              <w:t xml:space="preserve">Телефон </w:t>
            </w:r>
            <w:r w:rsidRPr="00115F6E">
              <w:rPr>
                <w:lang w:val="en-US"/>
              </w:rPr>
              <w:t>78002500001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E2C54" w:rsidRPr="00D274C6" w:rsidRDefault="00DE2C54">
            <w:r w:rsidRPr="00115F6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r w:rsidRPr="00115F6E">
              <w:t>-</w:t>
            </w:r>
          </w:p>
        </w:tc>
      </w:tr>
    </w:tbl>
    <w:p w:rsidR="00DE2C54" w:rsidRDefault="00DE2C54"/>
    <w:p w:rsidR="00DE2C54" w:rsidRDefault="00DE2C54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DE2C54" w:rsidRPr="00115F6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DE2C54" w:rsidRPr="00115F6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EA</w:t>
            </w:r>
            <w:r w:rsidRPr="00D274C6">
              <w:t>-75542 / ОБЩЕСТВО С ОГРАНИЧЕННОЙ ОТВЕТСТВЕННОСТЬЮ «КОМПАНИЯ «ОРГАНИКА»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D274C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E2C54" w:rsidRPr="00115F6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EA</w:t>
            </w:r>
            <w:r w:rsidRPr="00D274C6">
              <w:t>-75542 / ОБЩЕСТВО С ОГРАНИЧЕННОЙ ОТВЕТСТВЕННОСТЬЮ «КОМПАНИЯ «ОРГАНИКА»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D274C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E2C54" w:rsidRPr="00115F6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EA</w:t>
            </w:r>
            <w:r w:rsidRPr="00D274C6">
              <w:t>-75542 / ОБЩЕСТВО С ОГРАНИЧЕННОЙ ОТВЕТСТВЕННОСТЬЮ «КОМПАНИЯ «ОРГАНИКА»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D274C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E2C54" w:rsidRPr="00115F6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EA</w:t>
            </w:r>
            <w:r w:rsidRPr="00D274C6">
              <w:t>-75542 / ОБЩЕСТВО С ОГРАНИЧЕННОЙ ОТВЕТСТВЕННОСТЬЮ «КОМПАНИЯ «ОРГАНИКА»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D274C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E2C54" w:rsidRPr="00115F6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EA</w:t>
            </w:r>
            <w:r w:rsidRPr="00D274C6">
              <w:t>-75542 / ОБЩЕСТВО С ОГРАНИЧЕННОЙ ОТВЕТСТВЕННОСТЬЮ «КОМПАНИЯ «ОРГАНИКА»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D274C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E2C54" w:rsidRPr="00115F6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EA</w:t>
            </w:r>
            <w:r w:rsidRPr="00D274C6">
              <w:t>-75711 / ОБЩЕСТВО С ОГРАНИЧЕННОЙ ОТВЕТСТВЕННОСТЬЮ "ФАРМСЕРВИС"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D274C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E2C54" w:rsidRPr="00115F6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EA</w:t>
            </w:r>
            <w:r w:rsidRPr="00D274C6">
              <w:t>-75711 / ОБЩЕСТВО С ОГРАНИЧЕННОЙ ОТВЕТСТВЕННОСТЬЮ "ФАРМСЕРВИС"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D274C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E2C54" w:rsidRPr="00115F6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EA</w:t>
            </w:r>
            <w:r w:rsidRPr="00D274C6">
              <w:t>-75711 / ОБЩЕСТВО С ОГРАНИЧЕННОЙ ОТВЕТСТВЕННОСТЬЮ "ФАРМСЕРВИС"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D274C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E2C54" w:rsidRPr="00115F6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EA</w:t>
            </w:r>
            <w:r w:rsidRPr="00D274C6">
              <w:t>-75711 / ОБЩЕСТВО С ОГРАНИЧЕННОЙ ОТВЕТСТВЕННОСТЬЮ "ФАРМСЕРВИС"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D274C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E2C54" w:rsidRPr="00115F6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EA</w:t>
            </w:r>
            <w:r w:rsidRPr="00D274C6">
              <w:t>-75711 / ОБЩЕСТВО С ОГРАНИЧЕННОЙ ОТВЕТСТВЕННОСТЬЮ "ФАРМСЕРВИС"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E2C54" w:rsidRPr="00115F6E" w:rsidRDefault="00DE2C54">
            <w:pPr>
              <w:pStyle w:val="a3"/>
            </w:pPr>
            <w:r w:rsidRPr="00D274C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DE2C54" w:rsidRDefault="00DE2C54"/>
    <w:p w:rsidR="00DE2C54" w:rsidRDefault="00DE2C54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D274C6">
        <w:t>Лекарственные средства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«КОМПАНИЯ «ОРГАНИКА», предложение о цене контракта 368 882,95 руб.</w:t>
      </w:r>
    </w:p>
    <w:p w:rsidR="00DE2C54" w:rsidRDefault="00DE2C54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2B70D6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DE2C54" w:rsidRDefault="00DE2C54">
      <w:pPr>
        <w:jc w:val="both"/>
        <w:rPr>
          <w:b/>
          <w:bCs/>
        </w:rPr>
      </w:pPr>
    </w:p>
    <w:p w:rsidR="00DE2C54" w:rsidRDefault="00DE2C54">
      <w:pPr>
        <w:jc w:val="both"/>
        <w:rPr>
          <w:b/>
          <w:bCs/>
        </w:rPr>
      </w:pPr>
    </w:p>
    <w:p w:rsidR="00DE2C54" w:rsidRDefault="00DE2C54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DE2C54" w:rsidRPr="00115F6E">
        <w:tc>
          <w:tcPr>
            <w:tcW w:w="5847" w:type="dxa"/>
            <w:vAlign w:val="bottom"/>
          </w:tcPr>
          <w:p w:rsidR="00DE2C54" w:rsidRPr="00115F6E" w:rsidRDefault="00DE2C54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Просоленко Юрий Александрович</w:t>
            </w:r>
          </w:p>
        </w:tc>
      </w:tr>
      <w:tr w:rsidR="00DE2C54" w:rsidRPr="00115F6E">
        <w:tc>
          <w:tcPr>
            <w:tcW w:w="5847" w:type="dxa"/>
            <w:vAlign w:val="bottom"/>
          </w:tcPr>
          <w:p w:rsidR="00DE2C54" w:rsidRPr="00115F6E" w:rsidRDefault="00DE2C54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Дехтерев Юрий Сергеевич</w:t>
            </w:r>
          </w:p>
        </w:tc>
      </w:tr>
      <w:tr w:rsidR="00DE2C54" w:rsidRPr="00115F6E">
        <w:tc>
          <w:tcPr>
            <w:tcW w:w="5847" w:type="dxa"/>
            <w:vAlign w:val="bottom"/>
          </w:tcPr>
          <w:p w:rsidR="00DE2C54" w:rsidRPr="00115F6E" w:rsidRDefault="00DE2C54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Коротникова Светлана Борисовна</w:t>
            </w:r>
          </w:p>
        </w:tc>
      </w:tr>
      <w:tr w:rsidR="00DE2C54" w:rsidRPr="00115F6E">
        <w:tc>
          <w:tcPr>
            <w:tcW w:w="5847" w:type="dxa"/>
            <w:vAlign w:val="bottom"/>
          </w:tcPr>
          <w:p w:rsidR="00DE2C54" w:rsidRPr="00115F6E" w:rsidRDefault="00DE2C54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Мальченко Елена Александровна</w:t>
            </w:r>
          </w:p>
        </w:tc>
      </w:tr>
      <w:tr w:rsidR="00DE2C54" w:rsidRPr="00115F6E">
        <w:tc>
          <w:tcPr>
            <w:tcW w:w="5847" w:type="dxa"/>
            <w:vAlign w:val="bottom"/>
          </w:tcPr>
          <w:p w:rsidR="00DE2C54" w:rsidRPr="00115F6E" w:rsidRDefault="00DE2C54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DE2C54" w:rsidRPr="00115F6E" w:rsidRDefault="00DE2C54">
            <w:pPr>
              <w:pStyle w:val="a3"/>
            </w:pPr>
            <w:r w:rsidRPr="00115F6E">
              <w:rPr>
                <w:lang w:val="en-US"/>
              </w:rPr>
              <w:t>Владыкина Лидия Валерьевна</w:t>
            </w:r>
          </w:p>
        </w:tc>
      </w:tr>
    </w:tbl>
    <w:p w:rsidR="00DE2C54" w:rsidRDefault="00DE2C54"/>
    <w:sectPr w:rsidR="00DE2C54" w:rsidSect="0022622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6226"/>
    <w:rsid w:val="00115F6E"/>
    <w:rsid w:val="00226226"/>
    <w:rsid w:val="002B70D6"/>
    <w:rsid w:val="006D40C4"/>
    <w:rsid w:val="00D274C6"/>
    <w:rsid w:val="00DE2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226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226226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226226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06367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226226"/>
  </w:style>
  <w:style w:type="paragraph" w:styleId="Caption">
    <w:name w:val="caption"/>
    <w:basedOn w:val="Normal"/>
    <w:uiPriority w:val="99"/>
    <w:qFormat/>
    <w:rsid w:val="00226226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226226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226226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906367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226226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22622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226226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22622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226226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226226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226226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226226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226226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226226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6367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636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367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226226"/>
  </w:style>
  <w:style w:type="paragraph" w:customStyle="1" w:styleId="a4">
    <w:name w:val="Заголовок таблицы"/>
    <w:basedOn w:val="a3"/>
    <w:uiPriority w:val="99"/>
    <w:rsid w:val="00226226"/>
  </w:style>
  <w:style w:type="paragraph" w:customStyle="1" w:styleId="DocumentMap">
    <w:name w:val="DocumentMap"/>
    <w:uiPriority w:val="99"/>
    <w:rsid w:val="00226226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226226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226226"/>
  </w:style>
  <w:style w:type="character" w:styleId="Hyperlink">
    <w:name w:val="Hyperlink"/>
    <w:basedOn w:val="DefaultParagraphFont"/>
    <w:uiPriority w:val="99"/>
    <w:rsid w:val="00D274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4</Pages>
  <Words>1207</Words>
  <Characters>6883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2021-03-02T07:38:00Z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