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0FF" w:rsidRDefault="006930FF">
      <w:pPr>
        <w:ind w:firstLine="680"/>
        <w:jc w:val="center"/>
      </w:pPr>
      <w:r>
        <w:rPr>
          <w:b/>
          <w:bCs/>
        </w:rPr>
        <w:t xml:space="preserve">ПРОТОКОЛ </w:t>
      </w:r>
      <w:r w:rsidRPr="00D83EC8">
        <w:rPr>
          <w:b/>
          <w:bCs/>
        </w:rPr>
        <w:t>0318300120821000028</w:t>
      </w:r>
    </w:p>
    <w:p w:rsidR="006930FF" w:rsidRDefault="006930FF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6930FF" w:rsidRPr="00D83EC8" w:rsidRDefault="006930FF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930FF" w:rsidRPr="00A2192F">
        <w:tc>
          <w:tcPr>
            <w:tcW w:w="4961" w:type="dxa"/>
          </w:tcPr>
          <w:p w:rsidR="006930FF" w:rsidRPr="00A2192F" w:rsidRDefault="006930FF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6930FF" w:rsidRPr="00A2192F" w:rsidRDefault="006930FF">
            <w:pPr>
              <w:ind w:firstLine="567"/>
              <w:jc w:val="right"/>
            </w:pPr>
            <w:r>
              <w:rPr>
                <w:lang w:val="en-US"/>
              </w:rPr>
              <w:t>02.03.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930FF" w:rsidRDefault="006930FF">
      <w:pPr>
        <w:overflowPunct w:val="0"/>
      </w:pPr>
    </w:p>
    <w:p w:rsidR="006930FF" w:rsidRDefault="006930F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Инсулин </w:t>
      </w:r>
    </w:p>
    <w:p w:rsidR="006930FF" w:rsidRDefault="006930F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213234901331923490100100630012120244</w:t>
      </w:r>
    </w:p>
    <w:p w:rsidR="006930FF" w:rsidRDefault="006930F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89 136,00 руб.</w:t>
      </w:r>
    </w:p>
    <w:p w:rsidR="006930FF" w:rsidRDefault="006930FF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D83EC8">
        <w:rPr>
          <w:b/>
          <w:bCs/>
        </w:rPr>
        <w:t xml:space="preserve">: </w:t>
      </w:r>
      <w:r w:rsidRPr="00D83EC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D83EC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930FF" w:rsidRPr="00A2192F">
        <w:trPr>
          <w:jc w:val="right"/>
        </w:trPr>
        <w:tc>
          <w:tcPr>
            <w:tcW w:w="9915" w:type="dxa"/>
          </w:tcPr>
          <w:p w:rsidR="006930FF" w:rsidRPr="00A2192F" w:rsidRDefault="006930F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83EC8">
              <w:rPr>
                <w:b/>
                <w:bCs/>
              </w:rPr>
              <w:t xml:space="preserve">Источник финансирования: </w:t>
            </w:r>
            <w:r w:rsidRPr="00D83EC8">
              <w:t>Внебюджетные фонды (ОМС) 2021 года.</w:t>
            </w:r>
          </w:p>
          <w:p w:rsidR="006930FF" w:rsidRPr="00A2192F" w:rsidRDefault="006930F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83EC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83EC8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6930FF" w:rsidRPr="00A2192F" w:rsidRDefault="006930F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D83EC8">
              <w:t>Не требуется</w:t>
            </w:r>
          </w:p>
          <w:p w:rsidR="006930FF" w:rsidRPr="00D83EC8" w:rsidRDefault="006930F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D83EC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930FF" w:rsidRDefault="006930F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D83EC8">
        <w:t>17.02.21 10:27:11 (</w:t>
      </w:r>
      <w:r>
        <w:rPr>
          <w:lang w:val="en-US"/>
        </w:rPr>
        <w:t>MSK</w:t>
      </w:r>
      <w:r w:rsidRPr="00D83EC8">
        <w:t>+00:00)</w:t>
      </w:r>
    </w:p>
    <w:p w:rsidR="006930FF" w:rsidRDefault="006930F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83EC8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930FF" w:rsidRPr="00A2192F">
        <w:tc>
          <w:tcPr>
            <w:tcW w:w="3307" w:type="dxa"/>
          </w:tcPr>
          <w:p w:rsidR="006930FF" w:rsidRPr="00A2192F" w:rsidRDefault="006930FF">
            <w:r w:rsidRPr="00A2192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930FF" w:rsidRPr="00A2192F" w:rsidRDefault="006930FF">
            <w:r w:rsidRPr="00A2192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930FF" w:rsidRPr="00A2192F" w:rsidRDefault="006930FF">
            <w:pPr>
              <w:rPr>
                <w:lang w:val="en-US"/>
              </w:rPr>
            </w:pPr>
            <w:r w:rsidRPr="00A2192F">
              <w:rPr>
                <w:lang w:val="en-US"/>
              </w:rPr>
              <w:t>Главный врач</w:t>
            </w:r>
          </w:p>
        </w:tc>
      </w:tr>
      <w:tr w:rsidR="006930FF" w:rsidRPr="00A2192F">
        <w:tc>
          <w:tcPr>
            <w:tcW w:w="3307" w:type="dxa"/>
          </w:tcPr>
          <w:p w:rsidR="006930FF" w:rsidRPr="00A2192F" w:rsidRDefault="006930FF">
            <w:r w:rsidRPr="00A2192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930FF" w:rsidRPr="00A2192F" w:rsidRDefault="006930FF">
            <w:r w:rsidRPr="00A2192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930FF" w:rsidRPr="00A2192F" w:rsidRDefault="006930FF">
            <w:pPr>
              <w:rPr>
                <w:lang w:val="en-US"/>
              </w:rPr>
            </w:pPr>
            <w:r w:rsidRPr="00A2192F">
              <w:rPr>
                <w:lang w:val="en-US"/>
              </w:rPr>
              <w:t>Начальник отдела закупок</w:t>
            </w:r>
          </w:p>
        </w:tc>
      </w:tr>
      <w:tr w:rsidR="006930FF" w:rsidRPr="00A2192F">
        <w:tc>
          <w:tcPr>
            <w:tcW w:w="3307" w:type="dxa"/>
          </w:tcPr>
          <w:p w:rsidR="006930FF" w:rsidRPr="00A2192F" w:rsidRDefault="006930FF">
            <w:r w:rsidRPr="00A2192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930FF" w:rsidRPr="00A2192F" w:rsidRDefault="006930FF">
            <w:r w:rsidRPr="00A2192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930FF" w:rsidRPr="00A2192F" w:rsidRDefault="006930FF">
            <w:pPr>
              <w:rPr>
                <w:lang w:val="en-US"/>
              </w:rPr>
            </w:pPr>
            <w:r w:rsidRPr="00A2192F">
              <w:rPr>
                <w:lang w:val="en-US"/>
              </w:rPr>
              <w:t>Начальник юридического отдела</w:t>
            </w:r>
          </w:p>
        </w:tc>
      </w:tr>
      <w:tr w:rsidR="006930FF" w:rsidRPr="00A2192F">
        <w:tc>
          <w:tcPr>
            <w:tcW w:w="3307" w:type="dxa"/>
          </w:tcPr>
          <w:p w:rsidR="006930FF" w:rsidRPr="00A2192F" w:rsidRDefault="006930FF">
            <w:r w:rsidRPr="00A2192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930FF" w:rsidRPr="00A2192F" w:rsidRDefault="006930FF">
            <w:r w:rsidRPr="00A2192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930FF" w:rsidRPr="00A2192F" w:rsidRDefault="006930FF">
            <w:pPr>
              <w:rPr>
                <w:lang w:val="en-US"/>
              </w:rPr>
            </w:pPr>
            <w:r w:rsidRPr="00A2192F">
              <w:rPr>
                <w:lang w:val="en-US"/>
              </w:rPr>
              <w:t>экономист 1 категории отдела закупок</w:t>
            </w:r>
          </w:p>
        </w:tc>
      </w:tr>
      <w:tr w:rsidR="006930FF" w:rsidRPr="00A2192F">
        <w:tc>
          <w:tcPr>
            <w:tcW w:w="3307" w:type="dxa"/>
          </w:tcPr>
          <w:p w:rsidR="006930FF" w:rsidRPr="00A2192F" w:rsidRDefault="006930FF">
            <w:r w:rsidRPr="00A2192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930FF" w:rsidRPr="00A2192F" w:rsidRDefault="006930FF">
            <w:r w:rsidRPr="00A2192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930FF" w:rsidRPr="00A2192F" w:rsidRDefault="006930FF">
            <w:pPr>
              <w:rPr>
                <w:lang w:val="en-US"/>
              </w:rPr>
            </w:pPr>
            <w:r w:rsidRPr="00A2192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930FF" w:rsidRDefault="006930FF">
      <w:pPr>
        <w:jc w:val="both"/>
      </w:pPr>
      <w:r>
        <w:tab/>
        <w:t>Кворум имеется. Комиссия правомочна.</w:t>
      </w:r>
    </w:p>
    <w:p w:rsidR="006930FF" w:rsidRDefault="006930FF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D83EC8">
        <w:t>02.03.</w:t>
      </w:r>
      <w:r>
        <w:t>20</w:t>
      </w:r>
      <w:r w:rsidRPr="00D83EC8">
        <w:t xml:space="preserve">21 </w:t>
      </w:r>
      <w:r>
        <w:t>08</w:t>
      </w:r>
      <w:r w:rsidRPr="00D83EC8">
        <w:t>:</w:t>
      </w:r>
      <w:r>
        <w:t>20</w:t>
      </w:r>
      <w:r w:rsidRPr="00D83EC8">
        <w:t xml:space="preserve"> (</w:t>
      </w:r>
      <w:r>
        <w:rPr>
          <w:lang w:val="en-US"/>
        </w:rPr>
        <w:t>MSK</w:t>
      </w:r>
      <w:r w:rsidRPr="00D83EC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930FF" w:rsidRDefault="006930FF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6930FF" w:rsidRPr="00A2192F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rPr>
                <w:b/>
                <w:bCs/>
              </w:rPr>
            </w:pPr>
            <w:r w:rsidRPr="00A2192F">
              <w:rPr>
                <w:b/>
                <w:bCs/>
              </w:rPr>
              <w:t xml:space="preserve">№ </w:t>
            </w:r>
          </w:p>
          <w:p w:rsidR="006930FF" w:rsidRPr="00A2192F" w:rsidRDefault="006930FF">
            <w:pPr>
              <w:rPr>
                <w:b/>
                <w:bCs/>
              </w:rPr>
            </w:pPr>
            <w:r w:rsidRPr="00A2192F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  <w:rPr>
                <w:b/>
                <w:bCs/>
              </w:rPr>
            </w:pPr>
            <w:r w:rsidRPr="00A2192F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  <w:rPr>
                <w:b/>
                <w:bCs/>
              </w:rPr>
            </w:pPr>
            <w:r w:rsidRPr="00A2192F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0FF" w:rsidRPr="00A2192F" w:rsidRDefault="006930F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6930FF" w:rsidRPr="00A2192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  <w:rPr>
                <w:lang w:val="en-US"/>
              </w:rPr>
            </w:pPr>
            <w:r w:rsidRPr="00A2192F">
              <w:rPr>
                <w:lang w:val="en-US"/>
              </w:rPr>
              <w:t>67 743,36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  <w:rPr>
                <w:lang w:val="en-US"/>
              </w:rPr>
            </w:pPr>
            <w:r w:rsidRPr="00A2192F">
              <w:rPr>
                <w:lang w:val="en-US"/>
              </w:rPr>
              <w:t>01.03.21 12:51:30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0FF" w:rsidRPr="00D83EC8" w:rsidRDefault="006930FF">
            <w:pPr>
              <w:pStyle w:val="a3"/>
            </w:pPr>
            <w:r w:rsidRPr="00D83EC8">
              <w:t>ОБЩЕСТВО С ОГРАНИЧЕННОЙ ОТВЕТСТВЕННОСТЬЮ "КОСМОФАРМ"</w:t>
            </w:r>
          </w:p>
        </w:tc>
      </w:tr>
      <w:tr w:rsidR="006930FF" w:rsidRPr="00A2192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  <w:rPr>
                <w:lang w:val="en-US"/>
              </w:rPr>
            </w:pPr>
            <w:r w:rsidRPr="00A2192F">
              <w:rPr>
                <w:lang w:val="en-US"/>
              </w:rPr>
              <w:t>68 189,04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  <w:rPr>
                <w:lang w:val="en-US"/>
              </w:rPr>
            </w:pPr>
            <w:r w:rsidRPr="00A2192F">
              <w:rPr>
                <w:lang w:val="en-US"/>
              </w:rPr>
              <w:t>01.03.21 12:50:29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0FF" w:rsidRPr="00D83EC8" w:rsidRDefault="006930FF">
            <w:pPr>
              <w:pStyle w:val="a3"/>
            </w:pPr>
            <w:r w:rsidRPr="00D83EC8">
              <w:t>ОБЩЕСТВО С ОГРАНИЧЕННОЙ ОТВЕТСТВЕННОСТЬЮ "НАНОФАРМ"</w:t>
            </w:r>
          </w:p>
        </w:tc>
      </w:tr>
      <w:tr w:rsidR="006930FF" w:rsidRPr="00A2192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  <w:rPr>
                <w:lang w:val="en-US"/>
              </w:rPr>
            </w:pPr>
            <w:r w:rsidRPr="00A2192F">
              <w:rPr>
                <w:lang w:val="en-US"/>
              </w:rPr>
              <w:t>82 005,12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930FF" w:rsidRPr="00A2192F" w:rsidRDefault="006930FF">
            <w:pPr>
              <w:pStyle w:val="a3"/>
              <w:rPr>
                <w:lang w:val="en-US"/>
              </w:rPr>
            </w:pPr>
            <w:r w:rsidRPr="00A2192F">
              <w:rPr>
                <w:lang w:val="en-US"/>
              </w:rPr>
              <w:t>01.03.21 12:15:48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30FF" w:rsidRPr="00D83EC8" w:rsidRDefault="006930FF">
            <w:pPr>
              <w:pStyle w:val="a3"/>
            </w:pPr>
            <w:r w:rsidRPr="00D83EC8">
              <w:t>ОБЩЕСТВО С ОГРАНИЧЕННОЙ ОТВЕТСТВЕННОСТЬЮ «КОМПАНИЯ «ОРГАНИКА»</w:t>
            </w:r>
          </w:p>
        </w:tc>
      </w:tr>
    </w:tbl>
    <w:p w:rsidR="006930FF" w:rsidRDefault="006930FF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6930FF" w:rsidRPr="00A2192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30FF" w:rsidRPr="00A2192F" w:rsidRDefault="006930FF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30FF" w:rsidRPr="00A2192F" w:rsidRDefault="006930FF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r>
              <w:rPr>
                <w:b/>
                <w:bCs/>
              </w:rPr>
              <w:t>Обоснование</w:t>
            </w:r>
          </w:p>
        </w:tc>
      </w:tr>
      <w:tr w:rsidR="006930FF" w:rsidRPr="00A2192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EA-75697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D83EC8" w:rsidRDefault="006930FF">
            <w:r w:rsidRPr="00D83EC8">
              <w:t>ОБЩЕСТВО С ОГРАНИЧЕННОЙ ОТВЕТСТВЕННОСТЬЮ "КОСМОФАРМ"</w:t>
            </w:r>
          </w:p>
          <w:p w:rsidR="006930FF" w:rsidRPr="00D83EC8" w:rsidRDefault="006930FF">
            <w:r w:rsidRPr="00A2192F">
              <w:t xml:space="preserve">ИНН </w:t>
            </w:r>
            <w:r w:rsidRPr="00D83EC8">
              <w:t>7718599175</w:t>
            </w:r>
          </w:p>
          <w:p w:rsidR="006930FF" w:rsidRPr="00D83EC8" w:rsidRDefault="006930FF">
            <w:r w:rsidRPr="00A2192F">
              <w:t xml:space="preserve">ОГРН </w:t>
            </w:r>
            <w:r w:rsidRPr="00D83EC8">
              <w:t>5067746278067</w:t>
            </w:r>
          </w:p>
          <w:p w:rsidR="006930FF" w:rsidRPr="00D83EC8" w:rsidRDefault="006930FF">
            <w:r w:rsidRPr="00A2192F">
              <w:t xml:space="preserve">КПП </w:t>
            </w:r>
            <w:r w:rsidRPr="00D83EC8">
              <w:t>771801001</w:t>
            </w:r>
          </w:p>
          <w:p w:rsidR="006930FF" w:rsidRPr="00D83EC8" w:rsidRDefault="006930FF">
            <w:r w:rsidRPr="00A2192F">
              <w:t>Место нахождения(жительства)</w:t>
            </w:r>
          </w:p>
          <w:p w:rsidR="006930FF" w:rsidRPr="00D83EC8" w:rsidRDefault="006930FF">
            <w:r w:rsidRPr="00A2192F">
              <w:t>Россия, 107076, ГМОСКВА, ДОМ 19КОРПУС 2, ПОМ 128 КОМ 7</w:t>
            </w:r>
          </w:p>
          <w:p w:rsidR="006930FF" w:rsidRPr="00D83EC8" w:rsidRDefault="006930FF">
            <w:r w:rsidRPr="00A2192F">
              <w:t>Почтовый адрес</w:t>
            </w:r>
          </w:p>
          <w:p w:rsidR="006930FF" w:rsidRPr="00D83EC8" w:rsidRDefault="006930FF">
            <w:r w:rsidRPr="00A2192F">
              <w:t>107076, Г МОСКВА, УЛ СТРОМЫНКА, ДОМ 19, КОРПУС 2, ПОМ 128 КОМ 7</w:t>
            </w:r>
          </w:p>
          <w:p w:rsidR="006930FF" w:rsidRPr="00A2192F" w:rsidRDefault="006930FF">
            <w:pPr>
              <w:rPr>
                <w:sz w:val="16"/>
                <w:szCs w:val="16"/>
                <w:lang w:val="en-US"/>
              </w:rPr>
            </w:pPr>
            <w:r w:rsidRPr="00A2192F">
              <w:rPr>
                <w:sz w:val="16"/>
                <w:szCs w:val="16"/>
              </w:rPr>
              <w:t xml:space="preserve">Контактное лицо </w:t>
            </w:r>
          </w:p>
          <w:p w:rsidR="006930FF" w:rsidRPr="00A2192F" w:rsidRDefault="006930FF">
            <w:pPr>
              <w:rPr>
                <w:lang w:val="en-US"/>
              </w:rPr>
            </w:pPr>
            <w:r w:rsidRPr="00A2192F">
              <w:t xml:space="preserve">Телефон </w:t>
            </w:r>
            <w:r w:rsidRPr="00A2192F">
              <w:rPr>
                <w:lang w:val="en-US"/>
              </w:rPr>
              <w:t>74956440031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30FF" w:rsidRPr="00D83EC8" w:rsidRDefault="006930FF">
            <w:r w:rsidRPr="00A2192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r w:rsidRPr="00A2192F">
              <w:t>-</w:t>
            </w:r>
          </w:p>
        </w:tc>
      </w:tr>
      <w:tr w:rsidR="006930FF" w:rsidRPr="00A2192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EA-75684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D83EC8" w:rsidRDefault="006930FF">
            <w:r w:rsidRPr="00D83EC8">
              <w:t>ОБЩЕСТВО С ОГРАНИЧЕННОЙ ОТВЕТСТВЕННОСТЬЮ "НАНОФАРМ"</w:t>
            </w:r>
          </w:p>
          <w:p w:rsidR="006930FF" w:rsidRPr="00D83EC8" w:rsidRDefault="006930FF">
            <w:r w:rsidRPr="00A2192F">
              <w:t xml:space="preserve">ИНН </w:t>
            </w:r>
            <w:r w:rsidRPr="00D83EC8">
              <w:t>6161070578</w:t>
            </w:r>
          </w:p>
          <w:p w:rsidR="006930FF" w:rsidRPr="00D83EC8" w:rsidRDefault="006930FF">
            <w:r w:rsidRPr="00A2192F">
              <w:t xml:space="preserve">ОГРН </w:t>
            </w:r>
            <w:r w:rsidRPr="00D83EC8">
              <w:t>1146193001998</w:t>
            </w:r>
          </w:p>
          <w:p w:rsidR="006930FF" w:rsidRPr="00D83EC8" w:rsidRDefault="006930FF">
            <w:r w:rsidRPr="00A2192F">
              <w:t xml:space="preserve">КПП </w:t>
            </w:r>
            <w:r w:rsidRPr="00D83EC8">
              <w:t>616101001</w:t>
            </w:r>
          </w:p>
          <w:p w:rsidR="006930FF" w:rsidRPr="00D83EC8" w:rsidRDefault="006930FF">
            <w:r w:rsidRPr="00A2192F">
              <w:t>Место нахождения(жительства)</w:t>
            </w:r>
          </w:p>
          <w:p w:rsidR="006930FF" w:rsidRPr="00D83EC8" w:rsidRDefault="006930FF">
            <w:r w:rsidRPr="00A2192F">
              <w:t>Россия, 344114, ОБЛРОСТОВСКАЯ, ГРОСТОВ-НА-ДОНУ, 1</w:t>
            </w:r>
          </w:p>
          <w:p w:rsidR="006930FF" w:rsidRPr="00D83EC8" w:rsidRDefault="006930FF">
            <w:r w:rsidRPr="00A2192F">
              <w:t>Почтовый адрес</w:t>
            </w:r>
          </w:p>
          <w:p w:rsidR="006930FF" w:rsidRPr="00D83EC8" w:rsidRDefault="006930FF">
            <w:r w:rsidRPr="00A2192F">
              <w:t>344114, ОБЛ РОСТОВСКАЯ, Г РОСТОВ-НА-ДОНУ, УЛ БЕЛЯЕВА, 28/60, 1</w:t>
            </w:r>
          </w:p>
          <w:p w:rsidR="006930FF" w:rsidRPr="00A2192F" w:rsidRDefault="006930FF">
            <w:pPr>
              <w:rPr>
                <w:sz w:val="16"/>
                <w:szCs w:val="16"/>
                <w:lang w:val="en-US"/>
              </w:rPr>
            </w:pPr>
            <w:r w:rsidRPr="00A2192F">
              <w:rPr>
                <w:sz w:val="16"/>
                <w:szCs w:val="16"/>
              </w:rPr>
              <w:t xml:space="preserve">Контактное лицо </w:t>
            </w:r>
          </w:p>
          <w:p w:rsidR="006930FF" w:rsidRPr="00A2192F" w:rsidRDefault="006930FF">
            <w:pPr>
              <w:rPr>
                <w:lang w:val="en-US"/>
              </w:rPr>
            </w:pPr>
            <w:r w:rsidRPr="00A2192F">
              <w:t xml:space="preserve">Телефон </w:t>
            </w:r>
            <w:r w:rsidRPr="00A2192F">
              <w:rPr>
                <w:lang w:val="en-US"/>
              </w:rPr>
              <w:t>78632191005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30FF" w:rsidRPr="00D83EC8" w:rsidRDefault="006930FF">
            <w:r w:rsidRPr="00A2192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r w:rsidRPr="00A2192F">
              <w:t>-</w:t>
            </w:r>
          </w:p>
        </w:tc>
      </w:tr>
      <w:tr w:rsidR="006930FF" w:rsidRPr="00A2192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30FF" w:rsidRPr="00A2192F" w:rsidRDefault="006930FF">
            <w:pPr>
              <w:pStyle w:val="a3"/>
            </w:pPr>
            <w:bookmarkStart w:id="0" w:name="__DdeLink__416_2961716382"/>
            <w:bookmarkEnd w:id="0"/>
            <w:r w:rsidRPr="00A2192F">
              <w:rPr>
                <w:lang w:val="en-US"/>
              </w:rPr>
              <w:t>EA-75583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D83EC8" w:rsidRDefault="006930FF">
            <w:r w:rsidRPr="00D83EC8">
              <w:t>ОБЩЕСТВО С ОГРАНИЧЕННОЙ ОТВЕТСТВЕННОСТЬЮ «КОМПАНИЯ «ОРГАНИКА»</w:t>
            </w:r>
          </w:p>
          <w:p w:rsidR="006930FF" w:rsidRPr="00D83EC8" w:rsidRDefault="006930FF">
            <w:r w:rsidRPr="00A2192F">
              <w:t xml:space="preserve">ИНН </w:t>
            </w:r>
            <w:r w:rsidRPr="00D83EC8">
              <w:t>6165196363</w:t>
            </w:r>
          </w:p>
          <w:p w:rsidR="006930FF" w:rsidRPr="00D83EC8" w:rsidRDefault="006930FF">
            <w:r w:rsidRPr="00A2192F">
              <w:t xml:space="preserve">ОГРН </w:t>
            </w:r>
            <w:r w:rsidRPr="00D83EC8">
              <w:t>1156196061251</w:t>
            </w:r>
          </w:p>
          <w:p w:rsidR="006930FF" w:rsidRPr="00D83EC8" w:rsidRDefault="006930FF">
            <w:r w:rsidRPr="00A2192F">
              <w:t xml:space="preserve">КПП </w:t>
            </w:r>
            <w:r w:rsidRPr="00D83EC8">
              <w:t>616501001</w:t>
            </w:r>
          </w:p>
          <w:p w:rsidR="006930FF" w:rsidRPr="00D83EC8" w:rsidRDefault="006930FF">
            <w:r w:rsidRPr="00A2192F">
              <w:t>Место нахождения(жительства)</w:t>
            </w:r>
          </w:p>
          <w:p w:rsidR="006930FF" w:rsidRPr="00D83EC8" w:rsidRDefault="006930FF">
            <w:bookmarkStart w:id="1" w:name="__DdeLink__366_2212008683"/>
            <w:r w:rsidRPr="00A2192F">
              <w:t>344064, ОБЛРОСТОВСКАЯ, ГРОСТОВ-НА-ДОНУ</w:t>
            </w:r>
            <w:bookmarkEnd w:id="1"/>
          </w:p>
          <w:p w:rsidR="006930FF" w:rsidRPr="00D83EC8" w:rsidRDefault="006930FF">
            <w:r w:rsidRPr="00A2192F">
              <w:t>Почтовый адрес</w:t>
            </w:r>
          </w:p>
          <w:p w:rsidR="006930FF" w:rsidRPr="00D83EC8" w:rsidRDefault="006930FF">
            <w:r w:rsidRPr="00A2192F">
              <w:t>344064, Ростовская область, г. Ростов-на-Дону, ул. Вавилова, д. 59д</w:t>
            </w:r>
          </w:p>
          <w:p w:rsidR="006930FF" w:rsidRPr="00D83EC8" w:rsidRDefault="006930FF">
            <w:pPr>
              <w:rPr>
                <w:sz w:val="16"/>
                <w:szCs w:val="16"/>
              </w:rPr>
            </w:pPr>
            <w:r w:rsidRPr="00A2192F">
              <w:rPr>
                <w:sz w:val="16"/>
                <w:szCs w:val="16"/>
              </w:rPr>
              <w:t xml:space="preserve">Контактное лицо </w:t>
            </w:r>
          </w:p>
          <w:p w:rsidR="006930FF" w:rsidRPr="00D83EC8" w:rsidRDefault="006930FF">
            <w:r w:rsidRPr="00A2192F">
              <w:t xml:space="preserve">Телефон </w:t>
            </w:r>
            <w:r w:rsidRPr="00D83EC8">
              <w:t>78632232470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930FF" w:rsidRPr="00D83EC8" w:rsidRDefault="006930FF">
            <w:r w:rsidRPr="00A2192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r w:rsidRPr="00A2192F">
              <w:t>-</w:t>
            </w:r>
          </w:p>
        </w:tc>
      </w:tr>
    </w:tbl>
    <w:p w:rsidR="006930FF" w:rsidRDefault="006930FF"/>
    <w:p w:rsidR="006930FF" w:rsidRDefault="006930FF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-75697 / ОБЩЕСТВО С ОГРАНИЧЕННОЙ ОТВЕТСТВЕННОСТЬЮ "КОСМОФАРМ"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-75697 / ОБЩЕСТВО С ОГРАНИЧЕННОЙ ОТВЕТСТВЕННОСТЬЮ "КОСМОФАРМ"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-75697 / ОБЩЕСТВО С ОГРАНИЧЕННОЙ ОТВЕТСТВЕННОСТЬЮ "КОСМОФАРМ"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-75697 / ОБЩЕСТВО С ОГРАНИЧЕННОЙ ОТВЕТСТВЕННОСТЬЮ "КОСМОФАРМ"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-75697 / ОБЩЕСТВО С ОГРАНИЧЕННОЙ ОТВЕТСТВЕННОСТЬЮ "КОСМОФАРМ"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-75684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-75684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-75684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-75684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-75684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-75583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-75583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-75583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-75583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930FF" w:rsidRPr="00A2192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EA</w:t>
            </w:r>
            <w:r w:rsidRPr="00D83EC8">
              <w:t>-75583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930FF" w:rsidRPr="00A2192F" w:rsidRDefault="006930FF">
            <w:pPr>
              <w:pStyle w:val="a3"/>
            </w:pPr>
            <w:r w:rsidRPr="00D83EC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6930FF" w:rsidRDefault="006930FF"/>
    <w:p w:rsidR="006930FF" w:rsidRDefault="006930FF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D83EC8">
        <w:t>Инсулин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"КОСМОФАРМ", предложение о цене контракта 67 743,36 руб.</w:t>
      </w:r>
    </w:p>
    <w:p w:rsidR="006930FF" w:rsidRDefault="006930F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E77E8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930FF" w:rsidRDefault="006930FF">
      <w:pPr>
        <w:jc w:val="both"/>
        <w:rPr>
          <w:b/>
          <w:bCs/>
        </w:rPr>
      </w:pPr>
    </w:p>
    <w:p w:rsidR="006930FF" w:rsidRDefault="006930FF">
      <w:pPr>
        <w:jc w:val="both"/>
        <w:rPr>
          <w:b/>
          <w:bCs/>
        </w:rPr>
      </w:pPr>
    </w:p>
    <w:p w:rsidR="006930FF" w:rsidRDefault="006930F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930FF" w:rsidRPr="00A2192F">
        <w:tc>
          <w:tcPr>
            <w:tcW w:w="5847" w:type="dxa"/>
            <w:vAlign w:val="bottom"/>
          </w:tcPr>
          <w:p w:rsidR="006930FF" w:rsidRPr="00A2192F" w:rsidRDefault="006930FF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Просоленко Юрий Александрович</w:t>
            </w:r>
          </w:p>
        </w:tc>
      </w:tr>
      <w:tr w:rsidR="006930FF" w:rsidRPr="00A2192F">
        <w:tc>
          <w:tcPr>
            <w:tcW w:w="5847" w:type="dxa"/>
            <w:vAlign w:val="bottom"/>
          </w:tcPr>
          <w:p w:rsidR="006930FF" w:rsidRPr="00A2192F" w:rsidRDefault="006930F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Дехтерев Юрий Сергеевич</w:t>
            </w:r>
          </w:p>
        </w:tc>
      </w:tr>
      <w:tr w:rsidR="006930FF" w:rsidRPr="00A2192F">
        <w:tc>
          <w:tcPr>
            <w:tcW w:w="5847" w:type="dxa"/>
            <w:vAlign w:val="bottom"/>
          </w:tcPr>
          <w:p w:rsidR="006930FF" w:rsidRPr="00A2192F" w:rsidRDefault="006930F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Коротникова Светлана Борисовна</w:t>
            </w:r>
          </w:p>
        </w:tc>
      </w:tr>
      <w:tr w:rsidR="006930FF" w:rsidRPr="00A2192F">
        <w:tc>
          <w:tcPr>
            <w:tcW w:w="5847" w:type="dxa"/>
            <w:vAlign w:val="bottom"/>
          </w:tcPr>
          <w:p w:rsidR="006930FF" w:rsidRPr="00A2192F" w:rsidRDefault="006930F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Мальченко Елена Александровна</w:t>
            </w:r>
          </w:p>
        </w:tc>
      </w:tr>
      <w:tr w:rsidR="006930FF" w:rsidRPr="00A2192F">
        <w:tc>
          <w:tcPr>
            <w:tcW w:w="5847" w:type="dxa"/>
            <w:vAlign w:val="bottom"/>
          </w:tcPr>
          <w:p w:rsidR="006930FF" w:rsidRPr="00A2192F" w:rsidRDefault="006930FF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930FF" w:rsidRPr="00A2192F" w:rsidRDefault="006930FF">
            <w:pPr>
              <w:pStyle w:val="a3"/>
            </w:pPr>
            <w:r w:rsidRPr="00A2192F">
              <w:rPr>
                <w:lang w:val="en-US"/>
              </w:rPr>
              <w:t>Владыкина Лидия Валерьевна</w:t>
            </w:r>
          </w:p>
        </w:tc>
      </w:tr>
    </w:tbl>
    <w:p w:rsidR="006930FF" w:rsidRDefault="006930FF"/>
    <w:sectPr w:rsidR="006930FF" w:rsidSect="00ED2CD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CDD"/>
    <w:rsid w:val="00193EAC"/>
    <w:rsid w:val="006930FF"/>
    <w:rsid w:val="00A2192F"/>
    <w:rsid w:val="00D83EC8"/>
    <w:rsid w:val="00E77E87"/>
    <w:rsid w:val="00ED2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CDD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D2CD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D2CD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C6DA8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ED2CDD"/>
  </w:style>
  <w:style w:type="paragraph" w:styleId="Caption">
    <w:name w:val="caption"/>
    <w:basedOn w:val="Normal"/>
    <w:uiPriority w:val="99"/>
    <w:qFormat/>
    <w:rsid w:val="00ED2CD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D2CD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D2CD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C6DA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D2CD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D2CD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D2CD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D2CD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D2CD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D2CD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D2CD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D2CD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D2CD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D2CD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6DA8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6DA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DA8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ED2CDD"/>
  </w:style>
  <w:style w:type="paragraph" w:customStyle="1" w:styleId="a4">
    <w:name w:val="Заголовок таблицы"/>
    <w:basedOn w:val="a3"/>
    <w:uiPriority w:val="99"/>
    <w:rsid w:val="00ED2CDD"/>
  </w:style>
  <w:style w:type="paragraph" w:customStyle="1" w:styleId="DocumentMap">
    <w:name w:val="DocumentMap"/>
    <w:uiPriority w:val="99"/>
    <w:rsid w:val="00ED2CDD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ED2CDD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ED2CDD"/>
  </w:style>
  <w:style w:type="character" w:styleId="Hyperlink">
    <w:name w:val="Hyperlink"/>
    <w:basedOn w:val="DefaultParagraphFont"/>
    <w:uiPriority w:val="99"/>
    <w:rsid w:val="00D83E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5</Pages>
  <Words>1438</Words>
  <Characters>8203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2021-03-02T07:52:00Z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