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47F" w:rsidRDefault="00F8347F">
      <w:pPr>
        <w:ind w:firstLine="680"/>
        <w:jc w:val="center"/>
      </w:pPr>
      <w:r>
        <w:rPr>
          <w:b/>
          <w:bCs/>
        </w:rPr>
        <w:t xml:space="preserve">ПРОТОКОЛ </w:t>
      </w:r>
      <w:r w:rsidRPr="00434427">
        <w:rPr>
          <w:b/>
          <w:bCs/>
        </w:rPr>
        <w:t>0318300120821000026</w:t>
      </w:r>
    </w:p>
    <w:p w:rsidR="00F8347F" w:rsidRDefault="00F8347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F8347F" w:rsidRPr="00434427" w:rsidRDefault="00F8347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8347F" w:rsidRPr="001805E1">
        <w:tc>
          <w:tcPr>
            <w:tcW w:w="4961" w:type="dxa"/>
          </w:tcPr>
          <w:p w:rsidR="00F8347F" w:rsidRPr="001805E1" w:rsidRDefault="00F8347F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8347F" w:rsidRPr="001805E1" w:rsidRDefault="00F8347F">
            <w:pPr>
              <w:ind w:firstLine="567"/>
              <w:jc w:val="right"/>
            </w:pPr>
            <w:r>
              <w:rPr>
                <w:lang w:val="en-US"/>
              </w:rPr>
              <w:t>02.03.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8347F" w:rsidRDefault="00F8347F">
      <w:pPr>
        <w:overflowPunct w:val="0"/>
      </w:pPr>
    </w:p>
    <w:p w:rsidR="00F8347F" w:rsidRDefault="00F8347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434427">
        <w:t xml:space="preserve">: Шпатель для языка, смотровой </w:t>
      </w:r>
    </w:p>
    <w:p w:rsidR="00F8347F" w:rsidRDefault="00F8347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213234901331923490100100610013250244</w:t>
      </w:r>
    </w:p>
    <w:p w:rsidR="00F8347F" w:rsidRDefault="00F8347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105 000,00 руб.</w:t>
      </w:r>
    </w:p>
    <w:p w:rsidR="00F8347F" w:rsidRDefault="00F8347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34427">
        <w:rPr>
          <w:b/>
          <w:bCs/>
        </w:rPr>
        <w:t xml:space="preserve">: </w:t>
      </w:r>
      <w:r w:rsidRPr="0043442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3442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8347F" w:rsidRPr="001805E1">
        <w:trPr>
          <w:jc w:val="right"/>
        </w:trPr>
        <w:tc>
          <w:tcPr>
            <w:tcW w:w="9915" w:type="dxa"/>
          </w:tcPr>
          <w:p w:rsidR="00F8347F" w:rsidRPr="001805E1" w:rsidRDefault="00F8347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34427">
              <w:rPr>
                <w:b/>
                <w:bCs/>
              </w:rPr>
              <w:t xml:space="preserve">Источник финансирования: </w:t>
            </w:r>
            <w:r w:rsidRPr="00434427">
              <w:t>Внебюджетные фонды (ОМС) 2021 г</w:t>
            </w:r>
          </w:p>
          <w:p w:rsidR="00F8347F" w:rsidRPr="001805E1" w:rsidRDefault="00F8347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3442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34427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ноября 2021 г..</w:t>
            </w:r>
          </w:p>
          <w:p w:rsidR="00F8347F" w:rsidRPr="001805E1" w:rsidRDefault="00F8347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34427">
              <w:t>Не требуется</w:t>
            </w:r>
          </w:p>
          <w:p w:rsidR="00F8347F" w:rsidRPr="00434427" w:rsidRDefault="00F8347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3442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8347F" w:rsidRDefault="00F8347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34427">
        <w:t>17.02.21 09:29:18 (</w:t>
      </w:r>
      <w:r>
        <w:rPr>
          <w:lang w:val="en-US"/>
        </w:rPr>
        <w:t>MSK</w:t>
      </w:r>
      <w:r w:rsidRPr="00434427">
        <w:t>+00:00)</w:t>
      </w:r>
    </w:p>
    <w:p w:rsidR="00F8347F" w:rsidRDefault="00F8347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3442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8347F" w:rsidRPr="001805E1"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8347F" w:rsidRPr="001805E1" w:rsidRDefault="00F8347F">
            <w:pPr>
              <w:rPr>
                <w:lang w:val="en-US"/>
              </w:rPr>
            </w:pPr>
            <w:r w:rsidRPr="001805E1">
              <w:rPr>
                <w:lang w:val="en-US"/>
              </w:rPr>
              <w:t>Главный врач</w:t>
            </w:r>
          </w:p>
        </w:tc>
      </w:tr>
      <w:tr w:rsidR="00F8347F" w:rsidRPr="001805E1"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8347F" w:rsidRPr="001805E1" w:rsidRDefault="00F8347F">
            <w:pPr>
              <w:rPr>
                <w:lang w:val="en-US"/>
              </w:rPr>
            </w:pPr>
            <w:r w:rsidRPr="001805E1">
              <w:rPr>
                <w:lang w:val="en-US"/>
              </w:rPr>
              <w:t>Начальник отдела закупок</w:t>
            </w:r>
          </w:p>
        </w:tc>
      </w:tr>
      <w:tr w:rsidR="00F8347F" w:rsidRPr="001805E1"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8347F" w:rsidRPr="001805E1" w:rsidRDefault="00F8347F">
            <w:pPr>
              <w:rPr>
                <w:lang w:val="en-US"/>
              </w:rPr>
            </w:pPr>
            <w:r w:rsidRPr="001805E1">
              <w:rPr>
                <w:lang w:val="en-US"/>
              </w:rPr>
              <w:t>Начальник юридического отдела</w:t>
            </w:r>
          </w:p>
        </w:tc>
      </w:tr>
      <w:tr w:rsidR="00F8347F" w:rsidRPr="001805E1"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8347F" w:rsidRPr="001805E1" w:rsidRDefault="00F8347F">
            <w:pPr>
              <w:rPr>
                <w:lang w:val="en-US"/>
              </w:rPr>
            </w:pPr>
            <w:r w:rsidRPr="001805E1">
              <w:rPr>
                <w:lang w:val="en-US"/>
              </w:rPr>
              <w:t>экономист 1 категории отдела закупок</w:t>
            </w:r>
          </w:p>
        </w:tc>
      </w:tr>
      <w:tr w:rsidR="00F8347F" w:rsidRPr="001805E1"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8347F" w:rsidRPr="001805E1" w:rsidRDefault="00F8347F">
            <w:r w:rsidRPr="001805E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8347F" w:rsidRPr="001805E1" w:rsidRDefault="00F8347F">
            <w:pPr>
              <w:rPr>
                <w:lang w:val="en-US"/>
              </w:rPr>
            </w:pPr>
            <w:r w:rsidRPr="001805E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8347F" w:rsidRDefault="00F8347F">
      <w:pPr>
        <w:jc w:val="both"/>
      </w:pPr>
      <w:r>
        <w:tab/>
        <w:t>Кворум имеется. Комиссия правомочна.</w:t>
      </w:r>
    </w:p>
    <w:p w:rsidR="00F8347F" w:rsidRDefault="00F8347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434427">
        <w:t>02.03.</w:t>
      </w:r>
      <w:r>
        <w:t>20</w:t>
      </w:r>
      <w:r w:rsidRPr="00434427">
        <w:t xml:space="preserve">21 </w:t>
      </w:r>
      <w:r>
        <w:t>08</w:t>
      </w:r>
      <w:r w:rsidRPr="00434427">
        <w:t>:</w:t>
      </w:r>
      <w:r>
        <w:t>40</w:t>
      </w:r>
      <w:r w:rsidRPr="00434427">
        <w:t xml:space="preserve"> (</w:t>
      </w:r>
      <w:r>
        <w:rPr>
          <w:lang w:val="en-US"/>
        </w:rPr>
        <w:t>MSK</w:t>
      </w:r>
      <w:r w:rsidRPr="0043442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8347F" w:rsidRDefault="00F8347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72"/>
        <w:gridCol w:w="1804"/>
        <w:gridCol w:w="1682"/>
        <w:gridCol w:w="2615"/>
        <w:gridCol w:w="3247"/>
      </w:tblGrid>
      <w:tr w:rsidR="00F8347F" w:rsidRPr="001805E1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rPr>
                <w:b/>
                <w:bCs/>
              </w:rPr>
            </w:pPr>
            <w:r w:rsidRPr="001805E1">
              <w:rPr>
                <w:b/>
                <w:bCs/>
              </w:rPr>
              <w:t xml:space="preserve">№ </w:t>
            </w:r>
          </w:p>
          <w:p w:rsidR="00F8347F" w:rsidRPr="001805E1" w:rsidRDefault="00F8347F">
            <w:pPr>
              <w:rPr>
                <w:b/>
                <w:bCs/>
              </w:rPr>
            </w:pPr>
            <w:r w:rsidRPr="001805E1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b/>
                <w:bCs/>
              </w:rPr>
            </w:pPr>
            <w:r w:rsidRPr="001805E1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b/>
                <w:bCs/>
              </w:rPr>
            </w:pPr>
            <w:r w:rsidRPr="001805E1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F8347F" w:rsidRPr="001805E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103 425,00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01.03.21 10:31:38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347F" w:rsidRPr="00434427" w:rsidRDefault="00F8347F">
            <w:pPr>
              <w:pStyle w:val="a3"/>
            </w:pPr>
            <w:r w:rsidRPr="00434427">
              <w:t>ОБЩЕСТВО С ОГРАНИЧЕННОЙ ОТВЕТСТВЕННОСТЬЮ "ПОЛИМЕД"</w:t>
            </w:r>
          </w:p>
        </w:tc>
      </w:tr>
      <w:tr w:rsidR="00F8347F" w:rsidRPr="001805E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54 600,00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01.03.21 10:43:59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347F" w:rsidRPr="00434427" w:rsidRDefault="00F8347F">
            <w:pPr>
              <w:pStyle w:val="a3"/>
            </w:pPr>
            <w:r w:rsidRPr="00434427">
              <w:t>ОБЩЕСТВО С ОГРАНИЧЕННОЙ ОТВЕТСТВЕННОСТЬЮ "ФАРМАМЕД"</w:t>
            </w:r>
          </w:p>
        </w:tc>
      </w:tr>
      <w:tr w:rsidR="00F8347F" w:rsidRPr="001805E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55 125,00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01.03.21 10:43:40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347F" w:rsidRPr="00434427" w:rsidRDefault="00F8347F">
            <w:pPr>
              <w:pStyle w:val="a3"/>
            </w:pPr>
            <w:r w:rsidRPr="00434427">
              <w:t>ОБЩЕСТВО С ОГРАНИЧЕННОЙ ОТВЕТСТВЕННОСТЬЮ "МЕТАФАРМ"</w:t>
            </w:r>
          </w:p>
        </w:tc>
      </w:tr>
      <w:tr w:rsidR="00F8347F" w:rsidRPr="001805E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60 900,00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01.03.21 10:37:48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ЯКОВЛЕВ ЕГОР ВИТАЛЬЕВИЧ</w:t>
            </w:r>
          </w:p>
        </w:tc>
      </w:tr>
      <w:tr w:rsidR="00F8347F" w:rsidRPr="001805E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67 725,00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8347F" w:rsidRPr="001805E1" w:rsidRDefault="00F8347F">
            <w:pPr>
              <w:pStyle w:val="a3"/>
              <w:rPr>
                <w:lang w:val="en-US"/>
              </w:rPr>
            </w:pPr>
            <w:r w:rsidRPr="001805E1">
              <w:rPr>
                <w:lang w:val="en-US"/>
              </w:rPr>
              <w:t>01.03.21 10:36:47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8347F" w:rsidRPr="00434427" w:rsidRDefault="00F8347F">
            <w:pPr>
              <w:pStyle w:val="a3"/>
            </w:pPr>
            <w:r w:rsidRPr="00434427">
              <w:t>ОБЩЕСТВО С ОГРАНИЧЕННОЙ ОТВЕТСТВЕННОСТЬЮ "ЮГГАЗСТРОЙКОМПЛЕКТ"</w:t>
            </w:r>
          </w:p>
        </w:tc>
      </w:tr>
    </w:tbl>
    <w:p w:rsidR="00F8347F" w:rsidRDefault="00F8347F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F8347F" w:rsidRPr="001805E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1805E1" w:rsidRDefault="00F8347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1805E1" w:rsidRDefault="00F8347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r>
              <w:rPr>
                <w:b/>
                <w:bCs/>
              </w:rPr>
              <w:t>Обоснование</w:t>
            </w:r>
          </w:p>
        </w:tc>
      </w:tr>
      <w:tr w:rsidR="00F8347F" w:rsidRPr="001805E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EA-75702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434427" w:rsidRDefault="00F8347F">
            <w:r w:rsidRPr="00434427">
              <w:t>ОБЩЕСТВО С ОГРАНИЧЕННОЙ ОТВЕТСТВЕННОСТЬЮ "ПОЛИМЕД"</w:t>
            </w:r>
          </w:p>
          <w:p w:rsidR="00F8347F" w:rsidRPr="00434427" w:rsidRDefault="00F8347F">
            <w:r w:rsidRPr="001805E1">
              <w:t xml:space="preserve">ИНН </w:t>
            </w:r>
            <w:r w:rsidRPr="00434427">
              <w:t>6168020738</w:t>
            </w:r>
          </w:p>
          <w:p w:rsidR="00F8347F" w:rsidRPr="00434427" w:rsidRDefault="00F8347F">
            <w:r w:rsidRPr="001805E1">
              <w:t xml:space="preserve">ОГРН </w:t>
            </w:r>
            <w:r w:rsidRPr="00434427">
              <w:t>1026104366298</w:t>
            </w:r>
          </w:p>
          <w:p w:rsidR="00F8347F" w:rsidRPr="00434427" w:rsidRDefault="00F8347F">
            <w:r w:rsidRPr="001805E1">
              <w:t xml:space="preserve">КПП </w:t>
            </w:r>
            <w:r w:rsidRPr="00434427">
              <w:t>616501001</w:t>
            </w:r>
          </w:p>
          <w:p w:rsidR="00F8347F" w:rsidRPr="00434427" w:rsidRDefault="00F8347F">
            <w:r w:rsidRPr="001805E1">
              <w:t>Место нахождения(жительства)</w:t>
            </w:r>
          </w:p>
          <w:p w:rsidR="00F8347F" w:rsidRPr="00434427" w:rsidRDefault="00F8347F">
            <w:r w:rsidRPr="001805E1">
              <w:t>Россия, 344012, ОБЛРОСТОВСКАЯ, ГРОСТОВ-НА-ДОНУ, 17/18Б, 39Б</w:t>
            </w:r>
          </w:p>
          <w:p w:rsidR="00F8347F" w:rsidRPr="00434427" w:rsidRDefault="00F8347F">
            <w:r w:rsidRPr="001805E1">
              <w:t>Почтовый адрес</w:t>
            </w:r>
          </w:p>
          <w:p w:rsidR="00F8347F" w:rsidRPr="00434427" w:rsidRDefault="00F8347F">
            <w:r w:rsidRPr="001805E1">
              <w:t>344012, ОБЛ РОСТОВСКАЯ, Г РОСТОВ-НА-ДОНУ, УЛ ЮФИМЦЕВА, 17/18, Б, 39Б</w:t>
            </w:r>
          </w:p>
          <w:p w:rsidR="00F8347F" w:rsidRPr="001805E1" w:rsidRDefault="00F8347F">
            <w:pPr>
              <w:rPr>
                <w:sz w:val="16"/>
                <w:szCs w:val="16"/>
                <w:lang w:val="en-US"/>
              </w:rPr>
            </w:pPr>
            <w:r w:rsidRPr="001805E1">
              <w:rPr>
                <w:sz w:val="16"/>
                <w:szCs w:val="16"/>
              </w:rPr>
              <w:t xml:space="preserve">Контактное лицо </w:t>
            </w:r>
          </w:p>
          <w:p w:rsidR="00F8347F" w:rsidRPr="001805E1" w:rsidRDefault="00F8347F">
            <w:pPr>
              <w:rPr>
                <w:lang w:val="en-US"/>
              </w:rPr>
            </w:pPr>
            <w:r w:rsidRPr="001805E1">
              <w:t xml:space="preserve">Телефон </w:t>
            </w:r>
            <w:r w:rsidRPr="001805E1">
              <w:rPr>
                <w:lang w:val="en-US"/>
              </w:rPr>
              <w:t>78633030066151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434427" w:rsidRDefault="00F8347F">
            <w:r w:rsidRPr="001805E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r w:rsidRPr="001805E1">
              <w:t>-</w:t>
            </w:r>
          </w:p>
        </w:tc>
      </w:tr>
      <w:tr w:rsidR="00F8347F" w:rsidRPr="001805E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EA-75741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434427" w:rsidRDefault="00F8347F">
            <w:r w:rsidRPr="00434427">
              <w:t>ОБЩЕСТВО С ОГРАНИЧЕННОЙ ОТВЕТСТВЕННОСТЬЮ "ФАРМАМЕД"</w:t>
            </w:r>
          </w:p>
          <w:p w:rsidR="00F8347F" w:rsidRPr="00434427" w:rsidRDefault="00F8347F">
            <w:r w:rsidRPr="001805E1">
              <w:t xml:space="preserve">ИНН </w:t>
            </w:r>
            <w:r w:rsidRPr="00434427">
              <w:t>2308070533</w:t>
            </w:r>
          </w:p>
          <w:p w:rsidR="00F8347F" w:rsidRPr="00434427" w:rsidRDefault="00F8347F">
            <w:r w:rsidRPr="001805E1">
              <w:t xml:space="preserve">ОГРН </w:t>
            </w:r>
            <w:r w:rsidRPr="00434427">
              <w:t>1022301214924</w:t>
            </w:r>
          </w:p>
          <w:p w:rsidR="00F8347F" w:rsidRPr="00434427" w:rsidRDefault="00F8347F">
            <w:r w:rsidRPr="001805E1">
              <w:t xml:space="preserve">КПП </w:t>
            </w:r>
            <w:r w:rsidRPr="00434427">
              <w:t>230801001</w:t>
            </w:r>
          </w:p>
          <w:p w:rsidR="00F8347F" w:rsidRPr="00434427" w:rsidRDefault="00F8347F">
            <w:r w:rsidRPr="001805E1">
              <w:t>Место нахождения(жительства)</w:t>
            </w:r>
          </w:p>
          <w:p w:rsidR="00F8347F" w:rsidRPr="00434427" w:rsidRDefault="00F8347F">
            <w:r w:rsidRPr="001805E1">
              <w:t>350051, КРАЙ. КРАСНОДАРСКИЙ, Г. КРАСНОДАР, ДОМ 6, КОМ 12</w:t>
            </w:r>
          </w:p>
          <w:p w:rsidR="00F8347F" w:rsidRPr="00434427" w:rsidRDefault="00F8347F">
            <w:r w:rsidRPr="001805E1">
              <w:t>Почтовый адрес</w:t>
            </w:r>
          </w:p>
          <w:p w:rsidR="00F8347F" w:rsidRPr="00434427" w:rsidRDefault="00F8347F">
            <w:r w:rsidRPr="001805E1">
              <w:t>350051, КРАЙ КРАСНОДАРСКИЙ, Г КРАСНОДАР, УЛ ИМ ФЕДОРА ЛУЗАНА, ДОМ 6, КОМ 12</w:t>
            </w:r>
          </w:p>
          <w:p w:rsidR="00F8347F" w:rsidRPr="001805E1" w:rsidRDefault="00F8347F">
            <w:pPr>
              <w:rPr>
                <w:sz w:val="16"/>
                <w:szCs w:val="16"/>
                <w:lang w:val="en-US"/>
              </w:rPr>
            </w:pPr>
            <w:r w:rsidRPr="001805E1">
              <w:rPr>
                <w:sz w:val="16"/>
                <w:szCs w:val="16"/>
              </w:rPr>
              <w:t xml:space="preserve">Контактное лицо </w:t>
            </w:r>
          </w:p>
          <w:p w:rsidR="00F8347F" w:rsidRPr="001805E1" w:rsidRDefault="00F8347F">
            <w:pPr>
              <w:rPr>
                <w:lang w:val="en-US"/>
              </w:rPr>
            </w:pPr>
            <w:r w:rsidRPr="001805E1">
              <w:t xml:space="preserve">Телефон </w:t>
            </w:r>
            <w:r w:rsidRPr="001805E1">
              <w:rPr>
                <w:lang w:val="en-US"/>
              </w:rPr>
              <w:t>79184844844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434427" w:rsidRDefault="00F8347F">
            <w:r w:rsidRPr="001805E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r w:rsidRPr="001805E1">
              <w:t>-</w:t>
            </w:r>
          </w:p>
        </w:tc>
      </w:tr>
      <w:tr w:rsidR="00F8347F" w:rsidRPr="001805E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EA-75669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434427" w:rsidRDefault="00F8347F">
            <w:r w:rsidRPr="00434427">
              <w:t>ОБЩЕСТВО С ОГРАНИЧЕННОЙ ОТВЕТСТВЕННОСТЬЮ "МЕТАФАРМ"</w:t>
            </w:r>
          </w:p>
          <w:p w:rsidR="00F8347F" w:rsidRPr="00434427" w:rsidRDefault="00F8347F">
            <w:r w:rsidRPr="001805E1">
              <w:t xml:space="preserve">ИНН </w:t>
            </w:r>
            <w:r w:rsidRPr="00434427">
              <w:t>6161079027</w:t>
            </w:r>
          </w:p>
          <w:p w:rsidR="00F8347F" w:rsidRPr="00434427" w:rsidRDefault="00F8347F">
            <w:r w:rsidRPr="001805E1">
              <w:t xml:space="preserve">ОГРН </w:t>
            </w:r>
            <w:r w:rsidRPr="00434427">
              <w:t>1166196102126</w:t>
            </w:r>
          </w:p>
          <w:p w:rsidR="00F8347F" w:rsidRPr="00434427" w:rsidRDefault="00F8347F">
            <w:r w:rsidRPr="001805E1">
              <w:t xml:space="preserve">КПП </w:t>
            </w:r>
            <w:r w:rsidRPr="00434427">
              <w:t>616101001</w:t>
            </w:r>
          </w:p>
          <w:p w:rsidR="00F8347F" w:rsidRPr="00434427" w:rsidRDefault="00F8347F">
            <w:r w:rsidRPr="001805E1">
              <w:t>Место нахождения(жительства)</w:t>
            </w:r>
          </w:p>
          <w:p w:rsidR="00F8347F" w:rsidRPr="00434427" w:rsidRDefault="00F8347F">
            <w:r w:rsidRPr="001805E1">
              <w:t>344038, ОБЛРОСТОВСКАЯ, ГРОСТОВ-НА-ДОНУ, ОФИС 8</w:t>
            </w:r>
          </w:p>
          <w:p w:rsidR="00F8347F" w:rsidRPr="00434427" w:rsidRDefault="00F8347F">
            <w:r w:rsidRPr="001805E1">
              <w:t>Почтовый адрес</w:t>
            </w:r>
          </w:p>
          <w:p w:rsidR="00F8347F" w:rsidRPr="00434427" w:rsidRDefault="00F8347F">
            <w:r w:rsidRPr="001805E1">
              <w:t>344038, ОБЛ РОСТОВСКАЯ, Г РОСТОВ-НА-ДОНУ, ПР-КТ МИХАИЛА НАГИБИНА, ДОМ 12/2, ОФИС 8</w:t>
            </w:r>
          </w:p>
          <w:p w:rsidR="00F8347F" w:rsidRPr="001805E1" w:rsidRDefault="00F8347F">
            <w:pPr>
              <w:rPr>
                <w:sz w:val="16"/>
                <w:szCs w:val="16"/>
                <w:lang w:val="en-US"/>
              </w:rPr>
            </w:pPr>
            <w:r w:rsidRPr="001805E1">
              <w:rPr>
                <w:sz w:val="16"/>
                <w:szCs w:val="16"/>
              </w:rPr>
              <w:t xml:space="preserve">Контактное лицо </w:t>
            </w:r>
          </w:p>
          <w:p w:rsidR="00F8347F" w:rsidRPr="001805E1" w:rsidRDefault="00F8347F">
            <w:pPr>
              <w:rPr>
                <w:lang w:val="en-US"/>
              </w:rPr>
            </w:pPr>
            <w:r w:rsidRPr="001805E1">
              <w:t xml:space="preserve">Телефон </w:t>
            </w:r>
            <w:r w:rsidRPr="001805E1">
              <w:rPr>
                <w:lang w:val="en-US"/>
              </w:rPr>
              <w:t>78632431313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434427" w:rsidRDefault="00F8347F">
            <w:r w:rsidRPr="001805E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r w:rsidRPr="001805E1">
              <w:t>-</w:t>
            </w:r>
          </w:p>
        </w:tc>
      </w:tr>
      <w:tr w:rsidR="00F8347F" w:rsidRPr="001805E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EA-75152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434427" w:rsidRDefault="00F8347F">
            <w:r w:rsidRPr="00434427">
              <w:t>ЯКОВЛЕВ ЕГОР ВИТАЛЬЕВИЧ</w:t>
            </w:r>
          </w:p>
          <w:p w:rsidR="00F8347F" w:rsidRPr="00434427" w:rsidRDefault="00F8347F">
            <w:r w:rsidRPr="001805E1">
              <w:t xml:space="preserve">ИНН </w:t>
            </w:r>
            <w:r w:rsidRPr="00434427">
              <w:t>773128643886</w:t>
            </w:r>
          </w:p>
          <w:p w:rsidR="00F8347F" w:rsidRPr="00434427" w:rsidRDefault="00F8347F">
            <w:r w:rsidRPr="001805E1">
              <w:t xml:space="preserve">ОГРН </w:t>
            </w:r>
            <w:r w:rsidRPr="00434427">
              <w:t>320774600486807</w:t>
            </w:r>
          </w:p>
          <w:p w:rsidR="00F8347F" w:rsidRPr="00434427" w:rsidRDefault="00F8347F">
            <w:r w:rsidRPr="001805E1">
              <w:t xml:space="preserve">КПП </w:t>
            </w:r>
          </w:p>
          <w:p w:rsidR="00F8347F" w:rsidRPr="00434427" w:rsidRDefault="00F8347F">
            <w:r w:rsidRPr="001805E1">
              <w:t>Место нахождения(жительства)</w:t>
            </w:r>
          </w:p>
          <w:p w:rsidR="00F8347F" w:rsidRPr="00434427" w:rsidRDefault="00F8347F">
            <w:r w:rsidRPr="001805E1">
              <w:t>ГМОСКВА</w:t>
            </w:r>
          </w:p>
          <w:p w:rsidR="00F8347F" w:rsidRPr="00434427" w:rsidRDefault="00F8347F">
            <w:r w:rsidRPr="001805E1">
              <w:t>Почтовый адрес</w:t>
            </w:r>
          </w:p>
          <w:p w:rsidR="00F8347F" w:rsidRPr="00434427" w:rsidRDefault="00F8347F">
            <w:r w:rsidRPr="001805E1">
              <w:t>Г МОСКВА,</w:t>
            </w:r>
          </w:p>
          <w:p w:rsidR="00F8347F" w:rsidRPr="00434427" w:rsidRDefault="00F8347F">
            <w:pPr>
              <w:rPr>
                <w:sz w:val="16"/>
                <w:szCs w:val="16"/>
              </w:rPr>
            </w:pPr>
            <w:r w:rsidRPr="001805E1">
              <w:rPr>
                <w:sz w:val="16"/>
                <w:szCs w:val="16"/>
              </w:rPr>
              <w:t xml:space="preserve">Контактное лицо </w:t>
            </w:r>
          </w:p>
          <w:p w:rsidR="00F8347F" w:rsidRPr="00434427" w:rsidRDefault="00F8347F">
            <w:r w:rsidRPr="001805E1">
              <w:t xml:space="preserve">Телефон </w:t>
            </w:r>
            <w:r w:rsidRPr="00434427">
              <w:t>79850922654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434427" w:rsidRDefault="00F8347F">
            <w:r w:rsidRPr="001805E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r w:rsidRPr="001805E1">
              <w:t>-</w:t>
            </w:r>
          </w:p>
        </w:tc>
      </w:tr>
      <w:tr w:rsidR="00F8347F" w:rsidRPr="001805E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1805E1" w:rsidRDefault="00F8347F">
            <w:pPr>
              <w:pStyle w:val="a3"/>
            </w:pPr>
            <w:bookmarkStart w:id="0" w:name="__DdeLink__416_2961716382"/>
            <w:bookmarkEnd w:id="0"/>
            <w:r w:rsidRPr="001805E1">
              <w:rPr>
                <w:lang w:val="en-US"/>
              </w:rPr>
              <w:t>EA-74590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434427" w:rsidRDefault="00F8347F">
            <w:r w:rsidRPr="00434427">
              <w:t>ОБЩЕСТВО С ОГРАНИЧЕННОЙ ОТВЕТСТВЕННОСТЬЮ "ЮГГАЗСТРОЙКОМПЛЕКТ"</w:t>
            </w:r>
          </w:p>
          <w:p w:rsidR="00F8347F" w:rsidRPr="00434427" w:rsidRDefault="00F8347F">
            <w:r w:rsidRPr="001805E1">
              <w:t xml:space="preserve">ИНН </w:t>
            </w:r>
            <w:r w:rsidRPr="00434427">
              <w:t>2308102344</w:t>
            </w:r>
          </w:p>
          <w:p w:rsidR="00F8347F" w:rsidRPr="00434427" w:rsidRDefault="00F8347F">
            <w:r w:rsidRPr="001805E1">
              <w:t xml:space="preserve">ОГРН </w:t>
            </w:r>
            <w:r w:rsidRPr="00434427">
              <w:t>1042303668692</w:t>
            </w:r>
          </w:p>
          <w:p w:rsidR="00F8347F" w:rsidRPr="00434427" w:rsidRDefault="00F8347F">
            <w:r w:rsidRPr="001805E1">
              <w:t xml:space="preserve">КПП </w:t>
            </w:r>
            <w:r w:rsidRPr="00434427">
              <w:t>231001001</w:t>
            </w:r>
          </w:p>
          <w:p w:rsidR="00F8347F" w:rsidRPr="00434427" w:rsidRDefault="00F8347F">
            <w:r w:rsidRPr="001805E1">
              <w:t>Место нахождения(жительства)</w:t>
            </w:r>
          </w:p>
          <w:p w:rsidR="00F8347F" w:rsidRPr="00434427" w:rsidRDefault="00F8347F">
            <w:bookmarkStart w:id="1" w:name="__DdeLink__366_2212008683"/>
            <w:r w:rsidRPr="001805E1">
              <w:t>350020, КРАЙКРАСНОДАРСКИЙ, Г.Краснодар, ПОМЕЩ. 20/3</w:t>
            </w:r>
            <w:bookmarkEnd w:id="1"/>
          </w:p>
          <w:p w:rsidR="00F8347F" w:rsidRPr="00434427" w:rsidRDefault="00F8347F">
            <w:r w:rsidRPr="001805E1">
              <w:t>Почтовый адрес</w:t>
            </w:r>
          </w:p>
          <w:p w:rsidR="00F8347F" w:rsidRPr="00434427" w:rsidRDefault="00F8347F">
            <w:r w:rsidRPr="001805E1">
              <w:t>350020, г. Краснодар, ул. Коммунаров, д. 290, помещение 20/3</w:t>
            </w:r>
          </w:p>
          <w:p w:rsidR="00F8347F" w:rsidRPr="001805E1" w:rsidRDefault="00F8347F">
            <w:pPr>
              <w:rPr>
                <w:sz w:val="16"/>
                <w:szCs w:val="16"/>
                <w:lang w:val="en-US"/>
              </w:rPr>
            </w:pPr>
            <w:r w:rsidRPr="001805E1">
              <w:rPr>
                <w:sz w:val="16"/>
                <w:szCs w:val="16"/>
              </w:rPr>
              <w:t xml:space="preserve">Контактное лицо </w:t>
            </w:r>
          </w:p>
          <w:p w:rsidR="00F8347F" w:rsidRPr="001805E1" w:rsidRDefault="00F8347F">
            <w:pPr>
              <w:rPr>
                <w:lang w:val="en-US"/>
              </w:rPr>
            </w:pPr>
            <w:r w:rsidRPr="001805E1">
              <w:t xml:space="preserve">Телефон </w:t>
            </w:r>
            <w:r w:rsidRPr="001805E1">
              <w:rPr>
                <w:lang w:val="en-US"/>
              </w:rPr>
              <w:t>79884729872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347F" w:rsidRPr="00434427" w:rsidRDefault="00F8347F">
            <w:r w:rsidRPr="001805E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r w:rsidRPr="001805E1">
              <w:t>-</w:t>
            </w:r>
          </w:p>
        </w:tc>
      </w:tr>
    </w:tbl>
    <w:p w:rsidR="00F8347F" w:rsidRDefault="00F8347F"/>
    <w:p w:rsidR="00F8347F" w:rsidRDefault="00F8347F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3192"/>
        <w:gridCol w:w="4173"/>
        <w:gridCol w:w="2608"/>
      </w:tblGrid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-75702 / ОБЩЕСТВО С ОГРАНИЧЕННОЙ ОТВЕТСТВЕННОСТЬЮ "ПОЛИМЕД"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-75702 / ОБЩЕСТВО С ОГРАНИЧЕННОЙ ОТВЕТСТВЕННОСТЬЮ "ПОЛИМЕД"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-75702 / ОБЩЕСТВО С ОГРАНИЧЕННОЙ ОТВЕТСТВЕННОСТЬЮ "ПОЛИМЕД"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-75702 / ОБЩЕСТВО С ОГРАНИЧЕННОЙ ОТВЕТСТВЕННОСТЬЮ "ПОЛИМЕД"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-75702 / ОБЩЕСТВО С ОГРАНИЧЕННОЙ ОТВЕТСТВЕННОСТЬЮ "ПОЛИМЕД"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-75741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-75741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-75741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-75741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-75741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-75669 / ОБЩЕСТВО С ОГРАНИЧЕННОЙ ОТВЕТСТВЕННОСТЬЮ "МЕТАФАРМ"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-75669 / ОБЩЕСТВО С ОГРАНИЧЕННОЙ ОТВЕТСТВЕННОСТЬЮ "МЕТАФАРМ"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-75669 / ОБЩЕСТВО С ОГРАНИЧЕННОЙ ОТВЕТСТВЕННОСТЬЮ "МЕТАФАРМ"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-75669 / ОБЩЕСТВО С ОГРАНИЧЕННОЙ ОТВЕТСТВЕННОСТЬЮ "МЕТАФАРМ"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-75669 / ОБЩЕСТВО С ОГРАНИЧЕННОЙ ОТВЕТСТВЕННОСТЬЮ "МЕТАФАРМ"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EA-75152 / ЯКОВЛЕВ ЕГОР ВИТАЛЬЕВИЧ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EA-75152 / ЯКОВЛЕВ ЕГОР ВИТАЛЬЕВИЧ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EA-75152 / ЯКОВЛЕВ ЕГОР ВИТАЛЬЕВИЧ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EA-75152 / ЯКОВЛЕВ ЕГОР ВИТАЛЬЕВИЧ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EA-75152 / ЯКОВЛЕВ ЕГОР ВИТАЛЬЕВИЧ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-74590 / ОБЩЕСТВО С ОГРАНИЧЕННОЙ ОТВЕТСТВЕННОСТЬЮ "ЮГГАЗСТРОЙКОМПЛЕКТ"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-74590 / ОБЩЕСТВО С ОГРАНИЧЕННОЙ ОТВЕТСТВЕННОСТЬЮ "ЮГГАЗСТРОЙКОМПЛЕКТ"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-74590 / ОБЩЕСТВО С ОГРАНИЧЕННОЙ ОТВЕТСТВЕННОСТЬЮ "ЮГГАЗСТРОЙКОМПЛЕКТ"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-74590 / ОБЩЕСТВО С ОГРАНИЧЕННОЙ ОТВЕТСТВЕННОСТЬЮ "ЮГГАЗСТРОЙКОМПЛЕКТ"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8347F" w:rsidRPr="001805E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EA</w:t>
            </w:r>
            <w:r w:rsidRPr="00434427">
              <w:t>-74590 / ОБЩЕСТВО С ОГРАНИЧЕННОЙ ОТВЕТСТВЕННОСТЬЮ "ЮГГАЗСТРОЙКОМПЛЕКТ"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347F" w:rsidRPr="001805E1" w:rsidRDefault="00F8347F">
            <w:pPr>
              <w:pStyle w:val="a3"/>
            </w:pPr>
            <w:r w:rsidRPr="0043442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F8347F" w:rsidRDefault="00F8347F"/>
    <w:p w:rsidR="00F8347F" w:rsidRDefault="00F8347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434427">
        <w:t>Шпатель для языка, смотровой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"ФАРМАМЕД", предложение о цене контракта 54 600,00 руб.</w:t>
      </w:r>
    </w:p>
    <w:p w:rsidR="00F8347F" w:rsidRDefault="00F8347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70A8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8347F" w:rsidRDefault="00F8347F">
      <w:pPr>
        <w:jc w:val="both"/>
        <w:rPr>
          <w:b/>
          <w:bCs/>
        </w:rPr>
      </w:pPr>
    </w:p>
    <w:p w:rsidR="00F8347F" w:rsidRDefault="00F8347F">
      <w:pPr>
        <w:jc w:val="both"/>
        <w:rPr>
          <w:b/>
          <w:bCs/>
        </w:rPr>
      </w:pPr>
    </w:p>
    <w:p w:rsidR="00F8347F" w:rsidRDefault="00F8347F">
      <w:pPr>
        <w:jc w:val="both"/>
        <w:rPr>
          <w:b/>
          <w:bCs/>
        </w:rPr>
      </w:pPr>
    </w:p>
    <w:p w:rsidR="00F8347F" w:rsidRDefault="00F8347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8347F" w:rsidRPr="001805E1">
        <w:tc>
          <w:tcPr>
            <w:tcW w:w="5847" w:type="dxa"/>
            <w:vAlign w:val="bottom"/>
          </w:tcPr>
          <w:p w:rsidR="00F8347F" w:rsidRPr="001805E1" w:rsidRDefault="00F8347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Просоленко Юрий Александрович</w:t>
            </w:r>
          </w:p>
        </w:tc>
      </w:tr>
      <w:tr w:rsidR="00F8347F" w:rsidRPr="001805E1">
        <w:tc>
          <w:tcPr>
            <w:tcW w:w="5847" w:type="dxa"/>
            <w:vAlign w:val="bottom"/>
          </w:tcPr>
          <w:p w:rsidR="00F8347F" w:rsidRPr="001805E1" w:rsidRDefault="00F8347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Дехтерев Юрий Сергеевич</w:t>
            </w:r>
          </w:p>
        </w:tc>
      </w:tr>
      <w:tr w:rsidR="00F8347F" w:rsidRPr="001805E1">
        <w:tc>
          <w:tcPr>
            <w:tcW w:w="5847" w:type="dxa"/>
            <w:vAlign w:val="bottom"/>
          </w:tcPr>
          <w:p w:rsidR="00F8347F" w:rsidRPr="001805E1" w:rsidRDefault="00F8347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Коротникова Светлана Борисовна</w:t>
            </w:r>
          </w:p>
        </w:tc>
      </w:tr>
      <w:tr w:rsidR="00F8347F" w:rsidRPr="001805E1">
        <w:tc>
          <w:tcPr>
            <w:tcW w:w="5847" w:type="dxa"/>
            <w:vAlign w:val="bottom"/>
          </w:tcPr>
          <w:p w:rsidR="00F8347F" w:rsidRPr="001805E1" w:rsidRDefault="00F8347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Мальченко Елена Александровна</w:t>
            </w:r>
          </w:p>
        </w:tc>
      </w:tr>
      <w:tr w:rsidR="00F8347F" w:rsidRPr="001805E1">
        <w:tc>
          <w:tcPr>
            <w:tcW w:w="5847" w:type="dxa"/>
            <w:vAlign w:val="bottom"/>
          </w:tcPr>
          <w:p w:rsidR="00F8347F" w:rsidRPr="001805E1" w:rsidRDefault="00F8347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8347F" w:rsidRPr="001805E1" w:rsidRDefault="00F8347F">
            <w:pPr>
              <w:pStyle w:val="a3"/>
            </w:pPr>
            <w:r w:rsidRPr="001805E1">
              <w:rPr>
                <w:lang w:val="en-US"/>
              </w:rPr>
              <w:t>Владыкина Лидия Валерьевна</w:t>
            </w:r>
          </w:p>
        </w:tc>
      </w:tr>
    </w:tbl>
    <w:p w:rsidR="00F8347F" w:rsidRDefault="00F8347F"/>
    <w:sectPr w:rsidR="00F8347F" w:rsidSect="003E2D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DE0"/>
    <w:rsid w:val="001805E1"/>
    <w:rsid w:val="003E2DE0"/>
    <w:rsid w:val="00434427"/>
    <w:rsid w:val="00870A8A"/>
    <w:rsid w:val="00F46190"/>
    <w:rsid w:val="00F83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DE0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E2DE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E2DE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0E53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E2DE0"/>
  </w:style>
  <w:style w:type="paragraph" w:styleId="Caption">
    <w:name w:val="caption"/>
    <w:basedOn w:val="Normal"/>
    <w:uiPriority w:val="99"/>
    <w:qFormat/>
    <w:rsid w:val="003E2DE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E2DE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E2DE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E0E5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E2DE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E2D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E2DE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E2D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E2DE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E2DE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E2DE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E2DE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E2DE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E2DE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0E53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0E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E53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E2DE0"/>
  </w:style>
  <w:style w:type="paragraph" w:customStyle="1" w:styleId="a4">
    <w:name w:val="Заголовок таблицы"/>
    <w:basedOn w:val="a3"/>
    <w:uiPriority w:val="99"/>
    <w:rsid w:val="003E2DE0"/>
  </w:style>
  <w:style w:type="paragraph" w:customStyle="1" w:styleId="DocumentMap">
    <w:name w:val="DocumentMap"/>
    <w:uiPriority w:val="99"/>
    <w:rsid w:val="003E2DE0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3E2DE0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3E2DE0"/>
  </w:style>
  <w:style w:type="character" w:styleId="Hyperlink">
    <w:name w:val="Hyperlink"/>
    <w:basedOn w:val="DefaultParagraphFont"/>
    <w:uiPriority w:val="99"/>
    <w:rsid w:val="004344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7</Pages>
  <Words>1887</Words>
  <Characters>10756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2021-03-02T08:08:00Z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