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D99" w:rsidRDefault="00022D99">
      <w:pPr>
        <w:ind w:firstLine="680"/>
        <w:jc w:val="center"/>
      </w:pPr>
      <w:r>
        <w:rPr>
          <w:b/>
          <w:bCs/>
        </w:rPr>
        <w:t xml:space="preserve">ПРОТОКОЛ </w:t>
      </w:r>
      <w:r w:rsidRPr="00013766">
        <w:rPr>
          <w:b/>
          <w:bCs/>
        </w:rPr>
        <w:t>0318300120821000027</w:t>
      </w:r>
    </w:p>
    <w:p w:rsidR="00022D99" w:rsidRDefault="00022D99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022D99" w:rsidRPr="00013766" w:rsidRDefault="00022D99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022D99" w:rsidRPr="00BF1C8E">
        <w:tc>
          <w:tcPr>
            <w:tcW w:w="4961" w:type="dxa"/>
          </w:tcPr>
          <w:p w:rsidR="00022D99" w:rsidRPr="00BF1C8E" w:rsidRDefault="00022D99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022D99" w:rsidRPr="00BF1C8E" w:rsidRDefault="00022D99">
            <w:pPr>
              <w:ind w:firstLine="567"/>
              <w:jc w:val="right"/>
            </w:pPr>
            <w:r>
              <w:rPr>
                <w:lang w:val="en-US"/>
              </w:rPr>
              <w:t>02.03.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022D99" w:rsidRDefault="00022D99">
      <w:pPr>
        <w:overflowPunct w:val="0"/>
      </w:pPr>
    </w:p>
    <w:p w:rsidR="00022D99" w:rsidRDefault="00022D9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013766">
        <w:t xml:space="preserve">: Лампы ультрафиолетовые и галогеновые </w:t>
      </w:r>
    </w:p>
    <w:p w:rsidR="00022D99" w:rsidRDefault="00022D9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213234901331923490100100620010000244</w:t>
      </w:r>
    </w:p>
    <w:p w:rsidR="00022D99" w:rsidRDefault="00022D9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303 383,45 руб.</w:t>
      </w:r>
    </w:p>
    <w:p w:rsidR="00022D99" w:rsidRDefault="00022D99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013766">
        <w:rPr>
          <w:b/>
          <w:bCs/>
        </w:rPr>
        <w:t xml:space="preserve">: </w:t>
      </w:r>
      <w:r w:rsidRPr="00013766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013766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022D99" w:rsidRPr="00BF1C8E">
        <w:trPr>
          <w:jc w:val="right"/>
        </w:trPr>
        <w:tc>
          <w:tcPr>
            <w:tcW w:w="9915" w:type="dxa"/>
          </w:tcPr>
          <w:p w:rsidR="00022D99" w:rsidRPr="00BF1C8E" w:rsidRDefault="00022D9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013766">
              <w:rPr>
                <w:b/>
                <w:bCs/>
              </w:rPr>
              <w:t xml:space="preserve">Источник финансирования: </w:t>
            </w:r>
            <w:r w:rsidRPr="00013766">
              <w:t>Внебюджетные фонды (ОМС), краевой бюджет, платные услуги 2021 г</w:t>
            </w:r>
          </w:p>
          <w:p w:rsidR="00022D99" w:rsidRPr="00BF1C8E" w:rsidRDefault="00022D9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013766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013766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31 сентября 2021 г..</w:t>
            </w:r>
          </w:p>
          <w:p w:rsidR="00022D99" w:rsidRPr="00BF1C8E" w:rsidRDefault="00022D9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013766">
              <w:t>Не требуется</w:t>
            </w:r>
          </w:p>
          <w:p w:rsidR="00022D99" w:rsidRPr="00013766" w:rsidRDefault="00022D9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013766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022D99" w:rsidRDefault="00022D99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013766">
        <w:t>17.02.21 10:03:02 (</w:t>
      </w:r>
      <w:r>
        <w:rPr>
          <w:lang w:val="en-US"/>
        </w:rPr>
        <w:t>MSK</w:t>
      </w:r>
      <w:r w:rsidRPr="00013766">
        <w:t>+00:00)</w:t>
      </w:r>
    </w:p>
    <w:p w:rsidR="00022D99" w:rsidRDefault="00022D99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013766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022D99" w:rsidRPr="00BF1C8E">
        <w:tc>
          <w:tcPr>
            <w:tcW w:w="3307" w:type="dxa"/>
          </w:tcPr>
          <w:p w:rsidR="00022D99" w:rsidRPr="00BF1C8E" w:rsidRDefault="00022D99">
            <w:r w:rsidRPr="00BF1C8E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022D99" w:rsidRPr="00BF1C8E" w:rsidRDefault="00022D99">
            <w:r w:rsidRPr="00BF1C8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022D99" w:rsidRPr="00BF1C8E" w:rsidRDefault="00022D99">
            <w:pPr>
              <w:rPr>
                <w:lang w:val="en-US"/>
              </w:rPr>
            </w:pPr>
            <w:r w:rsidRPr="00BF1C8E">
              <w:rPr>
                <w:lang w:val="en-US"/>
              </w:rPr>
              <w:t>Главный врач</w:t>
            </w:r>
          </w:p>
        </w:tc>
      </w:tr>
      <w:tr w:rsidR="00022D99" w:rsidRPr="00BF1C8E">
        <w:tc>
          <w:tcPr>
            <w:tcW w:w="3307" w:type="dxa"/>
          </w:tcPr>
          <w:p w:rsidR="00022D99" w:rsidRPr="00BF1C8E" w:rsidRDefault="00022D99">
            <w:r w:rsidRPr="00BF1C8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22D99" w:rsidRPr="00BF1C8E" w:rsidRDefault="00022D99">
            <w:r w:rsidRPr="00BF1C8E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022D99" w:rsidRPr="00BF1C8E" w:rsidRDefault="00022D99">
            <w:pPr>
              <w:rPr>
                <w:lang w:val="en-US"/>
              </w:rPr>
            </w:pPr>
            <w:r w:rsidRPr="00BF1C8E">
              <w:rPr>
                <w:lang w:val="en-US"/>
              </w:rPr>
              <w:t>Начальник отдела закупок</w:t>
            </w:r>
          </w:p>
        </w:tc>
      </w:tr>
      <w:tr w:rsidR="00022D99" w:rsidRPr="00BF1C8E">
        <w:tc>
          <w:tcPr>
            <w:tcW w:w="3307" w:type="dxa"/>
          </w:tcPr>
          <w:p w:rsidR="00022D99" w:rsidRPr="00BF1C8E" w:rsidRDefault="00022D99">
            <w:r w:rsidRPr="00BF1C8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22D99" w:rsidRPr="00BF1C8E" w:rsidRDefault="00022D99">
            <w:r w:rsidRPr="00BF1C8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022D99" w:rsidRPr="00BF1C8E" w:rsidRDefault="00022D99">
            <w:pPr>
              <w:rPr>
                <w:lang w:val="en-US"/>
              </w:rPr>
            </w:pPr>
            <w:r w:rsidRPr="00BF1C8E">
              <w:rPr>
                <w:lang w:val="en-US"/>
              </w:rPr>
              <w:t>Начальник юридического отдела</w:t>
            </w:r>
          </w:p>
        </w:tc>
      </w:tr>
      <w:tr w:rsidR="00022D99" w:rsidRPr="00BF1C8E">
        <w:tc>
          <w:tcPr>
            <w:tcW w:w="3307" w:type="dxa"/>
          </w:tcPr>
          <w:p w:rsidR="00022D99" w:rsidRPr="00BF1C8E" w:rsidRDefault="00022D99">
            <w:r w:rsidRPr="00BF1C8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022D99" w:rsidRPr="00BF1C8E" w:rsidRDefault="00022D99">
            <w:r w:rsidRPr="00BF1C8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022D99" w:rsidRPr="00BF1C8E" w:rsidRDefault="00022D99">
            <w:pPr>
              <w:rPr>
                <w:lang w:val="en-US"/>
              </w:rPr>
            </w:pPr>
            <w:r w:rsidRPr="00BF1C8E">
              <w:rPr>
                <w:lang w:val="en-US"/>
              </w:rPr>
              <w:t>экономист 1 категории отдела закупок</w:t>
            </w:r>
          </w:p>
        </w:tc>
      </w:tr>
      <w:tr w:rsidR="00022D99" w:rsidRPr="00BF1C8E">
        <w:tc>
          <w:tcPr>
            <w:tcW w:w="3307" w:type="dxa"/>
          </w:tcPr>
          <w:p w:rsidR="00022D99" w:rsidRPr="00BF1C8E" w:rsidRDefault="00022D99">
            <w:r w:rsidRPr="00BF1C8E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022D99" w:rsidRPr="00BF1C8E" w:rsidRDefault="00022D99">
            <w:r w:rsidRPr="00BF1C8E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022D99" w:rsidRPr="00BF1C8E" w:rsidRDefault="00022D99">
            <w:pPr>
              <w:rPr>
                <w:lang w:val="en-US"/>
              </w:rPr>
            </w:pPr>
            <w:r w:rsidRPr="00BF1C8E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022D99" w:rsidRDefault="00022D99">
      <w:pPr>
        <w:jc w:val="both"/>
      </w:pPr>
      <w:r>
        <w:tab/>
        <w:t>Кворум имеется. Комиссия правомочна.</w:t>
      </w:r>
    </w:p>
    <w:p w:rsidR="00022D99" w:rsidRDefault="00022D99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013766">
        <w:t>02.03.21 13:</w:t>
      </w:r>
      <w:r>
        <w:t>00</w:t>
      </w:r>
      <w:r w:rsidRPr="00013766">
        <w:t xml:space="preserve"> (</w:t>
      </w:r>
      <w:r>
        <w:rPr>
          <w:lang w:val="en-US"/>
        </w:rPr>
        <w:t>MSK</w:t>
      </w:r>
      <w:r w:rsidRPr="00013766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022D99" w:rsidRDefault="00022D99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022D99" w:rsidRPr="00BF1C8E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rPr>
                <w:b/>
                <w:bCs/>
              </w:rPr>
            </w:pPr>
            <w:r w:rsidRPr="00BF1C8E">
              <w:rPr>
                <w:b/>
                <w:bCs/>
              </w:rPr>
              <w:t xml:space="preserve">№ </w:t>
            </w:r>
          </w:p>
          <w:p w:rsidR="00022D99" w:rsidRPr="00BF1C8E" w:rsidRDefault="00022D99">
            <w:pPr>
              <w:rPr>
                <w:b/>
                <w:bCs/>
              </w:rPr>
            </w:pPr>
            <w:r w:rsidRPr="00BF1C8E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pStyle w:val="a3"/>
              <w:rPr>
                <w:b/>
                <w:bCs/>
              </w:rPr>
            </w:pPr>
            <w:r w:rsidRPr="00BF1C8E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pStyle w:val="a3"/>
              <w:rPr>
                <w:b/>
                <w:bCs/>
              </w:rPr>
            </w:pPr>
            <w:r w:rsidRPr="00BF1C8E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2D99" w:rsidRPr="00BF1C8E" w:rsidRDefault="00022D99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022D99" w:rsidRPr="00BF1C8E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pStyle w:val="a3"/>
              <w:rPr>
                <w:lang w:val="en-US"/>
              </w:rPr>
            </w:pPr>
            <w:r w:rsidRPr="00BF1C8E">
              <w:rPr>
                <w:lang w:val="en-US"/>
              </w:rPr>
              <w:t>110 000,00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pStyle w:val="a3"/>
              <w:rPr>
                <w:lang w:val="en-US"/>
              </w:rPr>
            </w:pPr>
            <w:r w:rsidRPr="00BF1C8E">
              <w:rPr>
                <w:lang w:val="en-US"/>
              </w:rPr>
              <w:t>01.03.21 12:05:28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2D99" w:rsidRPr="00BF1C8E" w:rsidRDefault="00022D99">
            <w:pPr>
              <w:pStyle w:val="a3"/>
              <w:rPr>
                <w:lang w:val="en-US"/>
              </w:rPr>
            </w:pPr>
            <w:r w:rsidRPr="00BF1C8E">
              <w:rPr>
                <w:lang w:val="en-US"/>
              </w:rPr>
              <w:t>ДЮДИН РОМАН АЛЕКСАНДРОВИЧ</w:t>
            </w:r>
          </w:p>
        </w:tc>
      </w:tr>
      <w:tr w:rsidR="00022D99" w:rsidRPr="00BF1C8E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pStyle w:val="a3"/>
              <w:rPr>
                <w:lang w:val="en-US"/>
              </w:rPr>
            </w:pPr>
            <w:r w:rsidRPr="00BF1C8E">
              <w:rPr>
                <w:lang w:val="en-US"/>
              </w:rPr>
              <w:t>125 483,08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pStyle w:val="a3"/>
              <w:rPr>
                <w:lang w:val="en-US"/>
              </w:rPr>
            </w:pPr>
            <w:r w:rsidRPr="00BF1C8E">
              <w:rPr>
                <w:lang w:val="en-US"/>
              </w:rPr>
              <w:t>01.03.21 11:47:29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2D99" w:rsidRPr="00BF1C8E" w:rsidRDefault="00022D99">
            <w:pPr>
              <w:pStyle w:val="a3"/>
              <w:rPr>
                <w:lang w:val="en-US"/>
              </w:rPr>
            </w:pPr>
            <w:r w:rsidRPr="00BF1C8E">
              <w:rPr>
                <w:lang w:val="en-US"/>
              </w:rPr>
              <w:t>БАГДАСАРЯН МАИС АРАЕВИЧ</w:t>
            </w:r>
          </w:p>
        </w:tc>
      </w:tr>
      <w:tr w:rsidR="00022D99" w:rsidRPr="00BF1C8E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pStyle w:val="a3"/>
              <w:rPr>
                <w:lang w:val="en-US"/>
              </w:rPr>
            </w:pPr>
            <w:r w:rsidRPr="00BF1C8E">
              <w:rPr>
                <w:lang w:val="en-US"/>
              </w:rPr>
              <w:t>159 276,29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pStyle w:val="a3"/>
              <w:rPr>
                <w:lang w:val="en-US"/>
              </w:rPr>
            </w:pPr>
            <w:r w:rsidRPr="00BF1C8E">
              <w:rPr>
                <w:lang w:val="en-US"/>
              </w:rPr>
              <w:t>01.03.21 11:36:30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2D99" w:rsidRPr="00013766" w:rsidRDefault="00022D99">
            <w:pPr>
              <w:pStyle w:val="a3"/>
            </w:pPr>
            <w:r w:rsidRPr="00013766">
              <w:t>ОБЩЕСТВО С ОГРАНИЧЕННОЙ ОТВЕТСТВЕННОСТЬЮ "МЕДТЕХНИКА ГРУПП"</w:t>
            </w:r>
          </w:p>
        </w:tc>
      </w:tr>
      <w:tr w:rsidR="00022D99" w:rsidRPr="00BF1C8E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pStyle w:val="a3"/>
              <w:rPr>
                <w:lang w:val="en-US"/>
              </w:rPr>
            </w:pPr>
            <w:r w:rsidRPr="00BF1C8E">
              <w:rPr>
                <w:lang w:val="en-US"/>
              </w:rPr>
              <w:t>260 000,00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pStyle w:val="a3"/>
              <w:rPr>
                <w:lang w:val="en-US"/>
              </w:rPr>
            </w:pPr>
            <w:r w:rsidRPr="00BF1C8E">
              <w:rPr>
                <w:lang w:val="en-US"/>
              </w:rPr>
              <w:t>01.03.21 11:33:17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2D99" w:rsidRPr="00013766" w:rsidRDefault="00022D99">
            <w:pPr>
              <w:pStyle w:val="a3"/>
            </w:pPr>
            <w:r w:rsidRPr="00013766">
              <w:t>ОБЩЕСТВО С ОГРАНИЧЕННОЙ ОТВЕТСТВЕННОСТЬЮ "ЮПИТЕР"</w:t>
            </w:r>
          </w:p>
        </w:tc>
      </w:tr>
      <w:tr w:rsidR="00022D99" w:rsidRPr="00BF1C8E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5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pStyle w:val="a3"/>
              <w:rPr>
                <w:lang w:val="en-US"/>
              </w:rPr>
            </w:pPr>
            <w:r w:rsidRPr="00BF1C8E">
              <w:rPr>
                <w:lang w:val="en-US"/>
              </w:rPr>
              <w:t>93 313,88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pStyle w:val="a3"/>
              <w:rPr>
                <w:lang w:val="en-US"/>
              </w:rPr>
            </w:pPr>
            <w:r w:rsidRPr="00BF1C8E">
              <w:rPr>
                <w:lang w:val="en-US"/>
              </w:rPr>
              <w:t>01.03.21 12:25:05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2D99" w:rsidRPr="00BF1C8E" w:rsidRDefault="00022D99">
            <w:pPr>
              <w:pStyle w:val="a3"/>
              <w:rPr>
                <w:lang w:val="en-US"/>
              </w:rPr>
            </w:pPr>
            <w:r w:rsidRPr="00BF1C8E">
              <w:rPr>
                <w:lang w:val="en-US"/>
              </w:rPr>
              <w:t>ЕФИМОВА ОЛЬГА ВАСИЛЬЕВНА</w:t>
            </w:r>
          </w:p>
        </w:tc>
      </w:tr>
      <w:tr w:rsidR="00022D99" w:rsidRPr="00BF1C8E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6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pStyle w:val="a3"/>
              <w:rPr>
                <w:lang w:val="en-US"/>
              </w:rPr>
            </w:pPr>
            <w:r w:rsidRPr="00BF1C8E">
              <w:rPr>
                <w:lang w:val="en-US"/>
              </w:rPr>
              <w:t>94 830,80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022D99" w:rsidRPr="00BF1C8E" w:rsidRDefault="00022D99">
            <w:pPr>
              <w:pStyle w:val="a3"/>
              <w:rPr>
                <w:lang w:val="en-US"/>
              </w:rPr>
            </w:pPr>
            <w:r w:rsidRPr="00BF1C8E">
              <w:rPr>
                <w:lang w:val="en-US"/>
              </w:rPr>
              <w:t>01.03.21 12:23:48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2D99" w:rsidRPr="00BF1C8E" w:rsidRDefault="00022D99">
            <w:pPr>
              <w:pStyle w:val="a3"/>
              <w:rPr>
                <w:lang w:val="en-US"/>
              </w:rPr>
            </w:pPr>
            <w:r w:rsidRPr="00BF1C8E">
              <w:rPr>
                <w:lang w:val="en-US"/>
              </w:rPr>
              <w:t>САЙФУЛЛИН МАРАТ РАФКАТОВИЧ</w:t>
            </w:r>
          </w:p>
        </w:tc>
      </w:tr>
    </w:tbl>
    <w:p w:rsidR="00022D99" w:rsidRDefault="00022D99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022D99" w:rsidRPr="00BF1C8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22D99" w:rsidRPr="00BF1C8E" w:rsidRDefault="00022D99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22D99" w:rsidRPr="00BF1C8E" w:rsidRDefault="00022D99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r>
              <w:rPr>
                <w:b/>
                <w:bCs/>
              </w:rPr>
              <w:t>Обоснование</w:t>
            </w:r>
          </w:p>
        </w:tc>
      </w:tr>
      <w:tr w:rsidR="00022D99" w:rsidRPr="00BF1C8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EA-75740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013766" w:rsidRDefault="00022D99">
            <w:r>
              <w:t xml:space="preserve">Индивидуальный предприниматель </w:t>
            </w:r>
            <w:r w:rsidRPr="00013766">
              <w:t>ДЮДИН РОМАН АЛЕКСАНДРОВИЧ</w:t>
            </w:r>
          </w:p>
          <w:p w:rsidR="00022D99" w:rsidRPr="00013766" w:rsidRDefault="00022D99">
            <w:r w:rsidRPr="00BF1C8E">
              <w:t xml:space="preserve">ИНН </w:t>
            </w:r>
            <w:r w:rsidRPr="00013766">
              <w:t>524607607368</w:t>
            </w:r>
          </w:p>
          <w:p w:rsidR="00022D99" w:rsidRPr="00013766" w:rsidRDefault="00022D99">
            <w:r w:rsidRPr="00BF1C8E">
              <w:t xml:space="preserve">ОГРН </w:t>
            </w:r>
            <w:r w:rsidRPr="00013766">
              <w:t>318527500046276</w:t>
            </w:r>
          </w:p>
          <w:p w:rsidR="00022D99" w:rsidRPr="00013766" w:rsidRDefault="00022D99">
            <w:r w:rsidRPr="00BF1C8E">
              <w:t xml:space="preserve">КПП </w:t>
            </w:r>
          </w:p>
          <w:p w:rsidR="00022D99" w:rsidRPr="00013766" w:rsidRDefault="00022D99">
            <w:r w:rsidRPr="00BF1C8E">
              <w:t>Место нахождения(жительства)</w:t>
            </w:r>
          </w:p>
          <w:p w:rsidR="00022D99" w:rsidRPr="00013766" w:rsidRDefault="00022D99">
            <w:r w:rsidRPr="00BF1C8E">
              <w:t>ОБЛНИЖЕГОРОДСКАЯ, ГБОР</w:t>
            </w:r>
          </w:p>
          <w:p w:rsidR="00022D99" w:rsidRPr="00013766" w:rsidRDefault="00022D99">
            <w:r w:rsidRPr="00BF1C8E">
              <w:t>Почтовый адрес</w:t>
            </w:r>
          </w:p>
          <w:p w:rsidR="00022D99" w:rsidRPr="00013766" w:rsidRDefault="00022D99">
            <w:r w:rsidRPr="00BF1C8E">
              <w:t>606448, ОБЛ НИЖЕГОРОДСКАЯ52, Г БОР, мкр 3-й, д.100</w:t>
            </w:r>
          </w:p>
          <w:p w:rsidR="00022D99" w:rsidRPr="00BF1C8E" w:rsidRDefault="00022D99">
            <w:pPr>
              <w:rPr>
                <w:sz w:val="16"/>
                <w:szCs w:val="16"/>
                <w:lang w:val="en-US"/>
              </w:rPr>
            </w:pPr>
            <w:r w:rsidRPr="00BF1C8E">
              <w:rPr>
                <w:sz w:val="16"/>
                <w:szCs w:val="16"/>
              </w:rPr>
              <w:t xml:space="preserve">Контактное лицо </w:t>
            </w:r>
          </w:p>
          <w:p w:rsidR="00022D99" w:rsidRPr="00BF1C8E" w:rsidRDefault="00022D99">
            <w:pPr>
              <w:rPr>
                <w:lang w:val="en-US"/>
              </w:rPr>
            </w:pPr>
            <w:r w:rsidRPr="00BF1C8E">
              <w:t xml:space="preserve">Телефон </w:t>
            </w:r>
            <w:r w:rsidRPr="00BF1C8E">
              <w:rPr>
                <w:lang w:val="en-US"/>
              </w:rPr>
              <w:t>79875516933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22D99" w:rsidRPr="00013766" w:rsidRDefault="00022D99">
            <w:r w:rsidRPr="00BF1C8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r w:rsidRPr="00BF1C8E">
              <w:t>-</w:t>
            </w:r>
          </w:p>
        </w:tc>
      </w:tr>
      <w:tr w:rsidR="00022D99" w:rsidRPr="00BF1C8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EA-75467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013766" w:rsidRDefault="00022D99">
            <w:r>
              <w:t xml:space="preserve">Индивидуальный предприниматель </w:t>
            </w:r>
            <w:r w:rsidRPr="00013766">
              <w:t>БАГДАСАРЯН МАИС АРАЕВИЧ</w:t>
            </w:r>
          </w:p>
          <w:p w:rsidR="00022D99" w:rsidRPr="00013766" w:rsidRDefault="00022D99">
            <w:r w:rsidRPr="00BF1C8E">
              <w:t xml:space="preserve">ИНН </w:t>
            </w:r>
            <w:r w:rsidRPr="00013766">
              <w:t>366236146583</w:t>
            </w:r>
          </w:p>
          <w:p w:rsidR="00022D99" w:rsidRPr="00013766" w:rsidRDefault="00022D99">
            <w:r w:rsidRPr="00BF1C8E">
              <w:t xml:space="preserve">ОГРН </w:t>
            </w:r>
            <w:r w:rsidRPr="00013766">
              <w:t>319366800104051</w:t>
            </w:r>
          </w:p>
          <w:p w:rsidR="00022D99" w:rsidRPr="00013766" w:rsidRDefault="00022D99">
            <w:r w:rsidRPr="00BF1C8E">
              <w:t xml:space="preserve">КПП </w:t>
            </w:r>
          </w:p>
          <w:p w:rsidR="00022D99" w:rsidRPr="00013766" w:rsidRDefault="00022D99">
            <w:r w:rsidRPr="00BF1C8E">
              <w:t>Место нахождения(жительства)</w:t>
            </w:r>
          </w:p>
          <w:p w:rsidR="00022D99" w:rsidRPr="00013766" w:rsidRDefault="00022D99">
            <w:r w:rsidRPr="00BF1C8E">
              <w:t>ОБЛВОРОНЕЖСКАЯ, ГВОРОНЕЖ</w:t>
            </w:r>
          </w:p>
          <w:p w:rsidR="00022D99" w:rsidRPr="00013766" w:rsidRDefault="00022D99">
            <w:r w:rsidRPr="00BF1C8E">
              <w:t>Почтовый адрес</w:t>
            </w:r>
          </w:p>
          <w:p w:rsidR="00022D99" w:rsidRPr="00013766" w:rsidRDefault="00022D99">
            <w:r w:rsidRPr="00BF1C8E">
              <w:t>ОБЛ ВОРОНЕЖСКАЯ, Г ВОРОНЕЖ, ул. Антонова-Овсеенко, дом № 1, квартира № 28</w:t>
            </w:r>
          </w:p>
          <w:p w:rsidR="00022D99" w:rsidRPr="00013766" w:rsidRDefault="00022D99">
            <w:pPr>
              <w:rPr>
                <w:sz w:val="16"/>
                <w:szCs w:val="16"/>
              </w:rPr>
            </w:pPr>
            <w:r w:rsidRPr="00BF1C8E">
              <w:rPr>
                <w:sz w:val="16"/>
                <w:szCs w:val="16"/>
              </w:rPr>
              <w:t xml:space="preserve">Контактное лицо </w:t>
            </w:r>
          </w:p>
          <w:p w:rsidR="00022D99" w:rsidRPr="00BF1C8E" w:rsidRDefault="00022D99">
            <w:pPr>
              <w:rPr>
                <w:lang w:val="en-US"/>
              </w:rPr>
            </w:pPr>
            <w:r w:rsidRPr="00BF1C8E">
              <w:t xml:space="preserve">Телефон </w:t>
            </w:r>
            <w:r w:rsidRPr="00BF1C8E">
              <w:rPr>
                <w:lang w:val="en-US"/>
              </w:rPr>
              <w:t>79601354832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22D99" w:rsidRPr="00013766" w:rsidRDefault="00022D99">
            <w:r w:rsidRPr="00BF1C8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r w:rsidRPr="00BF1C8E">
              <w:t>-</w:t>
            </w:r>
          </w:p>
        </w:tc>
      </w:tr>
      <w:tr w:rsidR="00022D99" w:rsidRPr="00BF1C8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EA-75643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013766" w:rsidRDefault="00022D99">
            <w:r w:rsidRPr="00013766">
              <w:t>ОБЩЕСТВО С ОГРАНИЧЕННОЙ ОТВЕТСТВЕННОСТЬЮ "МЕДТЕХНИКА ГРУПП"</w:t>
            </w:r>
          </w:p>
          <w:p w:rsidR="00022D99" w:rsidRPr="00013766" w:rsidRDefault="00022D99">
            <w:r w:rsidRPr="00BF1C8E">
              <w:t xml:space="preserve">ИНН </w:t>
            </w:r>
            <w:r w:rsidRPr="00013766">
              <w:t>2311308497</w:t>
            </w:r>
          </w:p>
          <w:p w:rsidR="00022D99" w:rsidRPr="00013766" w:rsidRDefault="00022D99">
            <w:r w:rsidRPr="00BF1C8E">
              <w:t xml:space="preserve">ОГРН </w:t>
            </w:r>
            <w:r w:rsidRPr="00013766">
              <w:t>1202300045419</w:t>
            </w:r>
          </w:p>
          <w:p w:rsidR="00022D99" w:rsidRPr="00013766" w:rsidRDefault="00022D99">
            <w:r w:rsidRPr="00BF1C8E">
              <w:t xml:space="preserve">КПП </w:t>
            </w:r>
            <w:r w:rsidRPr="00013766">
              <w:t>231101001</w:t>
            </w:r>
          </w:p>
          <w:p w:rsidR="00022D99" w:rsidRPr="00013766" w:rsidRDefault="00022D99">
            <w:r w:rsidRPr="00BF1C8E">
              <w:t>Место нахождения(жительства)</w:t>
            </w:r>
          </w:p>
          <w:p w:rsidR="00022D99" w:rsidRPr="00013766" w:rsidRDefault="00022D99">
            <w:r w:rsidRPr="00BF1C8E">
              <w:t>350051, КРАЙКРАСНОДАРСКИЙ, ГКРАСНОДАР, ОФИС 11</w:t>
            </w:r>
          </w:p>
          <w:p w:rsidR="00022D99" w:rsidRPr="00013766" w:rsidRDefault="00022D99">
            <w:r w:rsidRPr="00BF1C8E">
              <w:t>Почтовый адрес</w:t>
            </w:r>
          </w:p>
          <w:p w:rsidR="00022D99" w:rsidRPr="00013766" w:rsidRDefault="00022D99">
            <w:r w:rsidRPr="00BF1C8E">
              <w:t>350051, КРАЙ КРАСНОДАРСКИЙ, Г КРАСНОДАР, УЛ БИРЮЗОВАЯ, ДОМ 1, ОФИС 11</w:t>
            </w:r>
          </w:p>
          <w:p w:rsidR="00022D99" w:rsidRPr="00BF1C8E" w:rsidRDefault="00022D99">
            <w:pPr>
              <w:rPr>
                <w:sz w:val="16"/>
                <w:szCs w:val="16"/>
                <w:lang w:val="en-US"/>
              </w:rPr>
            </w:pPr>
            <w:r w:rsidRPr="00BF1C8E">
              <w:rPr>
                <w:sz w:val="16"/>
                <w:szCs w:val="16"/>
              </w:rPr>
              <w:t xml:space="preserve">Контактное лицо </w:t>
            </w:r>
          </w:p>
          <w:p w:rsidR="00022D99" w:rsidRPr="00BF1C8E" w:rsidRDefault="00022D99">
            <w:pPr>
              <w:rPr>
                <w:lang w:val="en-US"/>
              </w:rPr>
            </w:pPr>
            <w:r w:rsidRPr="00BF1C8E">
              <w:t xml:space="preserve">Телефон </w:t>
            </w:r>
            <w:r w:rsidRPr="00BF1C8E">
              <w:rPr>
                <w:lang w:val="en-US"/>
              </w:rPr>
              <w:t>79384036160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22D99" w:rsidRPr="00013766" w:rsidRDefault="00022D99">
            <w:r w:rsidRPr="00BF1C8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r w:rsidRPr="00BF1C8E">
              <w:t>-</w:t>
            </w:r>
          </w:p>
        </w:tc>
      </w:tr>
      <w:tr w:rsidR="00022D99" w:rsidRPr="00BF1C8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EA-75689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013766" w:rsidRDefault="00022D99">
            <w:r w:rsidRPr="00013766">
              <w:t>ОБЩЕСТВО С ОГРАНИЧЕННОЙ ОТВЕТСТВЕННОСТЬЮ "ЮПИТЕР"</w:t>
            </w:r>
          </w:p>
          <w:p w:rsidR="00022D99" w:rsidRPr="00013766" w:rsidRDefault="00022D99">
            <w:r w:rsidRPr="00BF1C8E">
              <w:t xml:space="preserve">ИНН </w:t>
            </w:r>
            <w:r w:rsidRPr="00013766">
              <w:t>6686125900</w:t>
            </w:r>
          </w:p>
          <w:p w:rsidR="00022D99" w:rsidRPr="00013766" w:rsidRDefault="00022D99">
            <w:r w:rsidRPr="00BF1C8E">
              <w:t xml:space="preserve">ОГРН </w:t>
            </w:r>
            <w:r w:rsidRPr="00013766">
              <w:t>1206600031000</w:t>
            </w:r>
          </w:p>
          <w:p w:rsidR="00022D99" w:rsidRPr="00013766" w:rsidRDefault="00022D99">
            <w:r w:rsidRPr="00BF1C8E">
              <w:t xml:space="preserve">КПП </w:t>
            </w:r>
            <w:r w:rsidRPr="00013766">
              <w:t>668601001</w:t>
            </w:r>
          </w:p>
          <w:p w:rsidR="00022D99" w:rsidRPr="00013766" w:rsidRDefault="00022D99">
            <w:r w:rsidRPr="00BF1C8E">
              <w:t>Место нахождения(жительства)</w:t>
            </w:r>
          </w:p>
          <w:p w:rsidR="00022D99" w:rsidRPr="00013766" w:rsidRDefault="00022D99">
            <w:r w:rsidRPr="00BF1C8E">
              <w:t>620039, ОБЛСВЕРДЛОВСКАЯ, ГЕКАТЕРИНБУРГ, КВАРТИРА 11</w:t>
            </w:r>
          </w:p>
          <w:p w:rsidR="00022D99" w:rsidRPr="00013766" w:rsidRDefault="00022D99">
            <w:r w:rsidRPr="00BF1C8E">
              <w:t>Почтовый адрес</w:t>
            </w:r>
          </w:p>
          <w:p w:rsidR="00022D99" w:rsidRPr="00013766" w:rsidRDefault="00022D99">
            <w:r w:rsidRPr="00BF1C8E">
              <w:t>620039, ОБЛ СВЕРДЛОВСКАЯ, Г ЕКАТЕРИНБУРГ, УЛ МАШИНОСТРОИТЕЛЕЙ, ДОМ 77, КВАРТИРА 11</w:t>
            </w:r>
          </w:p>
          <w:p w:rsidR="00022D99" w:rsidRPr="00BF1C8E" w:rsidRDefault="00022D99">
            <w:pPr>
              <w:rPr>
                <w:sz w:val="16"/>
                <w:szCs w:val="16"/>
                <w:lang w:val="en-US"/>
              </w:rPr>
            </w:pPr>
            <w:r w:rsidRPr="00BF1C8E">
              <w:rPr>
                <w:sz w:val="16"/>
                <w:szCs w:val="16"/>
              </w:rPr>
              <w:t xml:space="preserve">Контактное лицо </w:t>
            </w:r>
          </w:p>
          <w:p w:rsidR="00022D99" w:rsidRPr="00BF1C8E" w:rsidRDefault="00022D99">
            <w:pPr>
              <w:rPr>
                <w:lang w:val="en-US"/>
              </w:rPr>
            </w:pPr>
            <w:r w:rsidRPr="00BF1C8E">
              <w:t xml:space="preserve">Телефон </w:t>
            </w:r>
            <w:r w:rsidRPr="00BF1C8E">
              <w:rPr>
                <w:lang w:val="en-US"/>
              </w:rPr>
              <w:t>79090180486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22D99" w:rsidRPr="00013766" w:rsidRDefault="00022D99">
            <w:r w:rsidRPr="00BF1C8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r w:rsidRPr="00BF1C8E">
              <w:t>-</w:t>
            </w:r>
          </w:p>
        </w:tc>
      </w:tr>
      <w:tr w:rsidR="00022D99" w:rsidRPr="00BF1C8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EA-75582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013766" w:rsidRDefault="00022D99">
            <w:r>
              <w:t xml:space="preserve">Индивидуальный предприниматель </w:t>
            </w:r>
            <w:r w:rsidRPr="00013766">
              <w:t>ЕФИМОВА ОЛЬГА ВАСИЛЬЕВНА</w:t>
            </w:r>
          </w:p>
          <w:p w:rsidR="00022D99" w:rsidRPr="00013766" w:rsidRDefault="00022D99">
            <w:r w:rsidRPr="00BF1C8E">
              <w:t xml:space="preserve">ИНН </w:t>
            </w:r>
            <w:r w:rsidRPr="00013766">
              <w:t>470901845344</w:t>
            </w:r>
          </w:p>
          <w:p w:rsidR="00022D99" w:rsidRPr="00013766" w:rsidRDefault="00022D99">
            <w:r w:rsidRPr="00BF1C8E">
              <w:t xml:space="preserve">ОГРН </w:t>
            </w:r>
            <w:r w:rsidRPr="00013766">
              <w:t>316784700095403</w:t>
            </w:r>
          </w:p>
          <w:p w:rsidR="00022D99" w:rsidRPr="00013766" w:rsidRDefault="00022D99">
            <w:r w:rsidRPr="00BF1C8E">
              <w:t xml:space="preserve">КПП </w:t>
            </w:r>
          </w:p>
          <w:p w:rsidR="00022D99" w:rsidRPr="00013766" w:rsidRDefault="00022D99">
            <w:r w:rsidRPr="00BF1C8E">
              <w:t>Место нахождения(жительства)</w:t>
            </w:r>
          </w:p>
          <w:p w:rsidR="00022D99" w:rsidRPr="00013766" w:rsidRDefault="00022D99">
            <w:r w:rsidRPr="00BF1C8E">
              <w:t>Россия, ГСАНКТ-ПЕТЕРБУРГ</w:t>
            </w:r>
            <w:r>
              <w:t xml:space="preserve"> </w:t>
            </w:r>
            <w:r w:rsidRPr="00013766">
              <w:t>ул. Будапештская, дом 86, кор.1 кв. 307</w:t>
            </w:r>
          </w:p>
          <w:p w:rsidR="00022D99" w:rsidRPr="00013766" w:rsidRDefault="00022D99">
            <w:r w:rsidRPr="00BF1C8E">
              <w:t>Почтовый адрес</w:t>
            </w:r>
          </w:p>
          <w:p w:rsidR="00022D99" w:rsidRPr="00013766" w:rsidRDefault="00022D99">
            <w:r w:rsidRPr="00BF1C8E">
              <w:t>Г САНКТ-ПЕТЕРБУРГ</w:t>
            </w:r>
            <w:r>
              <w:t xml:space="preserve"> </w:t>
            </w:r>
            <w:r w:rsidRPr="00013766">
              <w:t>ул. Будапештская, дом 86, кор.1 кв. 307</w:t>
            </w:r>
          </w:p>
          <w:p w:rsidR="00022D99" w:rsidRPr="00013766" w:rsidRDefault="00022D99">
            <w:pPr>
              <w:rPr>
                <w:sz w:val="16"/>
                <w:szCs w:val="16"/>
              </w:rPr>
            </w:pPr>
            <w:r w:rsidRPr="00BF1C8E">
              <w:rPr>
                <w:sz w:val="16"/>
                <w:szCs w:val="16"/>
              </w:rPr>
              <w:t xml:space="preserve">Контактное лицо </w:t>
            </w:r>
          </w:p>
          <w:p w:rsidR="00022D99" w:rsidRDefault="00022D99">
            <w:r w:rsidRPr="00BF1C8E">
              <w:t xml:space="preserve">Телефон </w:t>
            </w:r>
            <w:r w:rsidRPr="00BF1C8E">
              <w:rPr>
                <w:lang w:val="en-US"/>
              </w:rPr>
              <w:t>79819625555</w:t>
            </w:r>
          </w:p>
          <w:p w:rsidR="00022D99" w:rsidRPr="00013766" w:rsidRDefault="00022D99">
            <w:r w:rsidRPr="00013766">
              <w:t>lampa.vspb@mail.ru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22D99" w:rsidRPr="00013766" w:rsidRDefault="00022D99">
            <w:r w:rsidRPr="00BF1C8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r w:rsidRPr="00BF1C8E">
              <w:t>-</w:t>
            </w:r>
          </w:p>
        </w:tc>
      </w:tr>
      <w:tr w:rsidR="00022D99" w:rsidRPr="00BF1C8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22D99" w:rsidRPr="00BF1C8E" w:rsidRDefault="00022D99">
            <w:pPr>
              <w:pStyle w:val="a3"/>
            </w:pPr>
            <w:bookmarkStart w:id="0" w:name="__DdeLink__416_2961716382"/>
            <w:bookmarkEnd w:id="0"/>
            <w:r w:rsidRPr="00BF1C8E">
              <w:rPr>
                <w:lang w:val="en-US"/>
              </w:rPr>
              <w:t>EA-75307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013766" w:rsidRDefault="00022D99">
            <w:r>
              <w:t xml:space="preserve">Индивидуальный предприниматель </w:t>
            </w:r>
            <w:r w:rsidRPr="00013766">
              <w:t>САЙФУЛЛИН МАРАТ РАФКАТОВИЧ</w:t>
            </w:r>
          </w:p>
          <w:p w:rsidR="00022D99" w:rsidRPr="00013766" w:rsidRDefault="00022D99">
            <w:r w:rsidRPr="00BF1C8E">
              <w:t xml:space="preserve">ИНН </w:t>
            </w:r>
            <w:r w:rsidRPr="00013766">
              <w:t>741705373230</w:t>
            </w:r>
          </w:p>
          <w:p w:rsidR="00022D99" w:rsidRPr="00013766" w:rsidRDefault="00022D99">
            <w:r w:rsidRPr="00BF1C8E">
              <w:t xml:space="preserve">ОГРН </w:t>
            </w:r>
            <w:r w:rsidRPr="00013766">
              <w:t>317745600005796</w:t>
            </w:r>
          </w:p>
          <w:p w:rsidR="00022D99" w:rsidRPr="00013766" w:rsidRDefault="00022D99">
            <w:r w:rsidRPr="00BF1C8E">
              <w:t xml:space="preserve">КПП </w:t>
            </w:r>
          </w:p>
          <w:p w:rsidR="00022D99" w:rsidRPr="00013766" w:rsidRDefault="00022D99">
            <w:r w:rsidRPr="00BF1C8E">
              <w:t>Место нахождения(жительства)</w:t>
            </w:r>
          </w:p>
          <w:p w:rsidR="00022D99" w:rsidRPr="00013766" w:rsidRDefault="00022D99">
            <w:bookmarkStart w:id="1" w:name="__DdeLink__366_2212008683"/>
            <w:r w:rsidRPr="00BF1C8E">
              <w:t>ОБЛЧЕЛЯБИНСКАЯ, Р-НСАТКИНСКИЙ, ГСАТКА</w:t>
            </w:r>
            <w:bookmarkEnd w:id="1"/>
          </w:p>
          <w:p w:rsidR="00022D99" w:rsidRPr="00013766" w:rsidRDefault="00022D99">
            <w:r w:rsidRPr="00BF1C8E">
              <w:t>Почтовый адрес</w:t>
            </w:r>
          </w:p>
          <w:p w:rsidR="00022D99" w:rsidRPr="00013766" w:rsidRDefault="00022D99">
            <w:r w:rsidRPr="00BF1C8E">
              <w:t>456910, Челябинская область, г. Сатка, ул. Солнечная, д. 20, кв. 8</w:t>
            </w:r>
          </w:p>
          <w:p w:rsidR="00022D99" w:rsidRPr="00013766" w:rsidRDefault="00022D99">
            <w:pPr>
              <w:rPr>
                <w:sz w:val="16"/>
                <w:szCs w:val="16"/>
              </w:rPr>
            </w:pPr>
            <w:r w:rsidRPr="00BF1C8E">
              <w:rPr>
                <w:sz w:val="16"/>
                <w:szCs w:val="16"/>
              </w:rPr>
              <w:t xml:space="preserve">Контактное лицо </w:t>
            </w:r>
          </w:p>
          <w:p w:rsidR="00022D99" w:rsidRPr="00013766" w:rsidRDefault="00022D99">
            <w:r w:rsidRPr="00BF1C8E">
              <w:t xml:space="preserve">Телефон </w:t>
            </w:r>
            <w:r w:rsidRPr="00013766">
              <w:t>79226363397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022D99" w:rsidRPr="00013766" w:rsidRDefault="00022D99">
            <w:r w:rsidRPr="00BF1C8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r w:rsidRPr="00BF1C8E">
              <w:t>-</w:t>
            </w:r>
          </w:p>
        </w:tc>
      </w:tr>
    </w:tbl>
    <w:p w:rsidR="00022D99" w:rsidRDefault="00022D99"/>
    <w:p w:rsidR="00022D99" w:rsidRDefault="00022D99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EA-75740 / ДЮДИН РОМАН АЛЕКСАНДРОВИЧ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EA-75740 / ДЮДИН РОМАН АЛЕКСАНДРОВИЧ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EA-75740 / ДЮДИН РОМАН АЛЕКСАНДРОВИЧ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EA-75740 / ДЮДИН РОМАН АЛЕКСАНДРОВИЧ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EA-75740 / ДЮДИН РОМАН АЛЕКСАНДРОВИЧ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EA-75467 / БАГДАСАРЯН МАИС АРАЕВИЧ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EA-75467 / БАГДАСАРЯН МАИС АРАЕВИЧ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EA-75467 / БАГДАСАРЯН МАИС АРАЕВИЧ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EA-75467 / БАГДАСАРЯН МАИС АРАЕВИЧ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EA-75467 / БАГДАСАРЯН МАИС АРАЕВИЧ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</w:t>
            </w:r>
            <w:r w:rsidRPr="00013766">
              <w:t>-75643 / ОБЩЕСТВО С ОГРАНИЧЕННОЙ ОТВЕТСТВЕННОСТЬЮ "МЕДТЕХНИКА ГРУПП"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</w:t>
            </w:r>
            <w:r w:rsidRPr="00013766">
              <w:t>-75643 / ОБЩЕСТВО С ОГРАНИЧЕННОЙ ОТВЕТСТВЕННОСТЬЮ "МЕДТЕХНИКА ГРУПП"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</w:t>
            </w:r>
            <w:r w:rsidRPr="00013766">
              <w:t>-75643 / ОБЩЕСТВО С ОГРАНИЧЕННОЙ ОТВЕТСТВЕННОСТЬЮ "МЕДТЕХНИКА ГРУПП"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</w:t>
            </w:r>
            <w:r w:rsidRPr="00013766">
              <w:t>-75643 / ОБЩЕСТВО С ОГРАНИЧЕННОЙ ОТВЕТСТВЕННОСТЬЮ "МЕДТЕХНИКА ГРУПП"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</w:t>
            </w:r>
            <w:r w:rsidRPr="00013766">
              <w:t>-75643 / ОБЩЕСТВО С ОГРАНИЧЕННОЙ ОТВЕТСТВЕННОСТЬЮ "МЕДТЕХНИКА ГРУПП"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</w:t>
            </w:r>
            <w:r w:rsidRPr="00013766">
              <w:t>-75689 / ОБЩЕСТВО С ОГРАНИЧЕННОЙ ОТВЕТСТВЕННОСТЬЮ "ЮПИТЕР"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</w:t>
            </w:r>
            <w:r w:rsidRPr="00013766">
              <w:t>-75689 / ОБЩЕСТВО С ОГРАНИЧЕННОЙ ОТВЕТСТВЕННОСТЬЮ "ЮПИТЕР"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</w:t>
            </w:r>
            <w:r w:rsidRPr="00013766">
              <w:t>-75689 / ОБЩЕСТВО С ОГРАНИЧЕННОЙ ОТВЕТСТВЕННОСТЬЮ "ЮПИТЕР"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</w:t>
            </w:r>
            <w:r w:rsidRPr="00013766">
              <w:t>-75689 / ОБЩЕСТВО С ОГРАНИЧЕННОЙ ОТВЕТСТВЕННОСТЬЮ "ЮПИТЕР"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</w:t>
            </w:r>
            <w:r w:rsidRPr="00013766">
              <w:t>-75689 / ОБЩЕСТВО С ОГРАНИЧЕННОЙ ОТВЕТСТВЕННОСТЬЮ "ЮПИТЕР"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EA-75582 / ЕФИМОВА ОЛЬГА ВАСИЛЬЕВНА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EA-75582 / ЕФИМОВА ОЛЬГА ВАСИЛЬЕВНА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EA-75582 / ЕФИМОВА ОЛЬГА ВАСИЛЬЕВНА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EA-75582 / ЕФИМОВА ОЛЬГА ВАСИЛЬЕВНА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EA-75582 / ЕФИМОВА ОЛЬГА ВАСИЛЬЕВНА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EA-75307 / САЙФУЛЛИН МАРАТ РАФКАТОВИЧ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EA-75307 / САЙФУЛЛИН МАРАТ РАФКАТОВИЧ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EA-75307 / САЙФУЛЛИН МАРАТ РАФКАТОВИЧ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EA-75307 / САЙФУЛЛИН МАРАТ РАФКАТОВИЧ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022D99" w:rsidRPr="00BF1C8E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EA-75307 / САЙФУЛЛИН МАРАТ РАФКАТОВИЧ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022D99" w:rsidRPr="00BF1C8E" w:rsidRDefault="00022D99">
            <w:pPr>
              <w:pStyle w:val="a3"/>
            </w:pPr>
            <w:r w:rsidRPr="00013766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022D99" w:rsidRDefault="00022D99"/>
    <w:p w:rsidR="00022D99" w:rsidRDefault="00022D99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013766">
        <w:t>Лампы ультрафиолетовые и галогеновые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Индивидуальный предприниматель ЕФИМОВА ОЛЬГА ВАСИЛЬЕВНА, предложение о цене контракта 93 313,88 руб.</w:t>
      </w:r>
    </w:p>
    <w:p w:rsidR="00022D99" w:rsidRDefault="00022D99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864092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022D99" w:rsidRDefault="00022D99">
      <w:pPr>
        <w:jc w:val="both"/>
        <w:rPr>
          <w:b/>
          <w:bCs/>
        </w:rPr>
      </w:pPr>
    </w:p>
    <w:p w:rsidR="00022D99" w:rsidRDefault="00022D99">
      <w:pPr>
        <w:jc w:val="both"/>
        <w:rPr>
          <w:b/>
          <w:bCs/>
        </w:rPr>
      </w:pPr>
    </w:p>
    <w:p w:rsidR="00022D99" w:rsidRDefault="00022D99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022D99" w:rsidRPr="00BF1C8E">
        <w:tc>
          <w:tcPr>
            <w:tcW w:w="5847" w:type="dxa"/>
            <w:vAlign w:val="bottom"/>
          </w:tcPr>
          <w:p w:rsidR="00022D99" w:rsidRPr="00BF1C8E" w:rsidRDefault="00022D99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Просоленко Юрий Александрович</w:t>
            </w:r>
          </w:p>
        </w:tc>
      </w:tr>
      <w:tr w:rsidR="00022D99" w:rsidRPr="00BF1C8E">
        <w:tc>
          <w:tcPr>
            <w:tcW w:w="5847" w:type="dxa"/>
            <w:vAlign w:val="bottom"/>
          </w:tcPr>
          <w:p w:rsidR="00022D99" w:rsidRPr="00BF1C8E" w:rsidRDefault="00022D99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Дехтерев Юрий Сергеевич</w:t>
            </w:r>
          </w:p>
        </w:tc>
      </w:tr>
      <w:tr w:rsidR="00022D99" w:rsidRPr="00BF1C8E">
        <w:tc>
          <w:tcPr>
            <w:tcW w:w="5847" w:type="dxa"/>
            <w:vAlign w:val="bottom"/>
          </w:tcPr>
          <w:p w:rsidR="00022D99" w:rsidRPr="00BF1C8E" w:rsidRDefault="00022D99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Коротникова Светлана Борисовна</w:t>
            </w:r>
          </w:p>
        </w:tc>
      </w:tr>
      <w:tr w:rsidR="00022D99" w:rsidRPr="00BF1C8E">
        <w:tc>
          <w:tcPr>
            <w:tcW w:w="5847" w:type="dxa"/>
            <w:vAlign w:val="bottom"/>
          </w:tcPr>
          <w:p w:rsidR="00022D99" w:rsidRPr="00BF1C8E" w:rsidRDefault="00022D99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Мальченко Елена Александровна</w:t>
            </w:r>
          </w:p>
        </w:tc>
      </w:tr>
      <w:tr w:rsidR="00022D99" w:rsidRPr="00BF1C8E">
        <w:tc>
          <w:tcPr>
            <w:tcW w:w="5847" w:type="dxa"/>
            <w:vAlign w:val="bottom"/>
          </w:tcPr>
          <w:p w:rsidR="00022D99" w:rsidRPr="00BF1C8E" w:rsidRDefault="00022D99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022D99" w:rsidRPr="00BF1C8E" w:rsidRDefault="00022D99">
            <w:pPr>
              <w:pStyle w:val="a3"/>
            </w:pPr>
            <w:r w:rsidRPr="00BF1C8E">
              <w:rPr>
                <w:lang w:val="en-US"/>
              </w:rPr>
              <w:t>Владыкина Лидия Валерьевна</w:t>
            </w:r>
          </w:p>
        </w:tc>
      </w:tr>
    </w:tbl>
    <w:p w:rsidR="00022D99" w:rsidRDefault="00022D99"/>
    <w:sectPr w:rsidR="00022D99" w:rsidSect="002D162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162C"/>
    <w:rsid w:val="00013766"/>
    <w:rsid w:val="00022D99"/>
    <w:rsid w:val="002D162C"/>
    <w:rsid w:val="0083017F"/>
    <w:rsid w:val="00864092"/>
    <w:rsid w:val="00BF1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162C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2D162C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2D162C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95123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2D162C"/>
  </w:style>
  <w:style w:type="paragraph" w:styleId="Caption">
    <w:name w:val="caption"/>
    <w:basedOn w:val="Normal"/>
    <w:uiPriority w:val="99"/>
    <w:qFormat/>
    <w:rsid w:val="002D162C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2D162C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2D162C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C95123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2D162C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2D162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2D162C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2D162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2D162C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2D162C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2D162C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2D162C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2D162C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2D162C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95123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512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123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2D162C"/>
  </w:style>
  <w:style w:type="paragraph" w:customStyle="1" w:styleId="a4">
    <w:name w:val="Заголовок таблицы"/>
    <w:basedOn w:val="a3"/>
    <w:uiPriority w:val="99"/>
    <w:rsid w:val="002D162C"/>
  </w:style>
  <w:style w:type="paragraph" w:customStyle="1" w:styleId="DocumentMap">
    <w:name w:val="DocumentMap"/>
    <w:uiPriority w:val="99"/>
    <w:rsid w:val="002D162C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2D162C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2D162C"/>
  </w:style>
  <w:style w:type="character" w:styleId="Hyperlink">
    <w:name w:val="Hyperlink"/>
    <w:basedOn w:val="DefaultParagraphFont"/>
    <w:uiPriority w:val="99"/>
    <w:rsid w:val="000137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124</TotalTime>
  <Pages>8</Pages>
  <Words>2077</Words>
  <Characters>11844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2021-03-02T10:55:00Z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