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E3A" w:rsidRDefault="00120E3A">
      <w:pPr>
        <w:ind w:firstLine="680"/>
        <w:jc w:val="center"/>
      </w:pPr>
      <w:r>
        <w:rPr>
          <w:b/>
          <w:bCs/>
        </w:rPr>
        <w:t xml:space="preserve">ПРОТОКОЛ </w:t>
      </w:r>
      <w:r w:rsidRPr="005148E9">
        <w:rPr>
          <w:b/>
          <w:bCs/>
        </w:rPr>
        <w:t>0318300120821000032</w:t>
      </w:r>
    </w:p>
    <w:p w:rsidR="00120E3A" w:rsidRDefault="00120E3A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120E3A" w:rsidRPr="005148E9" w:rsidRDefault="00120E3A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120E3A" w:rsidRPr="00C43E3A">
        <w:tc>
          <w:tcPr>
            <w:tcW w:w="4961" w:type="dxa"/>
          </w:tcPr>
          <w:p w:rsidR="00120E3A" w:rsidRPr="00C43E3A" w:rsidRDefault="00120E3A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120E3A" w:rsidRPr="00C43E3A" w:rsidRDefault="00120E3A">
            <w:pPr>
              <w:ind w:firstLine="567"/>
              <w:jc w:val="right"/>
            </w:pPr>
            <w:r>
              <w:rPr>
                <w:lang w:val="en-US"/>
              </w:rPr>
              <w:t>03.03.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120E3A" w:rsidRDefault="00120E3A">
      <w:pPr>
        <w:overflowPunct w:val="0"/>
      </w:pPr>
    </w:p>
    <w:p w:rsidR="00120E3A" w:rsidRDefault="00120E3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Дезинфицирующие средства </w:t>
      </w:r>
    </w:p>
    <w:p w:rsidR="00120E3A" w:rsidRDefault="00120E3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213234901331923490100100530012020244</w:t>
      </w:r>
    </w:p>
    <w:p w:rsidR="00120E3A" w:rsidRDefault="00120E3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599 863,90 руб.</w:t>
      </w:r>
    </w:p>
    <w:p w:rsidR="00120E3A" w:rsidRDefault="00120E3A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148E9">
        <w:rPr>
          <w:b/>
          <w:bCs/>
        </w:rPr>
        <w:t xml:space="preserve">: </w:t>
      </w:r>
      <w:r w:rsidRPr="005148E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148E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120E3A" w:rsidRPr="00C43E3A">
        <w:trPr>
          <w:jc w:val="right"/>
        </w:trPr>
        <w:tc>
          <w:tcPr>
            <w:tcW w:w="9915" w:type="dxa"/>
          </w:tcPr>
          <w:p w:rsidR="00120E3A" w:rsidRPr="00C43E3A" w:rsidRDefault="00120E3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148E9">
              <w:rPr>
                <w:b/>
                <w:bCs/>
              </w:rPr>
              <w:t xml:space="preserve">Источник финансирования: </w:t>
            </w:r>
            <w:r w:rsidRPr="005148E9">
              <w:t>Внебюджетные фонды (ОМС), краевой бюджет, платные услуги 2021 г.</w:t>
            </w:r>
          </w:p>
          <w:p w:rsidR="00120E3A" w:rsidRPr="00C43E3A" w:rsidRDefault="00120E3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148E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148E9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июня 2021 г..</w:t>
            </w:r>
          </w:p>
          <w:p w:rsidR="00120E3A" w:rsidRPr="00C43E3A" w:rsidRDefault="00120E3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148E9">
              <w:t>Не требуется</w:t>
            </w:r>
          </w:p>
          <w:p w:rsidR="00120E3A" w:rsidRPr="005148E9" w:rsidRDefault="00120E3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148E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120E3A" w:rsidRDefault="00120E3A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148E9">
        <w:t>18.02.21 10:43:04 (</w:t>
      </w:r>
      <w:r>
        <w:rPr>
          <w:lang w:val="en-US"/>
        </w:rPr>
        <w:t>MSK</w:t>
      </w:r>
      <w:r w:rsidRPr="005148E9">
        <w:t>+00:00)</w:t>
      </w:r>
    </w:p>
    <w:p w:rsidR="00120E3A" w:rsidRDefault="00120E3A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148E9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120E3A" w:rsidRPr="00C43E3A">
        <w:tc>
          <w:tcPr>
            <w:tcW w:w="3307" w:type="dxa"/>
          </w:tcPr>
          <w:p w:rsidR="00120E3A" w:rsidRPr="00C43E3A" w:rsidRDefault="00120E3A">
            <w:r w:rsidRPr="00C43E3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120E3A" w:rsidRPr="00C43E3A" w:rsidRDefault="00120E3A">
            <w:r w:rsidRPr="00C43E3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120E3A" w:rsidRPr="00C43E3A" w:rsidRDefault="00120E3A">
            <w:pPr>
              <w:rPr>
                <w:lang w:val="en-US"/>
              </w:rPr>
            </w:pPr>
            <w:r w:rsidRPr="00C43E3A">
              <w:rPr>
                <w:lang w:val="en-US"/>
              </w:rPr>
              <w:t>Главный врач</w:t>
            </w:r>
          </w:p>
        </w:tc>
      </w:tr>
      <w:tr w:rsidR="00120E3A" w:rsidRPr="00C43E3A">
        <w:tc>
          <w:tcPr>
            <w:tcW w:w="3307" w:type="dxa"/>
          </w:tcPr>
          <w:p w:rsidR="00120E3A" w:rsidRPr="00C43E3A" w:rsidRDefault="00120E3A">
            <w:r w:rsidRPr="00C43E3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20E3A" w:rsidRPr="00C43E3A" w:rsidRDefault="00120E3A">
            <w:r w:rsidRPr="00C43E3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120E3A" w:rsidRPr="00C43E3A" w:rsidRDefault="00120E3A">
            <w:pPr>
              <w:rPr>
                <w:lang w:val="en-US"/>
              </w:rPr>
            </w:pPr>
            <w:r w:rsidRPr="00C43E3A">
              <w:rPr>
                <w:lang w:val="en-US"/>
              </w:rPr>
              <w:t>Начальник отдела закупок</w:t>
            </w:r>
          </w:p>
        </w:tc>
      </w:tr>
      <w:tr w:rsidR="00120E3A" w:rsidRPr="00C43E3A">
        <w:tc>
          <w:tcPr>
            <w:tcW w:w="3307" w:type="dxa"/>
          </w:tcPr>
          <w:p w:rsidR="00120E3A" w:rsidRPr="00C43E3A" w:rsidRDefault="00120E3A">
            <w:r w:rsidRPr="00C43E3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20E3A" w:rsidRPr="00C43E3A" w:rsidRDefault="00120E3A">
            <w:r w:rsidRPr="00C43E3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120E3A" w:rsidRPr="00C43E3A" w:rsidRDefault="00120E3A">
            <w:pPr>
              <w:rPr>
                <w:lang w:val="en-US"/>
              </w:rPr>
            </w:pPr>
            <w:r w:rsidRPr="00C43E3A">
              <w:rPr>
                <w:lang w:val="en-US"/>
              </w:rPr>
              <w:t>Начальник юридического отдела</w:t>
            </w:r>
          </w:p>
        </w:tc>
      </w:tr>
      <w:tr w:rsidR="00120E3A" w:rsidRPr="00C43E3A">
        <w:tc>
          <w:tcPr>
            <w:tcW w:w="3307" w:type="dxa"/>
          </w:tcPr>
          <w:p w:rsidR="00120E3A" w:rsidRPr="00C43E3A" w:rsidRDefault="00120E3A">
            <w:r w:rsidRPr="00C43E3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120E3A" w:rsidRPr="00C43E3A" w:rsidRDefault="00120E3A">
            <w:r w:rsidRPr="00C43E3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120E3A" w:rsidRPr="00C43E3A" w:rsidRDefault="00120E3A">
            <w:pPr>
              <w:rPr>
                <w:lang w:val="en-US"/>
              </w:rPr>
            </w:pPr>
            <w:r w:rsidRPr="00C43E3A">
              <w:rPr>
                <w:lang w:val="en-US"/>
              </w:rPr>
              <w:t>экономист 1 категории отдела закупок</w:t>
            </w:r>
          </w:p>
        </w:tc>
      </w:tr>
      <w:tr w:rsidR="00120E3A" w:rsidRPr="00C43E3A">
        <w:tc>
          <w:tcPr>
            <w:tcW w:w="3307" w:type="dxa"/>
          </w:tcPr>
          <w:p w:rsidR="00120E3A" w:rsidRPr="00C43E3A" w:rsidRDefault="00120E3A">
            <w:r w:rsidRPr="00C43E3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120E3A" w:rsidRPr="00C43E3A" w:rsidRDefault="00120E3A">
            <w:r w:rsidRPr="00C43E3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120E3A" w:rsidRPr="00C43E3A" w:rsidRDefault="00120E3A">
            <w:pPr>
              <w:rPr>
                <w:lang w:val="en-US"/>
              </w:rPr>
            </w:pPr>
            <w:r w:rsidRPr="00C43E3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120E3A" w:rsidRDefault="00120E3A">
      <w:pPr>
        <w:jc w:val="both"/>
      </w:pPr>
      <w:r>
        <w:tab/>
        <w:t>Кворум имеется. Комиссия правомочна.</w:t>
      </w:r>
    </w:p>
    <w:p w:rsidR="00120E3A" w:rsidRDefault="00120E3A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5148E9">
        <w:t>03.03.</w:t>
      </w:r>
      <w:r>
        <w:t>20</w:t>
      </w:r>
      <w:r w:rsidRPr="005148E9">
        <w:t>21 0</w:t>
      </w:r>
      <w:r>
        <w:t>8</w:t>
      </w:r>
      <w:r w:rsidRPr="005148E9">
        <w:t>:</w:t>
      </w:r>
      <w:r>
        <w:t>00</w:t>
      </w:r>
      <w:r w:rsidRPr="005148E9">
        <w:t xml:space="preserve"> (</w:t>
      </w:r>
      <w:r>
        <w:rPr>
          <w:lang w:val="en-US"/>
        </w:rPr>
        <w:t>MSK</w:t>
      </w:r>
      <w:r w:rsidRPr="005148E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120E3A" w:rsidRDefault="00120E3A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120E3A" w:rsidRPr="00C43E3A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rPr>
                <w:b/>
                <w:bCs/>
              </w:rPr>
            </w:pPr>
            <w:r w:rsidRPr="00C43E3A">
              <w:rPr>
                <w:b/>
                <w:bCs/>
              </w:rPr>
              <w:t xml:space="preserve">№ </w:t>
            </w:r>
          </w:p>
          <w:p w:rsidR="00120E3A" w:rsidRPr="00C43E3A" w:rsidRDefault="00120E3A">
            <w:pPr>
              <w:rPr>
                <w:b/>
                <w:bCs/>
              </w:rPr>
            </w:pPr>
            <w:r w:rsidRPr="00C43E3A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  <w:rPr>
                <w:b/>
                <w:bCs/>
              </w:rPr>
            </w:pPr>
            <w:r w:rsidRPr="00C43E3A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  <w:rPr>
                <w:b/>
                <w:bCs/>
              </w:rPr>
            </w:pPr>
            <w:r w:rsidRPr="00C43E3A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E3A" w:rsidRPr="00C43E3A" w:rsidRDefault="00120E3A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120E3A" w:rsidRPr="00C43E3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  <w:rPr>
                <w:lang w:val="en-US"/>
              </w:rPr>
            </w:pPr>
            <w:r w:rsidRPr="00C43E3A">
              <w:rPr>
                <w:lang w:val="en-US"/>
              </w:rPr>
              <w:t>593 865,26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  <w:rPr>
                <w:lang w:val="en-US"/>
              </w:rPr>
            </w:pPr>
            <w:r w:rsidRPr="00C43E3A">
              <w:rPr>
                <w:lang w:val="en-US"/>
              </w:rPr>
              <w:t>02.03.21 10:32:45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E3A" w:rsidRPr="005148E9" w:rsidRDefault="00120E3A">
            <w:pPr>
              <w:pStyle w:val="a3"/>
            </w:pPr>
            <w:r w:rsidRPr="005148E9">
              <w:t>ОБЩЕСТВО С ОГРАНИЧЕННОЙ ОТВЕТСТВЕННОСТЬЮ " КУБАНЬДЕЗ "</w:t>
            </w:r>
          </w:p>
        </w:tc>
      </w:tr>
      <w:tr w:rsidR="00120E3A" w:rsidRPr="00C43E3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  <w:rPr>
                <w:lang w:val="en-US"/>
              </w:rPr>
            </w:pPr>
            <w:r w:rsidRPr="00C43E3A">
              <w:rPr>
                <w:lang w:val="en-US"/>
              </w:rPr>
              <w:t>596 864,58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120E3A" w:rsidRPr="00C43E3A" w:rsidRDefault="00120E3A">
            <w:pPr>
              <w:pStyle w:val="a3"/>
              <w:rPr>
                <w:lang w:val="en-US"/>
              </w:rPr>
            </w:pPr>
            <w:r w:rsidRPr="00C43E3A">
              <w:rPr>
                <w:lang w:val="en-US"/>
              </w:rPr>
              <w:t>02.03.21 10:31:50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E3A" w:rsidRPr="00C43E3A" w:rsidRDefault="00120E3A">
            <w:pPr>
              <w:pStyle w:val="a3"/>
              <w:rPr>
                <w:lang w:val="en-US"/>
              </w:rPr>
            </w:pPr>
            <w:r w:rsidRPr="00C43E3A">
              <w:rPr>
                <w:lang w:val="en-US"/>
              </w:rPr>
              <w:t>Левочкин Андрей Владимирович</w:t>
            </w:r>
          </w:p>
        </w:tc>
      </w:tr>
    </w:tbl>
    <w:p w:rsidR="00120E3A" w:rsidRDefault="00120E3A">
      <w:pPr>
        <w:ind w:firstLine="56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5"/>
        <w:gridCol w:w="1509"/>
      </w:tblGrid>
      <w:tr w:rsidR="00120E3A" w:rsidRPr="00C43E3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0E3A" w:rsidRPr="00C43E3A" w:rsidRDefault="00120E3A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rPr>
                <w:b/>
                <w:bCs/>
              </w:rPr>
            </w:pPr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0E3A" w:rsidRPr="00C43E3A" w:rsidRDefault="00120E3A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r>
              <w:rPr>
                <w:b/>
                <w:bCs/>
              </w:rPr>
              <w:t>Обоснование</w:t>
            </w:r>
          </w:p>
        </w:tc>
      </w:tr>
      <w:tr w:rsidR="00120E3A" w:rsidRPr="00C43E3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EA-76132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5148E9" w:rsidRDefault="00120E3A">
            <w:r w:rsidRPr="005148E9">
              <w:t>ОБЩЕСТВО С ОГРАНИЧЕННОЙ ОТВЕТСТВЕННОСТЬЮ " КУБАНЬДЕЗ "</w:t>
            </w:r>
          </w:p>
          <w:p w:rsidR="00120E3A" w:rsidRPr="005148E9" w:rsidRDefault="00120E3A">
            <w:r w:rsidRPr="00C43E3A">
              <w:t xml:space="preserve">ИНН </w:t>
            </w:r>
            <w:r w:rsidRPr="005148E9">
              <w:t>2301064354</w:t>
            </w:r>
          </w:p>
          <w:p w:rsidR="00120E3A" w:rsidRPr="005148E9" w:rsidRDefault="00120E3A">
            <w:r w:rsidRPr="00C43E3A">
              <w:t xml:space="preserve">ОГРН </w:t>
            </w:r>
            <w:r w:rsidRPr="005148E9">
              <w:t>1072301003830</w:t>
            </w:r>
          </w:p>
          <w:p w:rsidR="00120E3A" w:rsidRPr="005148E9" w:rsidRDefault="00120E3A">
            <w:r w:rsidRPr="00C43E3A">
              <w:t xml:space="preserve">КПП </w:t>
            </w:r>
            <w:r w:rsidRPr="005148E9">
              <w:t>230101001</w:t>
            </w:r>
          </w:p>
          <w:p w:rsidR="00120E3A" w:rsidRPr="005148E9" w:rsidRDefault="00120E3A">
            <w:r w:rsidRPr="00C43E3A">
              <w:t>Место нахождения(жительства)</w:t>
            </w:r>
          </w:p>
          <w:p w:rsidR="00120E3A" w:rsidRPr="005148E9" w:rsidRDefault="00120E3A">
            <w:r w:rsidRPr="00C43E3A">
              <w:t>353421, КРАЙ. КРАСНОДАРСКИЙ, Р-Н. АНАПСКИЙ, Х. ВОСКРЕСЕНСКИЙ, 6</w:t>
            </w:r>
          </w:p>
          <w:p w:rsidR="00120E3A" w:rsidRPr="005148E9" w:rsidRDefault="00120E3A">
            <w:r w:rsidRPr="00C43E3A">
              <w:t>Почтовый адрес</w:t>
            </w:r>
          </w:p>
          <w:p w:rsidR="00120E3A" w:rsidRPr="005148E9" w:rsidRDefault="00120E3A">
            <w:r w:rsidRPr="00C43E3A">
              <w:t>353406, КРАЙ КРАСНОДАРСКИЙ23, Р-Н АНАПСКИЙ, Х ВОСКРЕСЕНСКИЙ, УЛ САДОВАЯ, 6</w:t>
            </w:r>
          </w:p>
          <w:p w:rsidR="00120E3A" w:rsidRPr="00C43E3A" w:rsidRDefault="00120E3A">
            <w:pPr>
              <w:rPr>
                <w:sz w:val="16"/>
                <w:szCs w:val="16"/>
                <w:lang w:val="en-US"/>
              </w:rPr>
            </w:pPr>
            <w:r w:rsidRPr="00C43E3A">
              <w:rPr>
                <w:sz w:val="16"/>
                <w:szCs w:val="16"/>
              </w:rPr>
              <w:t xml:space="preserve">Контактное лицо </w:t>
            </w:r>
          </w:p>
          <w:p w:rsidR="00120E3A" w:rsidRPr="00C43E3A" w:rsidRDefault="00120E3A">
            <w:pPr>
              <w:rPr>
                <w:lang w:val="en-US"/>
              </w:rPr>
            </w:pPr>
            <w:r w:rsidRPr="00C43E3A">
              <w:t xml:space="preserve">Телефон </w:t>
            </w:r>
            <w:r w:rsidRPr="00C43E3A">
              <w:rPr>
                <w:lang w:val="en-US"/>
              </w:rPr>
              <w:t>79184909755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0E3A" w:rsidRPr="005148E9" w:rsidRDefault="00120E3A">
            <w:r w:rsidRPr="00C43E3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r w:rsidRPr="00C43E3A">
              <w:t>-</w:t>
            </w:r>
          </w:p>
        </w:tc>
      </w:tr>
      <w:tr w:rsidR="00120E3A" w:rsidRPr="00C43E3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0E3A" w:rsidRPr="00C43E3A" w:rsidRDefault="00120E3A">
            <w:pPr>
              <w:pStyle w:val="a3"/>
            </w:pPr>
            <w:bookmarkStart w:id="0" w:name="__DdeLink__416_2961716382"/>
            <w:bookmarkEnd w:id="0"/>
            <w:r w:rsidRPr="00C43E3A">
              <w:rPr>
                <w:lang w:val="en-US"/>
              </w:rPr>
              <w:t>EA-76016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5148E9" w:rsidRDefault="00120E3A">
            <w:r w:rsidRPr="005148E9">
              <w:t>Левочкин Андрей Владимирович</w:t>
            </w:r>
          </w:p>
          <w:p w:rsidR="00120E3A" w:rsidRPr="005148E9" w:rsidRDefault="00120E3A">
            <w:r w:rsidRPr="00C43E3A">
              <w:t xml:space="preserve">ИНН </w:t>
            </w:r>
            <w:r w:rsidRPr="005148E9">
              <w:t>616899200601</w:t>
            </w:r>
          </w:p>
          <w:p w:rsidR="00120E3A" w:rsidRPr="005148E9" w:rsidRDefault="00120E3A">
            <w:r w:rsidRPr="00C43E3A">
              <w:t xml:space="preserve">ОГРН </w:t>
            </w:r>
            <w:r w:rsidRPr="005148E9">
              <w:t>313619408700099</w:t>
            </w:r>
          </w:p>
          <w:p w:rsidR="00120E3A" w:rsidRPr="005148E9" w:rsidRDefault="00120E3A">
            <w:r w:rsidRPr="00C43E3A">
              <w:t xml:space="preserve">КПП </w:t>
            </w:r>
          </w:p>
          <w:p w:rsidR="00120E3A" w:rsidRPr="005148E9" w:rsidRDefault="00120E3A">
            <w:r w:rsidRPr="00C43E3A">
              <w:t>Место нахождения(жительства)</w:t>
            </w:r>
          </w:p>
          <w:p w:rsidR="00120E3A" w:rsidRPr="005148E9" w:rsidRDefault="00120E3A">
            <w:bookmarkStart w:id="1" w:name="__DdeLink__366_2212008683"/>
            <w:r w:rsidRPr="00C43E3A">
              <w:t>-Ростовская, -Ростов-на-Дону</w:t>
            </w:r>
            <w:bookmarkEnd w:id="1"/>
          </w:p>
          <w:p w:rsidR="00120E3A" w:rsidRPr="005148E9" w:rsidRDefault="00120E3A">
            <w:r w:rsidRPr="00C43E3A">
              <w:t>Почтовый адрес</w:t>
            </w:r>
          </w:p>
          <w:p w:rsidR="00120E3A" w:rsidRPr="005148E9" w:rsidRDefault="00120E3A">
            <w:r w:rsidRPr="00C43E3A">
              <w:t>- Ростовская, - Ростов-на-Дону,</w:t>
            </w:r>
          </w:p>
          <w:p w:rsidR="00120E3A" w:rsidRPr="00C43E3A" w:rsidRDefault="00120E3A">
            <w:pPr>
              <w:rPr>
                <w:sz w:val="16"/>
                <w:szCs w:val="16"/>
                <w:lang w:val="en-US"/>
              </w:rPr>
            </w:pPr>
            <w:r w:rsidRPr="00C43E3A">
              <w:rPr>
                <w:sz w:val="16"/>
                <w:szCs w:val="16"/>
              </w:rPr>
              <w:t xml:space="preserve">Контактное лицо </w:t>
            </w:r>
          </w:p>
          <w:p w:rsidR="00120E3A" w:rsidRPr="00C43E3A" w:rsidRDefault="00120E3A">
            <w:pPr>
              <w:rPr>
                <w:lang w:val="en-US"/>
              </w:rPr>
            </w:pPr>
            <w:r w:rsidRPr="00C43E3A">
              <w:t xml:space="preserve">Телефон </w:t>
            </w:r>
            <w:r w:rsidRPr="00C43E3A">
              <w:rPr>
                <w:lang w:val="en-US"/>
              </w:rPr>
              <w:t>79281687933</w:t>
            </w:r>
          </w:p>
        </w:tc>
        <w:tc>
          <w:tcPr>
            <w:tcW w:w="20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120E3A" w:rsidRPr="005148E9" w:rsidRDefault="00120E3A">
            <w:r w:rsidRPr="00C43E3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r w:rsidRPr="00C43E3A">
              <w:t>-</w:t>
            </w:r>
          </w:p>
        </w:tc>
      </w:tr>
    </w:tbl>
    <w:p w:rsidR="00120E3A" w:rsidRDefault="00120E3A"/>
    <w:p w:rsidR="00120E3A" w:rsidRDefault="00120E3A">
      <w:pPr>
        <w:jc w:val="both"/>
      </w:pPr>
      <w:r>
        <w:tab/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0"/>
        <w:gridCol w:w="4316"/>
        <w:gridCol w:w="2667"/>
      </w:tblGrid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Номер заявки / наименование участника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</w:t>
            </w:r>
            <w:r w:rsidRPr="005148E9">
              <w:t>-76132 / ОБЩЕСТВО С ОГРАНИЧЕННОЙ ОТВЕТСТВЕННОСТЬЮ " КУБАНЬДЕЗ 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5148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</w:t>
            </w:r>
            <w:r w:rsidRPr="005148E9">
              <w:t>-76132 / ОБЩЕСТВО С ОГРАНИЧЕННОЙ ОТВЕТСТВЕННОСТЬЮ " КУБАНЬДЕЗ 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5148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</w:t>
            </w:r>
            <w:r w:rsidRPr="005148E9">
              <w:t>-76132 / ОБЩЕСТВО С ОГРАНИЧЕННОЙ ОТВЕТСТВЕННОСТЬЮ " КУБАНЬДЕЗ 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5148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</w:t>
            </w:r>
            <w:r w:rsidRPr="005148E9">
              <w:t>-76132 / ОБЩЕСТВО С ОГРАНИЧЕННОЙ ОТВЕТСТВЕННОСТЬЮ " КУБАНЬДЕЗ 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5148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</w:t>
            </w:r>
            <w:r w:rsidRPr="005148E9">
              <w:t>-76132 / ОБЩЕСТВО С ОГРАНИЧЕННОЙ ОТВЕТСТВЕННОСТЬЮ " КУБАНЬДЕЗ "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5148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EA-76016 / Левочкин Андрей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5148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EA-76016 / Левочкин Андрей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5148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EA-76016 / Левочкин Андрей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5148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EA-76016 / Левочкин Андрей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5148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120E3A" w:rsidRPr="00C43E3A"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EA-76016 / Левочкин Андрей Владимирович</w:t>
            </w:r>
          </w:p>
        </w:tc>
        <w:tc>
          <w:tcPr>
            <w:tcW w:w="4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120E3A" w:rsidRPr="00C43E3A" w:rsidRDefault="00120E3A">
            <w:pPr>
              <w:pStyle w:val="a3"/>
            </w:pPr>
            <w:r w:rsidRPr="005148E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120E3A" w:rsidRDefault="00120E3A"/>
    <w:p w:rsidR="00120E3A" w:rsidRDefault="00120E3A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5148E9">
        <w:t>Дезинфицирующие средства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 КУБАНЬДЕЗ ", предложение о цене контракта 593 865,26 руб.</w:t>
      </w:r>
    </w:p>
    <w:p w:rsidR="00120E3A" w:rsidRDefault="00120E3A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0457CC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120E3A" w:rsidRDefault="00120E3A">
      <w:pPr>
        <w:jc w:val="both"/>
        <w:rPr>
          <w:b/>
          <w:bCs/>
        </w:rPr>
      </w:pPr>
    </w:p>
    <w:p w:rsidR="00120E3A" w:rsidRDefault="00120E3A">
      <w:pPr>
        <w:jc w:val="both"/>
        <w:rPr>
          <w:b/>
          <w:bCs/>
        </w:rPr>
      </w:pPr>
    </w:p>
    <w:p w:rsidR="00120E3A" w:rsidRDefault="00120E3A">
      <w:pPr>
        <w:jc w:val="both"/>
        <w:rPr>
          <w:b/>
          <w:bCs/>
        </w:rPr>
      </w:pPr>
    </w:p>
    <w:p w:rsidR="00120E3A" w:rsidRDefault="00120E3A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120E3A" w:rsidRPr="00C43E3A">
        <w:tc>
          <w:tcPr>
            <w:tcW w:w="5847" w:type="dxa"/>
            <w:vAlign w:val="bottom"/>
          </w:tcPr>
          <w:p w:rsidR="00120E3A" w:rsidRPr="00C43E3A" w:rsidRDefault="00120E3A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Просоленко Юрий Александрович</w:t>
            </w:r>
          </w:p>
        </w:tc>
      </w:tr>
      <w:tr w:rsidR="00120E3A" w:rsidRPr="00C43E3A">
        <w:tc>
          <w:tcPr>
            <w:tcW w:w="5847" w:type="dxa"/>
            <w:vAlign w:val="bottom"/>
          </w:tcPr>
          <w:p w:rsidR="00120E3A" w:rsidRPr="00C43E3A" w:rsidRDefault="00120E3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Дехтерев Юрий Сергеевич</w:t>
            </w:r>
          </w:p>
        </w:tc>
      </w:tr>
      <w:tr w:rsidR="00120E3A" w:rsidRPr="00C43E3A">
        <w:tc>
          <w:tcPr>
            <w:tcW w:w="5847" w:type="dxa"/>
            <w:vAlign w:val="bottom"/>
          </w:tcPr>
          <w:p w:rsidR="00120E3A" w:rsidRPr="00C43E3A" w:rsidRDefault="00120E3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Коротникова Светлана Борисовна</w:t>
            </w:r>
          </w:p>
        </w:tc>
      </w:tr>
      <w:tr w:rsidR="00120E3A" w:rsidRPr="00C43E3A">
        <w:tc>
          <w:tcPr>
            <w:tcW w:w="5847" w:type="dxa"/>
            <w:vAlign w:val="bottom"/>
          </w:tcPr>
          <w:p w:rsidR="00120E3A" w:rsidRPr="00C43E3A" w:rsidRDefault="00120E3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Мальченко Елена Александровна</w:t>
            </w:r>
          </w:p>
        </w:tc>
      </w:tr>
      <w:tr w:rsidR="00120E3A" w:rsidRPr="00C43E3A">
        <w:tc>
          <w:tcPr>
            <w:tcW w:w="5847" w:type="dxa"/>
            <w:vAlign w:val="bottom"/>
          </w:tcPr>
          <w:p w:rsidR="00120E3A" w:rsidRPr="00C43E3A" w:rsidRDefault="00120E3A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120E3A" w:rsidRPr="00C43E3A" w:rsidRDefault="00120E3A">
            <w:pPr>
              <w:pStyle w:val="a3"/>
            </w:pPr>
            <w:r w:rsidRPr="00C43E3A">
              <w:rPr>
                <w:lang w:val="en-US"/>
              </w:rPr>
              <w:t>Владыкина Лидия Валерьевна</w:t>
            </w:r>
          </w:p>
        </w:tc>
      </w:tr>
    </w:tbl>
    <w:p w:rsidR="00120E3A" w:rsidRDefault="00120E3A"/>
    <w:sectPr w:rsidR="00120E3A" w:rsidSect="00B964E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64E4"/>
    <w:rsid w:val="000457CC"/>
    <w:rsid w:val="00120E3A"/>
    <w:rsid w:val="005148E9"/>
    <w:rsid w:val="00B964E4"/>
    <w:rsid w:val="00C43E3A"/>
    <w:rsid w:val="00D51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4E4"/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B964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964E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E5129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B964E4"/>
  </w:style>
  <w:style w:type="paragraph" w:styleId="Caption">
    <w:name w:val="caption"/>
    <w:basedOn w:val="Normal"/>
    <w:uiPriority w:val="99"/>
    <w:qFormat/>
    <w:rsid w:val="00B964E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B964E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B964E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E512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B964E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B964E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B964E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B964E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B964E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B964E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B964E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B964E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B964E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B964E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5129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512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12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B964E4"/>
  </w:style>
  <w:style w:type="paragraph" w:customStyle="1" w:styleId="a4">
    <w:name w:val="Заголовок таблицы"/>
    <w:basedOn w:val="a3"/>
    <w:uiPriority w:val="99"/>
    <w:rsid w:val="00B964E4"/>
  </w:style>
  <w:style w:type="paragraph" w:customStyle="1" w:styleId="DocumentMap">
    <w:name w:val="DocumentMap"/>
    <w:uiPriority w:val="99"/>
    <w:rsid w:val="00B964E4"/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B964E4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B964E4"/>
  </w:style>
  <w:style w:type="character" w:styleId="Hyperlink">
    <w:name w:val="Hyperlink"/>
    <w:basedOn w:val="DefaultParagraphFont"/>
    <w:uiPriority w:val="99"/>
    <w:rsid w:val="005148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120</TotalTime>
  <Pages>4</Pages>
  <Words>1153</Words>
  <Characters>6577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47</cp:revision>
  <dcterms:created xsi:type="dcterms:W3CDTF">2019-09-11T09:00:00Z</dcterms:created>
  <dcterms:modified xsi:type="dcterms:W3CDTF">2021-03-03T06:38:00Z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