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800" w:rsidRDefault="00D10800">
      <w:pPr>
        <w:ind w:firstLine="680"/>
        <w:jc w:val="center"/>
      </w:pPr>
      <w:r>
        <w:rPr>
          <w:b/>
          <w:bCs/>
        </w:rPr>
        <w:t xml:space="preserve">ПРОТОКОЛ </w:t>
      </w:r>
      <w:r w:rsidRPr="001462EC">
        <w:rPr>
          <w:b/>
          <w:bCs/>
        </w:rPr>
        <w:t>0318300120821000029</w:t>
      </w:r>
    </w:p>
    <w:p w:rsidR="00D10800" w:rsidRDefault="00D1080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D10800" w:rsidRPr="001462EC" w:rsidRDefault="00D1080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10800" w:rsidRPr="009D485D">
        <w:tc>
          <w:tcPr>
            <w:tcW w:w="4961" w:type="dxa"/>
          </w:tcPr>
          <w:p w:rsidR="00D10800" w:rsidRPr="009D485D" w:rsidRDefault="00D10800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D10800" w:rsidRPr="009D485D" w:rsidRDefault="00D10800">
            <w:pPr>
              <w:ind w:firstLine="567"/>
              <w:jc w:val="right"/>
            </w:pPr>
            <w:r>
              <w:rPr>
                <w:lang w:val="en-US"/>
              </w:rPr>
              <w:t>04.03.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10800" w:rsidRDefault="00D10800">
      <w:pPr>
        <w:overflowPunct w:val="0"/>
      </w:pPr>
    </w:p>
    <w:p w:rsidR="00D10800" w:rsidRDefault="00D1080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1462EC">
        <w:t xml:space="preserve">: МНН Факторы свертывания крови </w:t>
      </w:r>
      <w:r>
        <w:rPr>
          <w:lang w:val="en-US"/>
        </w:rPr>
        <w:t>II</w:t>
      </w:r>
      <w:r w:rsidRPr="001462EC">
        <w:t xml:space="preserve">, </w:t>
      </w:r>
      <w:r>
        <w:rPr>
          <w:lang w:val="en-US"/>
        </w:rPr>
        <w:t>VII</w:t>
      </w:r>
      <w:r w:rsidRPr="001462EC">
        <w:t xml:space="preserve">, </w:t>
      </w:r>
      <w:r>
        <w:rPr>
          <w:lang w:val="en-US"/>
        </w:rPr>
        <w:t>IX</w:t>
      </w:r>
      <w:r w:rsidRPr="001462EC">
        <w:t xml:space="preserve"> и </w:t>
      </w:r>
      <w:r>
        <w:rPr>
          <w:lang w:val="en-US"/>
        </w:rPr>
        <w:t>X</w:t>
      </w:r>
      <w:r w:rsidRPr="001462EC">
        <w:t xml:space="preserve"> в комбинации [протромбиновый комплекс] </w:t>
      </w:r>
    </w:p>
    <w:p w:rsidR="00D10800" w:rsidRDefault="00D1080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213234901331923490100100640012120244</w:t>
      </w:r>
    </w:p>
    <w:p w:rsidR="00D10800" w:rsidRDefault="00D1080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99 630,00 руб.</w:t>
      </w:r>
    </w:p>
    <w:p w:rsidR="00D10800" w:rsidRDefault="00D1080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1462EC">
        <w:rPr>
          <w:b/>
          <w:bCs/>
        </w:rPr>
        <w:t xml:space="preserve">: </w:t>
      </w:r>
      <w:r w:rsidRPr="001462E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1462E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10800" w:rsidRPr="009D485D">
        <w:trPr>
          <w:jc w:val="right"/>
        </w:trPr>
        <w:tc>
          <w:tcPr>
            <w:tcW w:w="9915" w:type="dxa"/>
          </w:tcPr>
          <w:p w:rsidR="00D10800" w:rsidRPr="009D485D" w:rsidRDefault="00D1080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1462EC">
              <w:rPr>
                <w:b/>
                <w:bCs/>
              </w:rPr>
              <w:t xml:space="preserve">Источник финансирования: </w:t>
            </w:r>
            <w:r w:rsidRPr="001462EC">
              <w:t>Внебюджетные фонды (ОМС) 2021 года.</w:t>
            </w:r>
          </w:p>
          <w:p w:rsidR="00D10800" w:rsidRPr="009D485D" w:rsidRDefault="00D1080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1462E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1462EC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1/3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мая 2021 г..</w:t>
            </w:r>
          </w:p>
          <w:p w:rsidR="00D10800" w:rsidRPr="009D485D" w:rsidRDefault="00D1080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1462EC">
              <w:t>Не требуется</w:t>
            </w:r>
          </w:p>
          <w:p w:rsidR="00D10800" w:rsidRPr="001462EC" w:rsidRDefault="00D1080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1462E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10800" w:rsidRDefault="00D1080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1462EC">
        <w:t>17.02.21 10:47:25 (</w:t>
      </w:r>
      <w:r>
        <w:rPr>
          <w:lang w:val="en-US"/>
        </w:rPr>
        <w:t>MSK</w:t>
      </w:r>
      <w:r w:rsidRPr="001462EC">
        <w:t>+00:00)</w:t>
      </w:r>
    </w:p>
    <w:p w:rsidR="00D10800" w:rsidRDefault="00D1080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1462EC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10800" w:rsidRPr="009D485D">
        <w:tc>
          <w:tcPr>
            <w:tcW w:w="3307" w:type="dxa"/>
          </w:tcPr>
          <w:p w:rsidR="00D10800" w:rsidRPr="009D485D" w:rsidRDefault="00D10800">
            <w:r w:rsidRPr="009D485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10800" w:rsidRPr="009D485D" w:rsidRDefault="00D10800">
            <w:r w:rsidRPr="009D485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10800" w:rsidRPr="009D485D" w:rsidRDefault="00D10800">
            <w:pPr>
              <w:rPr>
                <w:lang w:val="en-US"/>
              </w:rPr>
            </w:pPr>
            <w:r w:rsidRPr="009D485D">
              <w:rPr>
                <w:lang w:val="en-US"/>
              </w:rPr>
              <w:t>Главный врач</w:t>
            </w:r>
          </w:p>
        </w:tc>
      </w:tr>
      <w:tr w:rsidR="00D10800" w:rsidRPr="009D485D">
        <w:tc>
          <w:tcPr>
            <w:tcW w:w="3307" w:type="dxa"/>
          </w:tcPr>
          <w:p w:rsidR="00D10800" w:rsidRPr="009D485D" w:rsidRDefault="00D10800">
            <w:r w:rsidRPr="009D485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10800" w:rsidRPr="009D485D" w:rsidRDefault="00D10800">
            <w:r w:rsidRPr="009D485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10800" w:rsidRPr="009D485D" w:rsidRDefault="00D10800">
            <w:pPr>
              <w:rPr>
                <w:lang w:val="en-US"/>
              </w:rPr>
            </w:pPr>
            <w:r w:rsidRPr="009D485D">
              <w:rPr>
                <w:lang w:val="en-US"/>
              </w:rPr>
              <w:t>Начальник отдела закупок</w:t>
            </w:r>
          </w:p>
        </w:tc>
      </w:tr>
      <w:tr w:rsidR="00D10800" w:rsidRPr="009D485D">
        <w:tc>
          <w:tcPr>
            <w:tcW w:w="3307" w:type="dxa"/>
          </w:tcPr>
          <w:p w:rsidR="00D10800" w:rsidRPr="009D485D" w:rsidRDefault="00D10800">
            <w:r w:rsidRPr="009D485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10800" w:rsidRPr="009D485D" w:rsidRDefault="00D10800">
            <w:r w:rsidRPr="009D485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D10800" w:rsidRPr="009D485D" w:rsidRDefault="00D10800">
            <w:pPr>
              <w:rPr>
                <w:lang w:val="en-US"/>
              </w:rPr>
            </w:pPr>
            <w:r w:rsidRPr="009D485D">
              <w:rPr>
                <w:lang w:val="en-US"/>
              </w:rPr>
              <w:t>Начальник юридического отдела</w:t>
            </w:r>
          </w:p>
        </w:tc>
      </w:tr>
      <w:tr w:rsidR="00D10800" w:rsidRPr="009D485D">
        <w:tc>
          <w:tcPr>
            <w:tcW w:w="3307" w:type="dxa"/>
          </w:tcPr>
          <w:p w:rsidR="00D10800" w:rsidRPr="009D485D" w:rsidRDefault="00D10800">
            <w:r w:rsidRPr="009D485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10800" w:rsidRPr="009D485D" w:rsidRDefault="00D10800">
            <w:r w:rsidRPr="009D485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10800" w:rsidRPr="009D485D" w:rsidRDefault="00D10800">
            <w:pPr>
              <w:rPr>
                <w:lang w:val="en-US"/>
              </w:rPr>
            </w:pPr>
            <w:r w:rsidRPr="009D485D">
              <w:rPr>
                <w:lang w:val="en-US"/>
              </w:rPr>
              <w:t>экономист 1 категории отдела закупок</w:t>
            </w:r>
          </w:p>
        </w:tc>
      </w:tr>
      <w:tr w:rsidR="00D10800" w:rsidRPr="009D485D">
        <w:tc>
          <w:tcPr>
            <w:tcW w:w="3307" w:type="dxa"/>
          </w:tcPr>
          <w:p w:rsidR="00D10800" w:rsidRPr="009D485D" w:rsidRDefault="00D10800">
            <w:r w:rsidRPr="009D485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10800" w:rsidRPr="009D485D" w:rsidRDefault="00D10800">
            <w:r w:rsidRPr="009D485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10800" w:rsidRPr="009D485D" w:rsidRDefault="00D10800">
            <w:pPr>
              <w:rPr>
                <w:lang w:val="en-US"/>
              </w:rPr>
            </w:pPr>
            <w:r w:rsidRPr="009D485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10800" w:rsidRDefault="00D10800">
      <w:pPr>
        <w:jc w:val="both"/>
      </w:pPr>
      <w:r>
        <w:tab/>
        <w:t>Кворум имеется. Комиссия правомочна.</w:t>
      </w:r>
    </w:p>
    <w:p w:rsidR="00D10800" w:rsidRDefault="00D1080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1462EC">
        <w:t>04.03.</w:t>
      </w:r>
      <w:r>
        <w:t>20</w:t>
      </w:r>
      <w:r w:rsidRPr="001462EC">
        <w:t>21 0</w:t>
      </w:r>
      <w:r>
        <w:t>8</w:t>
      </w:r>
      <w:r w:rsidRPr="001462EC">
        <w:t>:3</w:t>
      </w:r>
      <w:r>
        <w:t xml:space="preserve">0 </w:t>
      </w:r>
      <w:r w:rsidRPr="001462EC">
        <w:t>(</w:t>
      </w:r>
      <w:r>
        <w:rPr>
          <w:lang w:val="en-US"/>
        </w:rPr>
        <w:t>MSK</w:t>
      </w:r>
      <w:r w:rsidRPr="001462E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D10800" w:rsidRDefault="00D1080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D10800" w:rsidRPr="009D485D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rPr>
                <w:b/>
                <w:bCs/>
              </w:rPr>
            </w:pPr>
            <w:r w:rsidRPr="009D485D">
              <w:rPr>
                <w:b/>
                <w:bCs/>
              </w:rPr>
              <w:t xml:space="preserve">№ </w:t>
            </w:r>
          </w:p>
          <w:p w:rsidR="00D10800" w:rsidRPr="009D485D" w:rsidRDefault="00D10800">
            <w:pPr>
              <w:rPr>
                <w:b/>
                <w:bCs/>
              </w:rPr>
            </w:pPr>
            <w:r w:rsidRPr="009D485D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b/>
                <w:bCs/>
              </w:rPr>
            </w:pPr>
            <w:r w:rsidRPr="009D485D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b/>
                <w:bCs/>
              </w:rPr>
            </w:pPr>
            <w:r w:rsidRPr="009D485D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D10800" w:rsidRPr="009D485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lang w:val="en-US"/>
              </w:rPr>
            </w:pPr>
            <w:r w:rsidRPr="009D485D">
              <w:rPr>
                <w:lang w:val="en-US"/>
              </w:rPr>
              <w:t>91 161,45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lang w:val="en-US"/>
              </w:rPr>
            </w:pPr>
            <w:r w:rsidRPr="009D485D">
              <w:rPr>
                <w:lang w:val="en-US"/>
              </w:rPr>
              <w:t>03.03.21 10:06:02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0800" w:rsidRPr="001462EC" w:rsidRDefault="00D10800">
            <w:pPr>
              <w:pStyle w:val="a3"/>
            </w:pPr>
            <w:r w:rsidRPr="001462EC">
              <w:t>ОБЩЕСТВО С ОГРАНИЧЕННОЙ ОТВЕТСТВЕННОСТЬЮ "МЕДИПАЛ-ОНКО"</w:t>
            </w:r>
          </w:p>
        </w:tc>
      </w:tr>
      <w:tr w:rsidR="00D10800" w:rsidRPr="009D485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lang w:val="en-US"/>
              </w:rPr>
            </w:pPr>
            <w:r w:rsidRPr="009D485D">
              <w:rPr>
                <w:lang w:val="en-US"/>
              </w:rPr>
              <w:t>91 659,60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lang w:val="en-US"/>
              </w:rPr>
            </w:pPr>
            <w:r w:rsidRPr="009D485D">
              <w:rPr>
                <w:lang w:val="en-US"/>
              </w:rPr>
              <w:t>03.03.21 10:05:51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lang w:val="en-US"/>
              </w:rPr>
            </w:pPr>
            <w:r w:rsidRPr="009D485D">
              <w:rPr>
                <w:lang w:val="en-US"/>
              </w:rPr>
              <w:t>АКЦИОНЕРНОЕ ОБЩЕСТВО "ЛАНЦЕТ"</w:t>
            </w:r>
          </w:p>
        </w:tc>
      </w:tr>
      <w:tr w:rsidR="00D10800" w:rsidRPr="009D485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lang w:val="en-US"/>
              </w:rPr>
            </w:pPr>
            <w:r w:rsidRPr="009D485D">
              <w:rPr>
                <w:lang w:val="en-US"/>
              </w:rPr>
              <w:t>93 652,20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0800" w:rsidRPr="009D485D" w:rsidRDefault="00D10800">
            <w:pPr>
              <w:pStyle w:val="a3"/>
              <w:rPr>
                <w:lang w:val="en-US"/>
              </w:rPr>
            </w:pPr>
            <w:r w:rsidRPr="009D485D">
              <w:rPr>
                <w:lang w:val="en-US"/>
              </w:rPr>
              <w:t>03.03.21 10:05:06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0800" w:rsidRPr="001462EC" w:rsidRDefault="00D10800">
            <w:pPr>
              <w:pStyle w:val="a3"/>
            </w:pPr>
            <w:r w:rsidRPr="001462EC">
              <w:t>ОБЩЕСТВО С ОГРАНИЧЕННОЙ ОТВЕТСТВЕННОСТЬЮ "ФАРМСЕРВИС"</w:t>
            </w:r>
          </w:p>
        </w:tc>
      </w:tr>
    </w:tbl>
    <w:p w:rsidR="00D10800" w:rsidRDefault="00D10800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D10800" w:rsidRPr="009D485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0800" w:rsidRPr="009D485D" w:rsidRDefault="00D1080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0800" w:rsidRPr="009D485D" w:rsidRDefault="00D1080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r>
              <w:rPr>
                <w:b/>
                <w:bCs/>
              </w:rPr>
              <w:t>Обоснование</w:t>
            </w:r>
          </w:p>
        </w:tc>
      </w:tr>
      <w:tr w:rsidR="00D10800" w:rsidRPr="009D485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EA-75453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1462EC" w:rsidRDefault="00D10800">
            <w:r w:rsidRPr="001462EC">
              <w:t>ОБЩЕСТВО С ОГРАНИЧЕННОЙ ОТВЕТСТВЕННОСТЬЮ "МЕДИПАЛ-ОНКО"</w:t>
            </w:r>
          </w:p>
          <w:p w:rsidR="00D10800" w:rsidRPr="001462EC" w:rsidRDefault="00D10800">
            <w:r w:rsidRPr="009D485D">
              <w:t xml:space="preserve">ИНН </w:t>
            </w:r>
            <w:r w:rsidRPr="001462EC">
              <w:t>7701213835</w:t>
            </w:r>
          </w:p>
          <w:p w:rsidR="00D10800" w:rsidRPr="001462EC" w:rsidRDefault="00D10800">
            <w:r w:rsidRPr="009D485D">
              <w:t xml:space="preserve">ОГРН </w:t>
            </w:r>
            <w:r w:rsidRPr="001462EC">
              <w:t>1027739237900</w:t>
            </w:r>
          </w:p>
          <w:p w:rsidR="00D10800" w:rsidRPr="001462EC" w:rsidRDefault="00D10800">
            <w:r w:rsidRPr="009D485D">
              <w:t xml:space="preserve">КПП </w:t>
            </w:r>
            <w:r w:rsidRPr="001462EC">
              <w:t>770101001</w:t>
            </w:r>
          </w:p>
          <w:p w:rsidR="00D10800" w:rsidRPr="001462EC" w:rsidRDefault="00D10800">
            <w:r w:rsidRPr="009D485D">
              <w:t>Место нахождения(жительства)</w:t>
            </w:r>
          </w:p>
          <w:p w:rsidR="00D10800" w:rsidRPr="001462EC" w:rsidRDefault="00D10800">
            <w:r w:rsidRPr="009D485D">
              <w:t>Россия, 105082, ГМОСКВА, ДОМ 75СТРОЕНИЕ 21, ОФИС 216</w:t>
            </w:r>
          </w:p>
          <w:p w:rsidR="00D10800" w:rsidRPr="001462EC" w:rsidRDefault="00D10800">
            <w:r w:rsidRPr="009D485D">
              <w:t>Почтовый адрес</w:t>
            </w:r>
          </w:p>
          <w:p w:rsidR="00D10800" w:rsidRPr="001462EC" w:rsidRDefault="00D10800">
            <w:r w:rsidRPr="009D485D">
              <w:t>105082, город Москва, улица Фридриха Энгельса, дом 75, строение 21, офис 216</w:t>
            </w:r>
          </w:p>
          <w:p w:rsidR="00D10800" w:rsidRPr="009D485D" w:rsidRDefault="00D10800">
            <w:pPr>
              <w:rPr>
                <w:sz w:val="16"/>
                <w:szCs w:val="16"/>
                <w:lang w:val="en-US"/>
              </w:rPr>
            </w:pPr>
            <w:r w:rsidRPr="009D485D">
              <w:rPr>
                <w:sz w:val="16"/>
                <w:szCs w:val="16"/>
              </w:rPr>
              <w:t xml:space="preserve">Контактное лицо </w:t>
            </w:r>
          </w:p>
          <w:p w:rsidR="00D10800" w:rsidRPr="009D485D" w:rsidRDefault="00D10800">
            <w:pPr>
              <w:rPr>
                <w:lang w:val="en-US"/>
              </w:rPr>
            </w:pPr>
            <w:r w:rsidRPr="009D485D">
              <w:t xml:space="preserve">Телефон </w:t>
            </w:r>
            <w:r w:rsidRPr="009D485D">
              <w:rPr>
                <w:lang w:val="en-US"/>
              </w:rPr>
              <w:t>74956628494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0800" w:rsidRPr="001462EC" w:rsidRDefault="00D10800">
            <w:r w:rsidRPr="009D48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r w:rsidRPr="009D485D">
              <w:t>-</w:t>
            </w:r>
          </w:p>
        </w:tc>
      </w:tr>
      <w:tr w:rsidR="00D10800" w:rsidRPr="009D485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EA-76319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1462EC" w:rsidRDefault="00D10800">
            <w:r w:rsidRPr="001462EC">
              <w:t>АКЦИОНЕРНОЕ ОБЩЕСТВО "ЛАНЦЕТ"</w:t>
            </w:r>
          </w:p>
          <w:p w:rsidR="00D10800" w:rsidRPr="001462EC" w:rsidRDefault="00D10800">
            <w:r w:rsidRPr="009D485D">
              <w:t xml:space="preserve">ИНН </w:t>
            </w:r>
            <w:r w:rsidRPr="001462EC">
              <w:t>7718538045</w:t>
            </w:r>
          </w:p>
          <w:p w:rsidR="00D10800" w:rsidRPr="001462EC" w:rsidRDefault="00D10800">
            <w:r w:rsidRPr="009D485D">
              <w:t xml:space="preserve">ОГРН </w:t>
            </w:r>
            <w:r w:rsidRPr="001462EC">
              <w:t>1057746183417</w:t>
            </w:r>
          </w:p>
          <w:p w:rsidR="00D10800" w:rsidRPr="001462EC" w:rsidRDefault="00D10800">
            <w:r w:rsidRPr="009D485D">
              <w:t xml:space="preserve">КПП </w:t>
            </w:r>
            <w:r w:rsidRPr="001462EC">
              <w:t>771801001</w:t>
            </w:r>
          </w:p>
          <w:p w:rsidR="00D10800" w:rsidRPr="001462EC" w:rsidRDefault="00D10800">
            <w:r w:rsidRPr="009D485D">
              <w:t>Место нахождения(жительства)</w:t>
            </w:r>
          </w:p>
          <w:p w:rsidR="00D10800" w:rsidRPr="001462EC" w:rsidRDefault="00D10800">
            <w:r w:rsidRPr="009D485D">
              <w:t>107553, ГМОСКВА, ДОМ 24АСТРОЕНИЕ 1, ОФИС 527</w:t>
            </w:r>
          </w:p>
          <w:p w:rsidR="00D10800" w:rsidRPr="001462EC" w:rsidRDefault="00D10800">
            <w:r w:rsidRPr="009D485D">
              <w:t>Почтовый адрес</w:t>
            </w:r>
          </w:p>
          <w:p w:rsidR="00D10800" w:rsidRPr="009D485D" w:rsidRDefault="00D10800">
            <w:pPr>
              <w:rPr>
                <w:lang w:val="en-US"/>
              </w:rPr>
            </w:pPr>
            <w:r w:rsidRPr="009D485D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D10800" w:rsidRPr="009D485D" w:rsidRDefault="00D10800">
            <w:pPr>
              <w:rPr>
                <w:sz w:val="16"/>
                <w:szCs w:val="16"/>
                <w:lang w:val="en-US"/>
              </w:rPr>
            </w:pPr>
            <w:r w:rsidRPr="009D485D">
              <w:rPr>
                <w:sz w:val="16"/>
                <w:szCs w:val="16"/>
              </w:rPr>
              <w:t xml:space="preserve">Контактное лицо </w:t>
            </w:r>
          </w:p>
          <w:p w:rsidR="00D10800" w:rsidRPr="009D485D" w:rsidRDefault="00D10800">
            <w:pPr>
              <w:rPr>
                <w:lang w:val="en-US"/>
              </w:rPr>
            </w:pPr>
            <w:r w:rsidRPr="009D485D">
              <w:t xml:space="preserve">Телефон </w:t>
            </w:r>
            <w:r w:rsidRPr="009D485D">
              <w:rPr>
                <w:lang w:val="en-US"/>
              </w:rPr>
              <w:t>74956465665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0800" w:rsidRPr="001462EC" w:rsidRDefault="00D10800">
            <w:r w:rsidRPr="009D48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r w:rsidRPr="009D485D">
              <w:t>-</w:t>
            </w:r>
          </w:p>
        </w:tc>
      </w:tr>
      <w:tr w:rsidR="00D10800" w:rsidRPr="009D485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0800" w:rsidRPr="009D485D" w:rsidRDefault="00D10800">
            <w:pPr>
              <w:pStyle w:val="a3"/>
            </w:pPr>
            <w:bookmarkStart w:id="0" w:name="__DdeLink__416_2961716382"/>
            <w:bookmarkEnd w:id="0"/>
            <w:r w:rsidRPr="009D485D">
              <w:rPr>
                <w:lang w:val="en-US"/>
              </w:rPr>
              <w:t>EA-76394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1462EC" w:rsidRDefault="00D10800">
            <w:r w:rsidRPr="001462EC">
              <w:t>ОБЩЕСТВО С ОГРАНИЧЕННОЙ ОТВЕТСТВЕННОСТЬЮ "ФАРМСЕРВИС"</w:t>
            </w:r>
          </w:p>
          <w:p w:rsidR="00D10800" w:rsidRPr="001462EC" w:rsidRDefault="00D10800">
            <w:r w:rsidRPr="009D485D">
              <w:t xml:space="preserve">ИНН </w:t>
            </w:r>
            <w:r w:rsidRPr="001462EC">
              <w:t>2312178145</w:t>
            </w:r>
          </w:p>
          <w:p w:rsidR="00D10800" w:rsidRPr="001462EC" w:rsidRDefault="00D10800">
            <w:r w:rsidRPr="009D485D">
              <w:t xml:space="preserve">ОГРН </w:t>
            </w:r>
            <w:r w:rsidRPr="001462EC">
              <w:t>1112312000393</w:t>
            </w:r>
          </w:p>
          <w:p w:rsidR="00D10800" w:rsidRPr="001462EC" w:rsidRDefault="00D10800">
            <w:r w:rsidRPr="009D485D">
              <w:t xml:space="preserve">КПП </w:t>
            </w:r>
            <w:r w:rsidRPr="001462EC">
              <w:t>231201001</w:t>
            </w:r>
          </w:p>
          <w:p w:rsidR="00D10800" w:rsidRPr="001462EC" w:rsidRDefault="00D10800">
            <w:r w:rsidRPr="009D485D">
              <w:t>Место нахождения(жительства)</w:t>
            </w:r>
          </w:p>
          <w:p w:rsidR="00D10800" w:rsidRPr="001462EC" w:rsidRDefault="00D10800">
            <w:bookmarkStart w:id="1" w:name="__DdeLink__366_2212008683"/>
            <w:r w:rsidRPr="009D485D">
              <w:t>Россия, 350018, КРАЙКРАСНОДАРСКИЙ, ГКРАСНОДАР, ДОМ 7ЛИТЕР Г, ОФИС 139</w:t>
            </w:r>
            <w:bookmarkEnd w:id="1"/>
          </w:p>
          <w:p w:rsidR="00D10800" w:rsidRPr="001462EC" w:rsidRDefault="00D10800">
            <w:r w:rsidRPr="009D485D">
              <w:t>Почтовый адрес</w:t>
            </w:r>
          </w:p>
          <w:p w:rsidR="00D10800" w:rsidRPr="001462EC" w:rsidRDefault="00D10800">
            <w:r w:rsidRPr="009D485D">
              <w:t>350020, Россия, Краснодарский край, г. Краснодар, ул. Коммунаров, д. 276 Литер Б</w:t>
            </w:r>
          </w:p>
          <w:p w:rsidR="00D10800" w:rsidRPr="001462EC" w:rsidRDefault="00D10800">
            <w:pPr>
              <w:rPr>
                <w:sz w:val="16"/>
                <w:szCs w:val="16"/>
              </w:rPr>
            </w:pPr>
            <w:r w:rsidRPr="009D485D">
              <w:rPr>
                <w:sz w:val="16"/>
                <w:szCs w:val="16"/>
              </w:rPr>
              <w:t xml:space="preserve">Контактное лицо </w:t>
            </w:r>
          </w:p>
          <w:p w:rsidR="00D10800" w:rsidRPr="009D485D" w:rsidRDefault="00D10800">
            <w:pPr>
              <w:rPr>
                <w:lang w:val="en-US"/>
              </w:rPr>
            </w:pPr>
            <w:r w:rsidRPr="009D485D">
              <w:t xml:space="preserve">Телефон </w:t>
            </w:r>
            <w:r w:rsidRPr="009D485D">
              <w:rPr>
                <w:lang w:val="en-US"/>
              </w:rPr>
              <w:t>78002500001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0800" w:rsidRPr="001462EC" w:rsidRDefault="00D10800">
            <w:r w:rsidRPr="009D48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r w:rsidRPr="009D485D">
              <w:t>-</w:t>
            </w:r>
          </w:p>
        </w:tc>
      </w:tr>
    </w:tbl>
    <w:p w:rsidR="00D10800" w:rsidRDefault="00D10800"/>
    <w:p w:rsidR="00D10800" w:rsidRDefault="00D10800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</w:t>
            </w:r>
            <w:r w:rsidRPr="001462EC">
              <w:t>-75453 / ОБЩЕСТВО С ОГРАНИЧЕННОЙ ОТВЕТСТВЕННОСТЬЮ "МЕДИПАЛ-ОНКО"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</w:t>
            </w:r>
            <w:r w:rsidRPr="001462EC">
              <w:t>-75453 / ОБЩЕСТВО С ОГРАНИЧЕННОЙ ОТВЕТСТВЕННОСТЬЮ "МЕДИПАЛ-ОНКО"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</w:t>
            </w:r>
            <w:r w:rsidRPr="001462EC">
              <w:t>-75453 / ОБЩЕСТВО С ОГРАНИЧЕННОЙ ОТВЕТСТВЕННОСТЬЮ "МЕДИПАЛ-ОНКО"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</w:t>
            </w:r>
            <w:r w:rsidRPr="001462EC">
              <w:t>-75453 / ОБЩЕСТВО С ОГРАНИЧЕННОЙ ОТВЕТСТВЕННОСТЬЮ "МЕДИПАЛ-ОНКО"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</w:t>
            </w:r>
            <w:r w:rsidRPr="001462EC">
              <w:t>-75453 / ОБЩЕСТВО С ОГРАНИЧЕННОЙ ОТВЕТСТВЕННОСТЬЮ "МЕДИПАЛ-ОНКО"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EA-76319 / АКЦИОНЕРНОЕ ОБЩЕСТВО "ЛАНЦЕТ"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EA-76319 / АКЦИОНЕРНОЕ ОБЩЕСТВО "ЛАНЦЕТ"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EA-76319 / АКЦИОНЕРНОЕ ОБЩЕСТВО "ЛАНЦЕТ"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EA-76319 / АКЦИОНЕРНОЕ ОБЩЕСТВО "ЛАНЦЕТ"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EA-76319 / АКЦИОНЕРНОЕ ОБЩЕСТВО "ЛАНЦЕТ"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</w:t>
            </w:r>
            <w:r w:rsidRPr="001462EC">
              <w:t>-76394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</w:t>
            </w:r>
            <w:r w:rsidRPr="001462EC">
              <w:t>-76394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</w:t>
            </w:r>
            <w:r w:rsidRPr="001462EC">
              <w:t>-76394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</w:t>
            </w:r>
            <w:r w:rsidRPr="001462EC">
              <w:t>-76394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10800" w:rsidRPr="009D485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EA</w:t>
            </w:r>
            <w:r w:rsidRPr="001462EC">
              <w:t>-76394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0800" w:rsidRPr="009D485D" w:rsidRDefault="00D10800">
            <w:pPr>
              <w:pStyle w:val="a3"/>
            </w:pPr>
            <w:r w:rsidRPr="001462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D10800" w:rsidRDefault="00D10800"/>
    <w:p w:rsidR="00D10800" w:rsidRDefault="00D1080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1462EC">
        <w:t xml:space="preserve">МНН Факторы свертывания крови </w:t>
      </w:r>
      <w:r>
        <w:rPr>
          <w:lang w:val="en-US"/>
        </w:rPr>
        <w:t>II</w:t>
      </w:r>
      <w:r w:rsidRPr="001462EC">
        <w:t xml:space="preserve">, </w:t>
      </w:r>
      <w:r>
        <w:rPr>
          <w:lang w:val="en-US"/>
        </w:rPr>
        <w:t>VII</w:t>
      </w:r>
      <w:r w:rsidRPr="001462EC">
        <w:t xml:space="preserve">, </w:t>
      </w:r>
      <w:r>
        <w:rPr>
          <w:lang w:val="en-US"/>
        </w:rPr>
        <w:t>IX</w:t>
      </w:r>
      <w:r w:rsidRPr="001462EC">
        <w:t xml:space="preserve"> и </w:t>
      </w:r>
      <w:r>
        <w:rPr>
          <w:lang w:val="en-US"/>
        </w:rPr>
        <w:t>X</w:t>
      </w:r>
      <w:r w:rsidRPr="001462EC">
        <w:t xml:space="preserve"> в комбинации [протромбиновый комплекс]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"МЕДИПАЛ-ОНКО", предложение о цене контракта 91 161,45 руб.</w:t>
      </w:r>
    </w:p>
    <w:p w:rsidR="00D10800" w:rsidRDefault="00D1080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9004F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10800" w:rsidRDefault="00D10800">
      <w:pPr>
        <w:jc w:val="both"/>
        <w:rPr>
          <w:b/>
          <w:bCs/>
        </w:rPr>
      </w:pPr>
    </w:p>
    <w:p w:rsidR="00D10800" w:rsidRDefault="00D10800">
      <w:pPr>
        <w:jc w:val="both"/>
        <w:rPr>
          <w:b/>
          <w:bCs/>
        </w:rPr>
      </w:pPr>
    </w:p>
    <w:p w:rsidR="00D10800" w:rsidRDefault="00D1080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10800" w:rsidRPr="009D485D">
        <w:tc>
          <w:tcPr>
            <w:tcW w:w="5847" w:type="dxa"/>
            <w:vAlign w:val="bottom"/>
          </w:tcPr>
          <w:p w:rsidR="00D10800" w:rsidRPr="009D485D" w:rsidRDefault="00D1080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Просоленко Юрий Александрович</w:t>
            </w:r>
          </w:p>
        </w:tc>
      </w:tr>
      <w:tr w:rsidR="00D10800" w:rsidRPr="009D485D">
        <w:tc>
          <w:tcPr>
            <w:tcW w:w="5847" w:type="dxa"/>
            <w:vAlign w:val="bottom"/>
          </w:tcPr>
          <w:p w:rsidR="00D10800" w:rsidRPr="009D485D" w:rsidRDefault="00D1080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Дехтерев Юрий Сергеевич</w:t>
            </w:r>
          </w:p>
        </w:tc>
      </w:tr>
      <w:tr w:rsidR="00D10800" w:rsidRPr="009D485D">
        <w:tc>
          <w:tcPr>
            <w:tcW w:w="5847" w:type="dxa"/>
            <w:vAlign w:val="bottom"/>
          </w:tcPr>
          <w:p w:rsidR="00D10800" w:rsidRPr="009D485D" w:rsidRDefault="00D1080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Коротникова Светлана Борисовна</w:t>
            </w:r>
          </w:p>
        </w:tc>
      </w:tr>
      <w:tr w:rsidR="00D10800" w:rsidRPr="009D485D">
        <w:tc>
          <w:tcPr>
            <w:tcW w:w="5847" w:type="dxa"/>
            <w:vAlign w:val="bottom"/>
          </w:tcPr>
          <w:p w:rsidR="00D10800" w:rsidRPr="009D485D" w:rsidRDefault="00D1080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Мальченко Елена Александровна</w:t>
            </w:r>
          </w:p>
        </w:tc>
      </w:tr>
      <w:tr w:rsidR="00D10800" w:rsidRPr="009D485D">
        <w:tc>
          <w:tcPr>
            <w:tcW w:w="5847" w:type="dxa"/>
            <w:vAlign w:val="bottom"/>
          </w:tcPr>
          <w:p w:rsidR="00D10800" w:rsidRPr="009D485D" w:rsidRDefault="00D1080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10800" w:rsidRPr="009D485D" w:rsidRDefault="00D10800">
            <w:pPr>
              <w:pStyle w:val="a3"/>
            </w:pPr>
            <w:r w:rsidRPr="009D485D">
              <w:rPr>
                <w:lang w:val="en-US"/>
              </w:rPr>
              <w:t>Владыкина Лидия Валерьевна</w:t>
            </w:r>
          </w:p>
        </w:tc>
      </w:tr>
    </w:tbl>
    <w:p w:rsidR="00D10800" w:rsidRDefault="00D10800"/>
    <w:sectPr w:rsidR="00D10800" w:rsidSect="008E58A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8A2"/>
    <w:rsid w:val="0007043A"/>
    <w:rsid w:val="001462EC"/>
    <w:rsid w:val="0060107E"/>
    <w:rsid w:val="008E58A2"/>
    <w:rsid w:val="009004F1"/>
    <w:rsid w:val="009D485D"/>
    <w:rsid w:val="00AE0BD8"/>
    <w:rsid w:val="00BC4DAE"/>
    <w:rsid w:val="00D10800"/>
    <w:rsid w:val="00E57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8A2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AE0BD8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sid w:val="00AE0BD8"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sid w:val="00AE0BD8"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sid w:val="00AE0BD8"/>
    <w:rPr>
      <w:rFonts w:ascii="Segoe UI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8E58A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E58A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8E58A2"/>
  </w:style>
  <w:style w:type="paragraph" w:styleId="Caption">
    <w:name w:val="caption"/>
    <w:basedOn w:val="Normal"/>
    <w:uiPriority w:val="99"/>
    <w:qFormat/>
    <w:rsid w:val="008E58A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AE0BD8"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E58A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E58A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E58A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E58A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E58A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E58A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E58A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E58A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E58A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E58A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E58A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E58A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sid w:val="00AE0B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sid w:val="00AE0B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AE0B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color w:val="00000A"/>
      <w:sz w:val="2"/>
      <w:szCs w:val="2"/>
    </w:rPr>
  </w:style>
  <w:style w:type="paragraph" w:styleId="NormalWeb">
    <w:name w:val="Normal (Web)"/>
    <w:basedOn w:val="Normal"/>
    <w:uiPriority w:val="99"/>
    <w:rsid w:val="00AE0BD8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8E58A2"/>
  </w:style>
  <w:style w:type="paragraph" w:customStyle="1" w:styleId="a4">
    <w:name w:val="Заголовок таблицы"/>
    <w:basedOn w:val="a3"/>
    <w:uiPriority w:val="99"/>
    <w:rsid w:val="008E58A2"/>
  </w:style>
  <w:style w:type="paragraph" w:customStyle="1" w:styleId="DocumentMap">
    <w:name w:val="DocumentMap"/>
    <w:uiPriority w:val="99"/>
    <w:rsid w:val="008E58A2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8E58A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8E58A2"/>
  </w:style>
  <w:style w:type="character" w:styleId="Hyperlink">
    <w:name w:val="Hyperlink"/>
    <w:basedOn w:val="DefaultParagraphFont"/>
    <w:uiPriority w:val="99"/>
    <w:rsid w:val="001462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5</Pages>
  <Words>1451</Words>
  <Characters>8271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48</cp:revision>
  <dcterms:created xsi:type="dcterms:W3CDTF">2019-09-11T09:00:00Z</dcterms:created>
  <dcterms:modified xsi:type="dcterms:W3CDTF">2021-03-04T06:57:00Z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