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279" w:rsidRDefault="00780279">
      <w:pPr>
        <w:ind w:firstLine="680"/>
        <w:jc w:val="center"/>
      </w:pPr>
      <w:r>
        <w:rPr>
          <w:b/>
          <w:bCs/>
        </w:rPr>
        <w:t xml:space="preserve">ПРОТОКОЛ </w:t>
      </w:r>
      <w:r w:rsidRPr="00AF2354">
        <w:rPr>
          <w:b/>
          <w:bCs/>
        </w:rPr>
        <w:t>0318300120821000035</w:t>
      </w:r>
    </w:p>
    <w:p w:rsidR="00780279" w:rsidRDefault="0078027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80279" w:rsidRPr="00AF2354" w:rsidRDefault="0078027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80279" w:rsidRPr="00981117">
        <w:tc>
          <w:tcPr>
            <w:tcW w:w="4961" w:type="dxa"/>
          </w:tcPr>
          <w:p w:rsidR="00780279" w:rsidRPr="00981117" w:rsidRDefault="00780279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780279" w:rsidRPr="00981117" w:rsidRDefault="00780279">
            <w:pPr>
              <w:ind w:firstLine="567"/>
              <w:jc w:val="right"/>
            </w:pPr>
            <w:r>
              <w:rPr>
                <w:lang w:val="en-US"/>
              </w:rPr>
              <w:t>04.03.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80279" w:rsidRDefault="00780279">
      <w:pPr>
        <w:overflowPunct w:val="0"/>
      </w:pPr>
    </w:p>
    <w:p w:rsidR="00780279" w:rsidRDefault="0078027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Шприцы </w:t>
      </w:r>
    </w:p>
    <w:p w:rsidR="00780279" w:rsidRDefault="0078027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213234901331923490100100490013250244</w:t>
      </w:r>
    </w:p>
    <w:p w:rsidR="00780279" w:rsidRDefault="0078027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592 715,00 руб.</w:t>
      </w:r>
    </w:p>
    <w:p w:rsidR="00780279" w:rsidRDefault="0078027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F2354">
        <w:rPr>
          <w:b/>
          <w:bCs/>
        </w:rPr>
        <w:t xml:space="preserve">: </w:t>
      </w:r>
      <w:r w:rsidRPr="00AF235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F235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80279" w:rsidRPr="00981117">
        <w:trPr>
          <w:jc w:val="right"/>
        </w:trPr>
        <w:tc>
          <w:tcPr>
            <w:tcW w:w="9915" w:type="dxa"/>
          </w:tcPr>
          <w:p w:rsidR="00780279" w:rsidRPr="00981117" w:rsidRDefault="0078027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F2354">
              <w:rPr>
                <w:b/>
                <w:bCs/>
              </w:rPr>
              <w:t xml:space="preserve">Источник финансирования: </w:t>
            </w:r>
            <w:r w:rsidRPr="00AF2354">
              <w:t>Внебюджетные фонды (ОМС), краевой бюджет, платные услуги 2021 г.</w:t>
            </w:r>
          </w:p>
          <w:p w:rsidR="00780279" w:rsidRPr="00981117" w:rsidRDefault="0078027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F235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F2354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мая 2021 г..</w:t>
            </w:r>
          </w:p>
          <w:p w:rsidR="00780279" w:rsidRPr="00981117" w:rsidRDefault="0078027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F2354">
              <w:t>Не требуется</w:t>
            </w:r>
          </w:p>
          <w:p w:rsidR="00780279" w:rsidRPr="00AF2354" w:rsidRDefault="0078027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F2354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80279" w:rsidRDefault="0078027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F2354">
        <w:t>20.02.21 10:44:36 (</w:t>
      </w:r>
      <w:r>
        <w:rPr>
          <w:lang w:val="en-US"/>
        </w:rPr>
        <w:t>MSK</w:t>
      </w:r>
      <w:r w:rsidRPr="00AF2354">
        <w:t>+00:00)</w:t>
      </w:r>
    </w:p>
    <w:p w:rsidR="00780279" w:rsidRDefault="0078027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F2354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80279" w:rsidRPr="00981117">
        <w:tc>
          <w:tcPr>
            <w:tcW w:w="3307" w:type="dxa"/>
          </w:tcPr>
          <w:p w:rsidR="00780279" w:rsidRPr="00981117" w:rsidRDefault="00780279">
            <w:r w:rsidRPr="0098111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80279" w:rsidRPr="00981117" w:rsidRDefault="00780279">
            <w:r w:rsidRPr="0098111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80279" w:rsidRPr="00981117" w:rsidRDefault="00780279">
            <w:pPr>
              <w:rPr>
                <w:lang w:val="en-US"/>
              </w:rPr>
            </w:pPr>
            <w:r w:rsidRPr="00981117">
              <w:rPr>
                <w:lang w:val="en-US"/>
              </w:rPr>
              <w:t>Главный врач</w:t>
            </w:r>
          </w:p>
        </w:tc>
      </w:tr>
      <w:tr w:rsidR="00780279" w:rsidRPr="00981117">
        <w:tc>
          <w:tcPr>
            <w:tcW w:w="3307" w:type="dxa"/>
          </w:tcPr>
          <w:p w:rsidR="00780279" w:rsidRPr="00981117" w:rsidRDefault="00780279">
            <w:r w:rsidRPr="0098111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0279" w:rsidRPr="00981117" w:rsidRDefault="00780279">
            <w:r w:rsidRPr="0098111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80279" w:rsidRPr="00981117" w:rsidRDefault="00780279">
            <w:pPr>
              <w:rPr>
                <w:lang w:val="en-US"/>
              </w:rPr>
            </w:pPr>
            <w:r w:rsidRPr="00981117">
              <w:rPr>
                <w:lang w:val="en-US"/>
              </w:rPr>
              <w:t>Начальник отдела закупок</w:t>
            </w:r>
          </w:p>
        </w:tc>
      </w:tr>
      <w:tr w:rsidR="00780279" w:rsidRPr="00981117">
        <w:tc>
          <w:tcPr>
            <w:tcW w:w="3307" w:type="dxa"/>
          </w:tcPr>
          <w:p w:rsidR="00780279" w:rsidRPr="00981117" w:rsidRDefault="00780279">
            <w:r w:rsidRPr="0098111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80279" w:rsidRPr="00981117" w:rsidRDefault="00780279">
            <w:r w:rsidRPr="0098111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80279" w:rsidRPr="00981117" w:rsidRDefault="00780279">
            <w:pPr>
              <w:rPr>
                <w:lang w:val="en-US"/>
              </w:rPr>
            </w:pPr>
            <w:r w:rsidRPr="0098111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80279" w:rsidRDefault="00780279">
      <w:pPr>
        <w:jc w:val="both"/>
      </w:pPr>
      <w:r>
        <w:tab/>
        <w:t>Кворум имеется. Комиссия правомочна.</w:t>
      </w:r>
    </w:p>
    <w:p w:rsidR="00780279" w:rsidRDefault="0078027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AF2354">
        <w:t>04.03.</w:t>
      </w:r>
      <w:r>
        <w:t>20</w:t>
      </w:r>
      <w:r w:rsidRPr="00AF2354">
        <w:t>21 1</w:t>
      </w:r>
      <w:r>
        <w:t>3</w:t>
      </w:r>
      <w:r w:rsidRPr="00AF2354">
        <w:t>:0</w:t>
      </w:r>
      <w:r>
        <w:t>0</w:t>
      </w:r>
      <w:r w:rsidRPr="00AF2354">
        <w:t xml:space="preserve"> (</w:t>
      </w:r>
      <w:r>
        <w:rPr>
          <w:lang w:val="en-US"/>
        </w:rPr>
        <w:t>MSK</w:t>
      </w:r>
      <w:r w:rsidRPr="00AF235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80279" w:rsidRDefault="0078027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80279" w:rsidRPr="0098111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rPr>
                <w:b/>
                <w:bCs/>
              </w:rPr>
            </w:pPr>
            <w:r w:rsidRPr="00981117">
              <w:rPr>
                <w:b/>
                <w:bCs/>
              </w:rPr>
              <w:t xml:space="preserve">№ </w:t>
            </w:r>
          </w:p>
          <w:p w:rsidR="00780279" w:rsidRPr="00981117" w:rsidRDefault="00780279">
            <w:pPr>
              <w:rPr>
                <w:b/>
                <w:bCs/>
              </w:rPr>
            </w:pPr>
            <w:r w:rsidRPr="0098111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b/>
                <w:bCs/>
              </w:rPr>
            </w:pPr>
            <w:r w:rsidRPr="0098111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b/>
                <w:bCs/>
              </w:rPr>
            </w:pPr>
            <w:r w:rsidRPr="0098111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80279" w:rsidRPr="0098111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lang w:val="en-US"/>
              </w:rPr>
            </w:pPr>
            <w:r w:rsidRPr="00981117">
              <w:rPr>
                <w:lang w:val="en-US"/>
              </w:rPr>
              <w:t>563 079,20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lang w:val="en-US"/>
              </w:rPr>
            </w:pPr>
            <w:r w:rsidRPr="00981117">
              <w:rPr>
                <w:lang w:val="en-US"/>
              </w:rPr>
              <w:t>03.03.21 11:49:43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lang w:val="en-US"/>
              </w:rPr>
            </w:pPr>
            <w:r w:rsidRPr="00981117">
              <w:rPr>
                <w:lang w:val="en-US"/>
              </w:rPr>
              <w:t>РОПОТАН ВАДИМ ЮРЬЕВИЧ</w:t>
            </w:r>
          </w:p>
        </w:tc>
      </w:tr>
      <w:tr w:rsidR="00780279" w:rsidRPr="0098111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lang w:val="en-US"/>
              </w:rPr>
            </w:pPr>
            <w:r w:rsidRPr="00981117">
              <w:rPr>
                <w:lang w:val="en-US"/>
              </w:rPr>
              <w:t>566 042,78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0279" w:rsidRPr="00981117" w:rsidRDefault="00780279">
            <w:pPr>
              <w:pStyle w:val="a3"/>
              <w:rPr>
                <w:lang w:val="en-US"/>
              </w:rPr>
            </w:pPr>
            <w:r w:rsidRPr="00981117">
              <w:rPr>
                <w:lang w:val="en-US"/>
              </w:rPr>
              <w:t>03.03.21 11:48:22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0279" w:rsidRPr="00AF2354" w:rsidRDefault="00780279">
            <w:pPr>
              <w:pStyle w:val="a3"/>
            </w:pPr>
            <w:r w:rsidRPr="00AF2354">
              <w:t>ОБЩЕСТВО С ОГРАНИЧЕННОЙ ОТВЕТСТВЕННОСТЬЮ "МЕДИМКОМ"</w:t>
            </w:r>
          </w:p>
        </w:tc>
      </w:tr>
    </w:tbl>
    <w:p w:rsidR="00780279" w:rsidRDefault="0078027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705"/>
        <w:gridCol w:w="4110"/>
        <w:gridCol w:w="1948"/>
        <w:gridCol w:w="2210"/>
      </w:tblGrid>
      <w:tr w:rsidR="00780279" w:rsidRPr="0098111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0279" w:rsidRPr="00981117" w:rsidRDefault="0078027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0279" w:rsidRPr="00981117" w:rsidRDefault="0078027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r>
              <w:rPr>
                <w:b/>
                <w:bCs/>
              </w:rPr>
              <w:t>Обоснование</w:t>
            </w:r>
          </w:p>
        </w:tc>
      </w:tr>
      <w:tr w:rsidR="00780279" w:rsidRPr="0098111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EA-76537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AF2354" w:rsidRDefault="00780279">
            <w:r w:rsidRPr="00AF2354">
              <w:t>РОПОТАН ВАДИМ ЮРЬЕВИЧ</w:t>
            </w:r>
          </w:p>
          <w:p w:rsidR="00780279" w:rsidRPr="00AF2354" w:rsidRDefault="00780279">
            <w:r w:rsidRPr="00981117">
              <w:t xml:space="preserve">ИНН </w:t>
            </w:r>
            <w:r w:rsidRPr="00AF2354">
              <w:t>550519537000</w:t>
            </w:r>
          </w:p>
          <w:p w:rsidR="00780279" w:rsidRPr="00AF2354" w:rsidRDefault="00780279">
            <w:r w:rsidRPr="00981117">
              <w:t xml:space="preserve">ОГРН </w:t>
            </w:r>
            <w:r w:rsidRPr="00AF2354">
              <w:t>316237500040053</w:t>
            </w:r>
          </w:p>
          <w:p w:rsidR="00780279" w:rsidRPr="00AF2354" w:rsidRDefault="00780279">
            <w:r w:rsidRPr="00981117">
              <w:t xml:space="preserve">КПП </w:t>
            </w:r>
          </w:p>
          <w:p w:rsidR="00780279" w:rsidRPr="00AF2354" w:rsidRDefault="00780279">
            <w:r w:rsidRPr="00981117">
              <w:t>Место нахождения(жительства)</w:t>
            </w:r>
          </w:p>
          <w:p w:rsidR="00780279" w:rsidRPr="00AF2354" w:rsidRDefault="00780279">
            <w:r w:rsidRPr="00981117">
              <w:t>КРАЙКРАСНОДАРСКИЙ, ГКРАСНОДАР</w:t>
            </w:r>
          </w:p>
          <w:p w:rsidR="00780279" w:rsidRPr="00AF2354" w:rsidRDefault="00780279">
            <w:r w:rsidRPr="00981117">
              <w:t>Почтовый адрес</w:t>
            </w:r>
          </w:p>
          <w:p w:rsidR="00780279" w:rsidRPr="00AF2354" w:rsidRDefault="00780279">
            <w:r w:rsidRPr="00981117">
              <w:t>350910, КРАЙ КРАСНОДАРСКИЙ23, Г КРАСНОДАР, УЛ ИМ КИРОВА (ПАШКОВСКИЙ ЖИЛОЙ МАССИВ ТЕР.), 265, 47</w:t>
            </w:r>
          </w:p>
          <w:p w:rsidR="00780279" w:rsidRPr="00981117" w:rsidRDefault="00780279">
            <w:pPr>
              <w:rPr>
                <w:sz w:val="16"/>
                <w:szCs w:val="16"/>
                <w:lang w:val="en-US"/>
              </w:rPr>
            </w:pPr>
            <w:r w:rsidRPr="00981117">
              <w:rPr>
                <w:sz w:val="16"/>
                <w:szCs w:val="16"/>
              </w:rPr>
              <w:t xml:space="preserve">Контактное лицо </w:t>
            </w:r>
          </w:p>
          <w:p w:rsidR="00780279" w:rsidRPr="00981117" w:rsidRDefault="00780279">
            <w:pPr>
              <w:rPr>
                <w:lang w:val="en-US"/>
              </w:rPr>
            </w:pPr>
            <w:r w:rsidRPr="00981117">
              <w:t xml:space="preserve">Телефон </w:t>
            </w:r>
            <w:r w:rsidRPr="00981117">
              <w:rPr>
                <w:lang w:val="en-US"/>
              </w:rPr>
              <w:t>79002897255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0279" w:rsidRPr="00AF2354" w:rsidRDefault="00780279">
            <w:r w:rsidRPr="00981117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r w:rsidRPr="00981117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81117">
              <w:br/>
            </w:r>
            <w:r w:rsidRPr="00981117">
              <w:br/>
              <w:t>По позиции № 12 «Шприц для вакцинации с механизмом предотвращения повторного использования/игла» участник аукциона указывает точные характеристики товара: Внешний диаметр иглы 0,6 Миллиметр Длина иглы 25 Миллиметр Объем 0.5 Кубический сантиметр; миллилитр По данной продукции участником предоставлено Регистрационное удостоверение № РЗН 2016/4164 от 13 февраля 2017 года. В указанном регистрационном удостоверении нет информации о продукции, которая должна удовлетворять требованиям аукционной документации, а также параметрам, указанным самим участником закупки, а именно: шприц с механизмом предотвращения повторного использования объем 0,5 мл, внешний диаметр иглы 0,6 мм, длина иглы 25 мм. Не предоставление информации и документов, которые предусмотрены п. 47 Информационной карты 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изделий).</w:t>
            </w:r>
          </w:p>
        </w:tc>
      </w:tr>
      <w:tr w:rsidR="00780279" w:rsidRPr="0098111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0279" w:rsidRPr="00981117" w:rsidRDefault="00780279">
            <w:pPr>
              <w:pStyle w:val="a3"/>
            </w:pPr>
            <w:bookmarkStart w:id="0" w:name="__DdeLink__416_2961716382"/>
            <w:bookmarkEnd w:id="0"/>
            <w:r w:rsidRPr="00981117">
              <w:rPr>
                <w:lang w:val="en-US"/>
              </w:rPr>
              <w:t>EA-75604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AF2354" w:rsidRDefault="00780279">
            <w:r w:rsidRPr="00AF2354">
              <w:t>ОБЩЕСТВО С ОГРАНИЧЕННОЙ ОТВЕТСТВЕННОСТЬЮ "МЕДИМКОМ"</w:t>
            </w:r>
          </w:p>
          <w:p w:rsidR="00780279" w:rsidRPr="00AF2354" w:rsidRDefault="00780279">
            <w:r w:rsidRPr="00981117">
              <w:t xml:space="preserve">ИНН </w:t>
            </w:r>
            <w:r w:rsidRPr="00AF2354">
              <w:t>7810308251</w:t>
            </w:r>
          </w:p>
          <w:p w:rsidR="00780279" w:rsidRPr="00AF2354" w:rsidRDefault="00780279">
            <w:r w:rsidRPr="00981117">
              <w:t xml:space="preserve">ОГРН </w:t>
            </w:r>
            <w:r w:rsidRPr="00AF2354">
              <w:t>1037821122932</w:t>
            </w:r>
          </w:p>
          <w:p w:rsidR="00780279" w:rsidRPr="00AF2354" w:rsidRDefault="00780279">
            <w:r w:rsidRPr="00981117">
              <w:t xml:space="preserve">КПП </w:t>
            </w:r>
            <w:r w:rsidRPr="00AF2354">
              <w:t>781401001</w:t>
            </w:r>
          </w:p>
          <w:p w:rsidR="00780279" w:rsidRPr="00AF2354" w:rsidRDefault="00780279">
            <w:r w:rsidRPr="00981117">
              <w:t>Место нахождения(жительства)</w:t>
            </w:r>
          </w:p>
          <w:p w:rsidR="00780279" w:rsidRPr="00AF2354" w:rsidRDefault="00780279">
            <w:bookmarkStart w:id="1" w:name="__DdeLink__366_2212008683"/>
            <w:r w:rsidRPr="00981117">
              <w:t>197183, ГСАНКТ-ПЕТЕРБУРГ, ДОМ 43ЛИТЕР Б, ПОМЕЩЕНИЕ 1</w:t>
            </w:r>
            <w:bookmarkEnd w:id="1"/>
          </w:p>
          <w:p w:rsidR="00780279" w:rsidRPr="00AF2354" w:rsidRDefault="00780279">
            <w:r w:rsidRPr="00981117">
              <w:t>Почтовый адрес</w:t>
            </w:r>
          </w:p>
          <w:p w:rsidR="00780279" w:rsidRPr="00AF2354" w:rsidRDefault="00780279">
            <w:r w:rsidRPr="00981117">
              <w:t>197183, Санкт-Петербург, Полевая Сабировская, д.43, лит.Б</w:t>
            </w:r>
          </w:p>
          <w:p w:rsidR="00780279" w:rsidRPr="00981117" w:rsidRDefault="00780279">
            <w:pPr>
              <w:rPr>
                <w:sz w:val="16"/>
                <w:szCs w:val="16"/>
                <w:lang w:val="en-US"/>
              </w:rPr>
            </w:pPr>
            <w:r w:rsidRPr="00981117">
              <w:rPr>
                <w:sz w:val="16"/>
                <w:szCs w:val="16"/>
              </w:rPr>
              <w:t xml:space="preserve">Контактное лицо </w:t>
            </w:r>
          </w:p>
          <w:p w:rsidR="00780279" w:rsidRPr="00981117" w:rsidRDefault="00780279">
            <w:pPr>
              <w:rPr>
                <w:lang w:val="en-US"/>
              </w:rPr>
            </w:pPr>
            <w:r w:rsidRPr="00981117">
              <w:t xml:space="preserve">Телефон </w:t>
            </w:r>
            <w:r w:rsidRPr="00981117">
              <w:rPr>
                <w:lang w:val="en-US"/>
              </w:rPr>
              <w:t>78123343764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0279" w:rsidRPr="00AF2354" w:rsidRDefault="00780279">
            <w:r w:rsidRPr="0098111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r w:rsidRPr="00981117">
              <w:t>-</w:t>
            </w:r>
          </w:p>
        </w:tc>
      </w:tr>
    </w:tbl>
    <w:p w:rsidR="00780279" w:rsidRDefault="00780279"/>
    <w:p w:rsidR="00780279" w:rsidRDefault="0078027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EA-76537 / РОПОТАН ВАДИМ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AF235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EA-76537 / РОПОТАН ВАДИМ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AF235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EA-76537 / РОПОТАН ВАДИМ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AF2354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</w:t>
            </w:r>
            <w:r w:rsidRPr="00AF2354">
              <w:t>-75604 / ОБЩЕСТВО С ОГРАНИЧЕННОЙ ОТВЕТСТВЕННОСТЬЮ "МЕДИМКОМ"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AF235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</w:t>
            </w:r>
            <w:r w:rsidRPr="00AF2354">
              <w:t>-75604 / ОБЩЕСТВО С ОГРАНИЧЕННОЙ ОТВЕТСТВЕННОСТЬЮ "МЕДИМКОМ"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AF235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80279" w:rsidRPr="0098111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EA</w:t>
            </w:r>
            <w:r w:rsidRPr="00AF2354">
              <w:t>-75604 / ОБЩЕСТВО С ОГРАНИЧЕННОЙ ОТВЕТСТВЕННОСТЬЮ "МЕДИМКОМ"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0279" w:rsidRPr="00981117" w:rsidRDefault="00780279">
            <w:pPr>
              <w:pStyle w:val="a3"/>
            </w:pPr>
            <w:r w:rsidRPr="00AF235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780279" w:rsidRDefault="00780279"/>
    <w:p w:rsidR="00780279" w:rsidRDefault="0078027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AF2354">
        <w:t>Шприцы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"МЕДИМКОМ", предложение о цене контракта 566 042,78 руб.</w:t>
      </w:r>
    </w:p>
    <w:p w:rsidR="00780279" w:rsidRDefault="00780279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780279" w:rsidRDefault="0078027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83AB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80279" w:rsidRDefault="00780279">
      <w:pPr>
        <w:jc w:val="both"/>
        <w:rPr>
          <w:b/>
          <w:bCs/>
        </w:rPr>
      </w:pPr>
    </w:p>
    <w:p w:rsidR="00780279" w:rsidRDefault="00780279">
      <w:pPr>
        <w:jc w:val="both"/>
        <w:rPr>
          <w:b/>
          <w:bCs/>
        </w:rPr>
      </w:pPr>
    </w:p>
    <w:p w:rsidR="00780279" w:rsidRDefault="0078027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80279" w:rsidRPr="00981117">
        <w:tc>
          <w:tcPr>
            <w:tcW w:w="5847" w:type="dxa"/>
            <w:vAlign w:val="bottom"/>
          </w:tcPr>
          <w:p w:rsidR="00780279" w:rsidRPr="00981117" w:rsidRDefault="0078027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Просоленко Юрий Александрович</w:t>
            </w:r>
          </w:p>
        </w:tc>
      </w:tr>
      <w:tr w:rsidR="00780279" w:rsidRPr="00981117">
        <w:tc>
          <w:tcPr>
            <w:tcW w:w="5847" w:type="dxa"/>
            <w:vAlign w:val="bottom"/>
          </w:tcPr>
          <w:p w:rsidR="00780279" w:rsidRPr="00981117" w:rsidRDefault="0078027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Дехтерев Юрий Сергеевич</w:t>
            </w:r>
          </w:p>
        </w:tc>
      </w:tr>
      <w:tr w:rsidR="00780279" w:rsidRPr="00981117">
        <w:tc>
          <w:tcPr>
            <w:tcW w:w="5847" w:type="dxa"/>
            <w:vAlign w:val="bottom"/>
          </w:tcPr>
          <w:p w:rsidR="00780279" w:rsidRPr="00981117" w:rsidRDefault="0078027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80279" w:rsidRPr="00981117" w:rsidRDefault="00780279">
            <w:pPr>
              <w:pStyle w:val="a3"/>
            </w:pPr>
            <w:r w:rsidRPr="00981117">
              <w:rPr>
                <w:lang w:val="en-US"/>
              </w:rPr>
              <w:t>Владыкина Лидия Валерьевна</w:t>
            </w:r>
          </w:p>
        </w:tc>
      </w:tr>
    </w:tbl>
    <w:p w:rsidR="00780279" w:rsidRDefault="00780279"/>
    <w:sectPr w:rsidR="00780279" w:rsidSect="00AF2354">
      <w:pgSz w:w="11906" w:h="16838"/>
      <w:pgMar w:top="53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CB4"/>
    <w:rsid w:val="00780279"/>
    <w:rsid w:val="00883AB7"/>
    <w:rsid w:val="0090638F"/>
    <w:rsid w:val="00981117"/>
    <w:rsid w:val="00AF2354"/>
    <w:rsid w:val="00C3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B4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C30CB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30CB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0466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C30CB4"/>
  </w:style>
  <w:style w:type="paragraph" w:styleId="Caption">
    <w:name w:val="caption"/>
    <w:basedOn w:val="Normal"/>
    <w:uiPriority w:val="99"/>
    <w:qFormat/>
    <w:rsid w:val="00C30CB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30CB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30CB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0466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30CB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30CB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30CB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30CB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30CB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30CB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30CB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30CB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30CB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30CB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466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46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66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C30CB4"/>
  </w:style>
  <w:style w:type="paragraph" w:customStyle="1" w:styleId="a4">
    <w:name w:val="Заголовок таблицы"/>
    <w:basedOn w:val="a3"/>
    <w:uiPriority w:val="99"/>
    <w:rsid w:val="00C30CB4"/>
  </w:style>
  <w:style w:type="paragraph" w:customStyle="1" w:styleId="DocumentMap">
    <w:name w:val="DocumentMap"/>
    <w:uiPriority w:val="99"/>
    <w:rsid w:val="00C30CB4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C30CB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C30CB4"/>
  </w:style>
  <w:style w:type="character" w:styleId="Hyperlink">
    <w:name w:val="Hyperlink"/>
    <w:basedOn w:val="DefaultParagraphFont"/>
    <w:uiPriority w:val="99"/>
    <w:rsid w:val="00AF23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5</Pages>
  <Words>1265</Words>
  <Characters>7217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