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6DA" w:rsidRDefault="004D46DA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D54220">
        <w:rPr>
          <w:b/>
          <w:bCs/>
        </w:rPr>
        <w:t>0318300120821000039</w:t>
      </w:r>
    </w:p>
    <w:p w:rsidR="004D46DA" w:rsidRDefault="004D46DA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4D46DA" w:rsidRDefault="004D46DA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4D46DA" w:rsidRDefault="004D46DA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D46DA" w:rsidRPr="007544A1">
        <w:tc>
          <w:tcPr>
            <w:tcW w:w="4961" w:type="dxa"/>
          </w:tcPr>
          <w:p w:rsidR="004D46DA" w:rsidRPr="007544A1" w:rsidRDefault="004D46DA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4D46DA" w:rsidRPr="007544A1" w:rsidRDefault="004D46DA">
            <w:pPr>
              <w:ind w:firstLine="567"/>
              <w:jc w:val="right"/>
            </w:pPr>
            <w:r>
              <w:rPr>
                <w:lang w:val="en-US"/>
              </w:rPr>
              <w:t>04.03.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4D46DA" w:rsidRDefault="004D46DA"/>
    <w:p w:rsidR="004D46DA" w:rsidRDefault="004D46DA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Средства разные </w:t>
      </w:r>
    </w:p>
    <w:p w:rsidR="004D46DA" w:rsidRDefault="004D46DA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213234901331923490100100700012120244</w:t>
      </w:r>
    </w:p>
    <w:p w:rsidR="004D46DA" w:rsidRDefault="004D46DA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325 329,60 руб.</w:t>
      </w:r>
    </w:p>
    <w:p w:rsidR="004D46DA" w:rsidRDefault="004D46DA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D54220">
        <w:rPr>
          <w:b/>
          <w:bCs/>
        </w:rPr>
        <w:t xml:space="preserve">: </w:t>
      </w:r>
      <w:r w:rsidRPr="00D54220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D54220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D46DA" w:rsidRPr="007544A1">
        <w:trPr>
          <w:jc w:val="right"/>
        </w:trPr>
        <w:tc>
          <w:tcPr>
            <w:tcW w:w="9915" w:type="dxa"/>
          </w:tcPr>
          <w:p w:rsidR="004D46DA" w:rsidRPr="007544A1" w:rsidRDefault="004D46D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D54220">
              <w:rPr>
                <w:b/>
                <w:bCs/>
              </w:rPr>
              <w:t xml:space="preserve">Источник финансирования: </w:t>
            </w:r>
            <w:r w:rsidRPr="00D54220">
              <w:t>Внебюджетные фонды (ОМС) 2021 года.</w:t>
            </w:r>
          </w:p>
          <w:p w:rsidR="004D46DA" w:rsidRPr="007544A1" w:rsidRDefault="004D46D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D54220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D54220">
              <w:t>353560, Россия, Краснодарский край, г. Славянск-на-Кубани, ул. Батарейная,377  транспортом поставщика. Поставщик производит первую поставку медицинской продукции в количестве 1/10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4D46DA" w:rsidRPr="007544A1" w:rsidRDefault="004D46D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D54220">
              <w:t>Не требуется</w:t>
            </w:r>
          </w:p>
          <w:p w:rsidR="004D46DA" w:rsidRPr="007544A1" w:rsidRDefault="004D46D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D54220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D46DA" w:rsidRDefault="004D46DA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D54220">
        <w:t>24.02.21 11:21:39 (</w:t>
      </w:r>
      <w:r>
        <w:rPr>
          <w:lang w:val="en-US"/>
        </w:rPr>
        <w:t>MSK</w:t>
      </w:r>
      <w:r w:rsidRPr="00D54220">
        <w:t>+00:00)</w:t>
      </w:r>
    </w:p>
    <w:p w:rsidR="004D46DA" w:rsidRDefault="004D46DA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D54220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4D46DA" w:rsidRPr="007544A1">
        <w:tc>
          <w:tcPr>
            <w:tcW w:w="3307" w:type="dxa"/>
          </w:tcPr>
          <w:p w:rsidR="004D46DA" w:rsidRPr="007544A1" w:rsidRDefault="004D46DA">
            <w:r w:rsidRPr="007544A1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D46DA" w:rsidRPr="007544A1" w:rsidRDefault="004D46DA">
            <w:r w:rsidRPr="007544A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D46DA" w:rsidRPr="007544A1" w:rsidRDefault="004D46DA">
            <w:pPr>
              <w:rPr>
                <w:lang w:val="en-US"/>
              </w:rPr>
            </w:pPr>
            <w:r w:rsidRPr="007544A1">
              <w:rPr>
                <w:lang w:val="en-US"/>
              </w:rPr>
              <w:t>Главный врач</w:t>
            </w:r>
          </w:p>
        </w:tc>
      </w:tr>
      <w:tr w:rsidR="004D46DA" w:rsidRPr="007544A1">
        <w:tc>
          <w:tcPr>
            <w:tcW w:w="3307" w:type="dxa"/>
          </w:tcPr>
          <w:p w:rsidR="004D46DA" w:rsidRPr="007544A1" w:rsidRDefault="004D46DA">
            <w:r w:rsidRPr="007544A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D46DA" w:rsidRPr="007544A1" w:rsidRDefault="004D46DA">
            <w:r w:rsidRPr="007544A1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D46DA" w:rsidRPr="007544A1" w:rsidRDefault="004D46DA">
            <w:pPr>
              <w:rPr>
                <w:lang w:val="en-US"/>
              </w:rPr>
            </w:pPr>
            <w:r w:rsidRPr="007544A1">
              <w:rPr>
                <w:lang w:val="en-US"/>
              </w:rPr>
              <w:t>Начальник отдела закупок</w:t>
            </w:r>
          </w:p>
        </w:tc>
      </w:tr>
      <w:tr w:rsidR="004D46DA" w:rsidRPr="007544A1">
        <w:tc>
          <w:tcPr>
            <w:tcW w:w="3307" w:type="dxa"/>
          </w:tcPr>
          <w:p w:rsidR="004D46DA" w:rsidRPr="007544A1" w:rsidRDefault="004D46DA">
            <w:r w:rsidRPr="007544A1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D46DA" w:rsidRPr="007544A1" w:rsidRDefault="004D46DA">
            <w:r w:rsidRPr="007544A1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D46DA" w:rsidRPr="007544A1" w:rsidRDefault="004D46DA">
            <w:pPr>
              <w:rPr>
                <w:lang w:val="en-US"/>
              </w:rPr>
            </w:pPr>
            <w:r w:rsidRPr="007544A1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4D46DA" w:rsidRDefault="004D46DA">
      <w:pPr>
        <w:jc w:val="both"/>
      </w:pPr>
      <w:r>
        <w:tab/>
        <w:t>Кворум имеется. Комиссия правомочна.</w:t>
      </w:r>
    </w:p>
    <w:p w:rsidR="004D46DA" w:rsidRDefault="004D46DA">
      <w:pPr>
        <w:jc w:val="both"/>
      </w:pPr>
      <w:r>
        <w:tab/>
        <w:t xml:space="preserve">Заседание комиссии проводилось </w:t>
      </w:r>
      <w:r w:rsidRPr="00D54220">
        <w:t>04.03.</w:t>
      </w:r>
      <w:r>
        <w:t>20</w:t>
      </w:r>
      <w:r w:rsidRPr="00D54220">
        <w:t>21 1</w:t>
      </w:r>
      <w:r>
        <w:t>3</w:t>
      </w:r>
      <w:r w:rsidRPr="00D54220">
        <w:t>:</w:t>
      </w:r>
      <w:r>
        <w:t>20</w:t>
      </w:r>
      <w:r w:rsidRPr="00D54220">
        <w:t xml:space="preserve"> (</w:t>
      </w:r>
      <w:r>
        <w:rPr>
          <w:lang w:val="en-US"/>
        </w:rPr>
        <w:t>MSK</w:t>
      </w:r>
      <w:r w:rsidRPr="00D54220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каб.11.</w:t>
      </w:r>
    </w:p>
    <w:p w:rsidR="004D46DA" w:rsidRDefault="004D46DA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D54220">
        <w:t>04.03.21 09:30:00 (</w:t>
      </w:r>
      <w:r>
        <w:rPr>
          <w:lang w:val="en-US"/>
        </w:rPr>
        <w:t>MSK</w:t>
      </w:r>
      <w:r w:rsidRPr="00D54220">
        <w:t>+00:00)</w:t>
      </w:r>
      <w:r>
        <w:t xml:space="preserve">), подана </w:t>
      </w:r>
      <w:r w:rsidRPr="00D54220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4D46DA" w:rsidRPr="007544A1">
        <w:tc>
          <w:tcPr>
            <w:tcW w:w="9922" w:type="dxa"/>
          </w:tcPr>
          <w:p w:rsidR="004D46DA" w:rsidRPr="007544A1" w:rsidRDefault="004D46DA">
            <w:pPr>
              <w:pStyle w:val="a4"/>
            </w:pPr>
            <w:r w:rsidRPr="007544A1">
              <w:t>EA-76416</w:t>
            </w:r>
            <w:r>
              <w:t xml:space="preserve">, дата и время регистрации заявки: </w:t>
            </w:r>
            <w:r w:rsidRPr="007544A1">
              <w:t>03.03.21 15:37:55 (MSK+00:00)</w:t>
            </w:r>
          </w:p>
        </w:tc>
      </w:tr>
    </w:tbl>
    <w:p w:rsidR="004D46DA" w:rsidRDefault="004D46DA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4D46DA" w:rsidRPr="007544A1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D46DA" w:rsidRPr="007544A1" w:rsidRDefault="004D46DA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46DA" w:rsidRPr="007544A1" w:rsidRDefault="004D46DA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D46DA" w:rsidRPr="007544A1" w:rsidRDefault="004D46DA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46DA" w:rsidRPr="007544A1" w:rsidRDefault="004D46DA">
            <w:r>
              <w:rPr>
                <w:b/>
                <w:bCs/>
              </w:rPr>
              <w:t>Обоснование</w:t>
            </w:r>
          </w:p>
        </w:tc>
      </w:tr>
      <w:tr w:rsidR="004D46DA" w:rsidRPr="007544A1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D46DA" w:rsidRPr="007544A1" w:rsidRDefault="004D46DA">
            <w:pPr>
              <w:pStyle w:val="a4"/>
            </w:pPr>
            <w:bookmarkStart w:id="0" w:name="__DdeLink__416_2961716382"/>
            <w:bookmarkEnd w:id="0"/>
            <w:r w:rsidRPr="007544A1">
              <w:rPr>
                <w:lang w:val="en-US"/>
              </w:rPr>
              <w:t>EA-76416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46DA" w:rsidRPr="00D54220" w:rsidRDefault="004D46DA">
            <w:r w:rsidRPr="00D54220">
              <w:t>ОБЩЕСТВО С ОГРАНИЧЕННОЙ ОТВЕТСТВЕННОСТЬЮ "ДОНАНГРОФАРМ"</w:t>
            </w:r>
          </w:p>
          <w:p w:rsidR="004D46DA" w:rsidRPr="007544A1" w:rsidRDefault="004D46DA">
            <w:r w:rsidRPr="007544A1">
              <w:t xml:space="preserve">ИНН </w:t>
            </w:r>
            <w:r w:rsidRPr="00D54220">
              <w:t>6166105841</w:t>
            </w:r>
          </w:p>
          <w:p w:rsidR="004D46DA" w:rsidRPr="00D54220" w:rsidRDefault="004D46DA">
            <w:r w:rsidRPr="007544A1">
              <w:t xml:space="preserve">ОГРН </w:t>
            </w:r>
            <w:r w:rsidRPr="00D54220">
              <w:t>1176196034365</w:t>
            </w:r>
          </w:p>
          <w:p w:rsidR="004D46DA" w:rsidRPr="00D54220" w:rsidRDefault="004D46DA">
            <w:r w:rsidRPr="007544A1">
              <w:t xml:space="preserve">КПП </w:t>
            </w:r>
            <w:r w:rsidRPr="00D54220">
              <w:t>616601001</w:t>
            </w:r>
          </w:p>
          <w:p w:rsidR="004D46DA" w:rsidRPr="00D54220" w:rsidRDefault="004D46DA">
            <w:r w:rsidRPr="007544A1">
              <w:t>Место нахождения(жительства)</w:t>
            </w:r>
          </w:p>
          <w:p w:rsidR="004D46DA" w:rsidRPr="00D54220" w:rsidRDefault="004D46DA">
            <w:bookmarkStart w:id="1" w:name="__DdeLink__366_2212008683"/>
            <w:r w:rsidRPr="007544A1">
              <w:t>344029, ОБЛРОСТОВСКАЯ, ГРОСТОВ-НА-ДОНУ, КОМНАТА 89А</w:t>
            </w:r>
            <w:bookmarkEnd w:id="1"/>
          </w:p>
          <w:p w:rsidR="004D46DA" w:rsidRPr="00D54220" w:rsidRDefault="004D46DA">
            <w:r w:rsidRPr="007544A1">
              <w:t>Почтовый адрес</w:t>
            </w:r>
          </w:p>
          <w:p w:rsidR="004D46DA" w:rsidRPr="00D54220" w:rsidRDefault="004D46DA">
            <w:r w:rsidRPr="007544A1">
              <w:t>344029, ОБЛ РОСТОВСКАЯ, Г РОСТОВ-НА-ДОНУ, УЛ МЕНЖИНСКОГО, ДОМ 4В, КОМНАТА 89А</w:t>
            </w:r>
          </w:p>
          <w:p w:rsidR="004D46DA" w:rsidRPr="007544A1" w:rsidRDefault="004D46DA">
            <w:pPr>
              <w:rPr>
                <w:sz w:val="16"/>
                <w:szCs w:val="16"/>
                <w:lang w:val="en-US"/>
              </w:rPr>
            </w:pPr>
            <w:r w:rsidRPr="007544A1">
              <w:rPr>
                <w:sz w:val="16"/>
                <w:szCs w:val="16"/>
              </w:rPr>
              <w:t xml:space="preserve">Контактное лицо </w:t>
            </w:r>
          </w:p>
          <w:p w:rsidR="004D46DA" w:rsidRPr="007544A1" w:rsidRDefault="004D46DA">
            <w:pPr>
              <w:rPr>
                <w:lang w:val="en-US"/>
              </w:rPr>
            </w:pPr>
            <w:r w:rsidRPr="007544A1">
              <w:t xml:space="preserve">Телефон </w:t>
            </w:r>
            <w:r w:rsidRPr="007544A1">
              <w:rPr>
                <w:lang w:val="en-US"/>
              </w:rPr>
              <w:t>79289080062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D46DA" w:rsidRPr="00D54220" w:rsidRDefault="004D46DA">
            <w:r w:rsidRPr="007544A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46DA" w:rsidRPr="007544A1" w:rsidRDefault="004D46DA">
            <w:r w:rsidRPr="007544A1">
              <w:t>-</w:t>
            </w:r>
          </w:p>
        </w:tc>
      </w:tr>
    </w:tbl>
    <w:p w:rsidR="004D46DA" w:rsidRDefault="004D46DA"/>
    <w:p w:rsidR="004D46DA" w:rsidRDefault="004D46DA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4D46DA" w:rsidRPr="007544A1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46DA" w:rsidRPr="007544A1" w:rsidRDefault="004D46DA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46DA" w:rsidRPr="007544A1" w:rsidRDefault="004D46DA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46DA" w:rsidRPr="007544A1" w:rsidRDefault="004D46DA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4D46DA" w:rsidRPr="007544A1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46DA" w:rsidRPr="007544A1" w:rsidRDefault="004D46DA">
            <w:pPr>
              <w:pStyle w:val="a4"/>
            </w:pPr>
            <w:r w:rsidRPr="007544A1">
              <w:rPr>
                <w:lang w:val="en-US"/>
              </w:rPr>
              <w:t>EA-76416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46DA" w:rsidRPr="007544A1" w:rsidRDefault="004D46DA">
            <w:pPr>
              <w:pStyle w:val="a4"/>
            </w:pPr>
            <w:r w:rsidRPr="007544A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46DA" w:rsidRPr="007544A1" w:rsidRDefault="004D46DA">
            <w:pPr>
              <w:pStyle w:val="a4"/>
            </w:pPr>
            <w:r w:rsidRPr="00D5422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D46DA" w:rsidRPr="007544A1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46DA" w:rsidRPr="007544A1" w:rsidRDefault="004D46DA">
            <w:pPr>
              <w:pStyle w:val="a4"/>
            </w:pPr>
            <w:r w:rsidRPr="007544A1">
              <w:rPr>
                <w:lang w:val="en-US"/>
              </w:rPr>
              <w:t>EA-76416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46DA" w:rsidRPr="007544A1" w:rsidRDefault="004D46DA">
            <w:pPr>
              <w:pStyle w:val="a4"/>
            </w:pPr>
            <w:r w:rsidRPr="007544A1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46DA" w:rsidRPr="007544A1" w:rsidRDefault="004D46DA">
            <w:pPr>
              <w:pStyle w:val="a4"/>
            </w:pPr>
            <w:r w:rsidRPr="00D5422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D46DA" w:rsidRPr="007544A1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46DA" w:rsidRPr="007544A1" w:rsidRDefault="004D46DA">
            <w:pPr>
              <w:pStyle w:val="a4"/>
            </w:pPr>
            <w:r w:rsidRPr="007544A1">
              <w:rPr>
                <w:lang w:val="en-US"/>
              </w:rPr>
              <w:t>EA-76416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46DA" w:rsidRPr="007544A1" w:rsidRDefault="004D46DA">
            <w:pPr>
              <w:pStyle w:val="a4"/>
            </w:pPr>
            <w:r w:rsidRPr="007544A1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D46DA" w:rsidRPr="007544A1" w:rsidRDefault="004D46DA">
            <w:pPr>
              <w:pStyle w:val="a4"/>
            </w:pPr>
            <w:r w:rsidRPr="00D5422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4D46DA" w:rsidRDefault="004D46DA"/>
    <w:p w:rsidR="004D46DA" w:rsidRPr="00D54220" w:rsidRDefault="004D46DA">
      <w:pPr>
        <w:jc w:val="both"/>
      </w:pPr>
      <w:r w:rsidRPr="00D54220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"ДОНАНГРОФАРМ".</w:t>
      </w:r>
    </w:p>
    <w:p w:rsidR="004D46DA" w:rsidRDefault="004D46DA">
      <w:pPr>
        <w:pStyle w:val="BodyText"/>
        <w:jc w:val="both"/>
      </w:pPr>
      <w:r w:rsidRPr="00D54220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4D46DA" w:rsidRDefault="004D46DA">
      <w:pPr>
        <w:jc w:val="both"/>
      </w:pPr>
      <w:r>
        <w:rPr>
          <w:b/>
          <w:bCs/>
        </w:rPr>
        <w:tab/>
        <w:t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https://gz.lot-online.ru/.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D46DA" w:rsidRPr="007544A1">
        <w:tc>
          <w:tcPr>
            <w:tcW w:w="5847" w:type="dxa"/>
            <w:vAlign w:val="bottom"/>
          </w:tcPr>
          <w:p w:rsidR="004D46DA" w:rsidRPr="007544A1" w:rsidRDefault="004D46DA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D46DA" w:rsidRPr="007544A1" w:rsidRDefault="004D46DA">
            <w:pPr>
              <w:pStyle w:val="a4"/>
            </w:pPr>
            <w:r w:rsidRPr="007544A1">
              <w:rPr>
                <w:lang w:val="en-US"/>
              </w:rPr>
              <w:t>Просоленко Юрий Александрович</w:t>
            </w:r>
          </w:p>
        </w:tc>
      </w:tr>
      <w:tr w:rsidR="004D46DA" w:rsidRPr="007544A1">
        <w:tc>
          <w:tcPr>
            <w:tcW w:w="5847" w:type="dxa"/>
            <w:vAlign w:val="bottom"/>
          </w:tcPr>
          <w:p w:rsidR="004D46DA" w:rsidRPr="007544A1" w:rsidRDefault="004D46DA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D46DA" w:rsidRPr="007544A1" w:rsidRDefault="004D46DA">
            <w:pPr>
              <w:pStyle w:val="a4"/>
            </w:pPr>
            <w:r w:rsidRPr="007544A1">
              <w:rPr>
                <w:lang w:val="en-US"/>
              </w:rPr>
              <w:t>Дехтерев Юрий Сергеевич</w:t>
            </w:r>
          </w:p>
        </w:tc>
      </w:tr>
      <w:tr w:rsidR="004D46DA" w:rsidRPr="007544A1">
        <w:tc>
          <w:tcPr>
            <w:tcW w:w="5847" w:type="dxa"/>
            <w:vAlign w:val="bottom"/>
          </w:tcPr>
          <w:p w:rsidR="004D46DA" w:rsidRPr="007544A1" w:rsidRDefault="004D46DA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D46DA" w:rsidRPr="007544A1" w:rsidRDefault="004D46DA">
            <w:pPr>
              <w:pStyle w:val="a4"/>
            </w:pPr>
            <w:r w:rsidRPr="007544A1">
              <w:rPr>
                <w:lang w:val="en-US"/>
              </w:rPr>
              <w:t>Владыкина Лидия Валерьевна</w:t>
            </w:r>
          </w:p>
        </w:tc>
      </w:tr>
    </w:tbl>
    <w:p w:rsidR="004D46DA" w:rsidRDefault="004D46DA"/>
    <w:sectPr w:rsidR="004D46DA" w:rsidSect="007D158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581"/>
    <w:rsid w:val="004D46DA"/>
    <w:rsid w:val="00642977"/>
    <w:rsid w:val="007544A1"/>
    <w:rsid w:val="007D1581"/>
    <w:rsid w:val="00D54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1581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7D1581"/>
  </w:style>
  <w:style w:type="paragraph" w:customStyle="1" w:styleId="a3">
    <w:name w:val="Заголовок"/>
    <w:basedOn w:val="Normal"/>
    <w:next w:val="BodyText"/>
    <w:uiPriority w:val="99"/>
    <w:rsid w:val="007D158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D158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B1B06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7D1581"/>
  </w:style>
  <w:style w:type="paragraph" w:styleId="Caption">
    <w:name w:val="caption"/>
    <w:basedOn w:val="Normal"/>
    <w:uiPriority w:val="99"/>
    <w:qFormat/>
    <w:rsid w:val="007D1581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7D1581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7D158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B1B06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7D1581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7D158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7D1581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7D158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7D1581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7D1581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7D1581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7D1581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7D1581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7D1581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1B06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1B0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B06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7D1581"/>
  </w:style>
  <w:style w:type="paragraph" w:customStyle="1" w:styleId="a5">
    <w:name w:val="Заголовок таблицы"/>
    <w:basedOn w:val="a4"/>
    <w:uiPriority w:val="99"/>
    <w:rsid w:val="007D1581"/>
  </w:style>
  <w:style w:type="paragraph" w:customStyle="1" w:styleId="DocumentMap">
    <w:name w:val="DocumentMap"/>
    <w:uiPriority w:val="99"/>
    <w:rsid w:val="007D1581"/>
    <w:rPr>
      <w:color w:val="00000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140</TotalTime>
  <Pages>3</Pages>
  <Words>718</Words>
  <Characters>4098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2021-03-04T11:15:00Z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