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5D" w:rsidRDefault="0079205D">
      <w:pPr>
        <w:ind w:firstLine="680"/>
        <w:jc w:val="center"/>
      </w:pPr>
      <w:r>
        <w:rPr>
          <w:b/>
          <w:bCs/>
        </w:rPr>
        <w:t xml:space="preserve">ПРОТОКОЛ </w:t>
      </w:r>
      <w:r w:rsidRPr="006D3B13">
        <w:rPr>
          <w:b/>
          <w:bCs/>
        </w:rPr>
        <w:t>0318300120821000037</w:t>
      </w:r>
    </w:p>
    <w:p w:rsidR="0079205D" w:rsidRDefault="0079205D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9205D" w:rsidRPr="006D3B13" w:rsidRDefault="0079205D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9205D" w:rsidRPr="00CD40AC">
        <w:tc>
          <w:tcPr>
            <w:tcW w:w="4961" w:type="dxa"/>
          </w:tcPr>
          <w:p w:rsidR="0079205D" w:rsidRPr="00CD40AC" w:rsidRDefault="0079205D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79205D" w:rsidRPr="00CD40AC" w:rsidRDefault="0079205D">
            <w:pPr>
              <w:ind w:firstLine="567"/>
              <w:jc w:val="right"/>
            </w:pPr>
            <w:r>
              <w:rPr>
                <w:lang w:val="en-US"/>
              </w:rPr>
              <w:t>10.03.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9205D" w:rsidRDefault="0079205D">
      <w:pPr>
        <w:overflowPunct w:val="0"/>
      </w:pPr>
    </w:p>
    <w:p w:rsidR="0079205D" w:rsidRDefault="0079205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6D3B13">
        <w:t xml:space="preserve">: Тест-полоски для центра здоровья </w:t>
      </w:r>
    </w:p>
    <w:p w:rsidR="0079205D" w:rsidRDefault="0079205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213234901331923490100100650012120244</w:t>
      </w:r>
    </w:p>
    <w:p w:rsidR="0079205D" w:rsidRDefault="0079205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573 083,60 руб.</w:t>
      </w:r>
    </w:p>
    <w:p w:rsidR="0079205D" w:rsidRDefault="0079205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D3B13">
        <w:rPr>
          <w:b/>
          <w:bCs/>
        </w:rPr>
        <w:t xml:space="preserve">: </w:t>
      </w:r>
      <w:r w:rsidRPr="006D3B1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D3B1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9205D" w:rsidRPr="00CD40AC">
        <w:trPr>
          <w:jc w:val="right"/>
        </w:trPr>
        <w:tc>
          <w:tcPr>
            <w:tcW w:w="9915" w:type="dxa"/>
          </w:tcPr>
          <w:p w:rsidR="0079205D" w:rsidRPr="00CD40AC" w:rsidRDefault="0079205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D3B13">
              <w:rPr>
                <w:b/>
                <w:bCs/>
              </w:rPr>
              <w:t xml:space="preserve">Источник финансирования: </w:t>
            </w:r>
            <w:r w:rsidRPr="006D3B13">
              <w:t>Внебюджетные фонды (ОМС)</w:t>
            </w:r>
          </w:p>
          <w:p w:rsidR="0079205D" w:rsidRPr="00CD40AC" w:rsidRDefault="0079205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D3B1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D3B13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мая 2021 г</w:t>
            </w:r>
            <w:r>
              <w:t>.</w:t>
            </w:r>
          </w:p>
          <w:p w:rsidR="0079205D" w:rsidRPr="00CD40AC" w:rsidRDefault="0079205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D3B13">
              <w:t>Не требуется</w:t>
            </w:r>
          </w:p>
          <w:p w:rsidR="0079205D" w:rsidRPr="006D3B13" w:rsidRDefault="0079205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D3B1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9205D" w:rsidRDefault="0079205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D3B13">
        <w:t>24.02.21 10:00:25 (</w:t>
      </w:r>
      <w:r>
        <w:rPr>
          <w:lang w:val="en-US"/>
        </w:rPr>
        <w:t>MSK</w:t>
      </w:r>
      <w:r w:rsidRPr="006D3B13">
        <w:t>+00:00)</w:t>
      </w:r>
    </w:p>
    <w:p w:rsidR="0079205D" w:rsidRDefault="0079205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D3B1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9205D" w:rsidRPr="00CD40AC"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9205D" w:rsidRPr="00CD40AC" w:rsidRDefault="0079205D">
            <w:pPr>
              <w:rPr>
                <w:lang w:val="en-US"/>
              </w:rPr>
            </w:pPr>
            <w:r w:rsidRPr="00CD40AC">
              <w:rPr>
                <w:lang w:val="en-US"/>
              </w:rPr>
              <w:t>Главный врач</w:t>
            </w:r>
          </w:p>
        </w:tc>
      </w:tr>
      <w:tr w:rsidR="0079205D" w:rsidRPr="00CD40AC"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9205D" w:rsidRPr="00CD40AC" w:rsidRDefault="0079205D">
            <w:pPr>
              <w:rPr>
                <w:lang w:val="en-US"/>
              </w:rPr>
            </w:pPr>
            <w:r w:rsidRPr="00CD40AC">
              <w:rPr>
                <w:lang w:val="en-US"/>
              </w:rPr>
              <w:t>Начальник отдела закупок</w:t>
            </w:r>
          </w:p>
        </w:tc>
      </w:tr>
      <w:tr w:rsidR="0079205D" w:rsidRPr="00CD40AC"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9205D" w:rsidRPr="00CD40AC" w:rsidRDefault="0079205D">
            <w:pPr>
              <w:rPr>
                <w:lang w:val="en-US"/>
              </w:rPr>
            </w:pPr>
            <w:r w:rsidRPr="00CD40AC">
              <w:rPr>
                <w:lang w:val="en-US"/>
              </w:rPr>
              <w:t>Начальник юридического отдела</w:t>
            </w:r>
          </w:p>
        </w:tc>
      </w:tr>
      <w:tr w:rsidR="0079205D" w:rsidRPr="00CD40AC"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9205D" w:rsidRPr="00CD40AC" w:rsidRDefault="0079205D">
            <w:pPr>
              <w:rPr>
                <w:lang w:val="en-US"/>
              </w:rPr>
            </w:pPr>
            <w:r w:rsidRPr="00CD40AC">
              <w:rPr>
                <w:lang w:val="en-US"/>
              </w:rPr>
              <w:t>экономист 1 категории отдела закупок</w:t>
            </w:r>
          </w:p>
        </w:tc>
      </w:tr>
      <w:tr w:rsidR="0079205D" w:rsidRPr="00CD40AC"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9205D" w:rsidRPr="00CD40AC" w:rsidRDefault="0079205D">
            <w:r w:rsidRPr="00CD40A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9205D" w:rsidRPr="00CD40AC" w:rsidRDefault="0079205D">
            <w:pPr>
              <w:rPr>
                <w:lang w:val="en-US"/>
              </w:rPr>
            </w:pPr>
            <w:r w:rsidRPr="00CD40A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9205D" w:rsidRDefault="0079205D">
      <w:pPr>
        <w:jc w:val="both"/>
      </w:pPr>
      <w:r>
        <w:tab/>
        <w:t>Кворум имеется. Комиссия правомочна.</w:t>
      </w:r>
    </w:p>
    <w:p w:rsidR="0079205D" w:rsidRDefault="0079205D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6D3B13">
        <w:t>10.03.</w:t>
      </w:r>
      <w:r>
        <w:t>20</w:t>
      </w:r>
      <w:r w:rsidRPr="006D3B13">
        <w:t>21 1</w:t>
      </w:r>
      <w:r>
        <w:t>3</w:t>
      </w:r>
      <w:r w:rsidRPr="006D3B13">
        <w:t>:</w:t>
      </w:r>
      <w:r>
        <w:t xml:space="preserve">00 </w:t>
      </w:r>
      <w:r w:rsidRPr="006D3B13">
        <w:t xml:space="preserve"> (</w:t>
      </w:r>
      <w:r>
        <w:rPr>
          <w:lang w:val="en-US"/>
        </w:rPr>
        <w:t>MSK</w:t>
      </w:r>
      <w:r w:rsidRPr="006D3B1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9205D" w:rsidRDefault="0079205D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9205D" w:rsidRPr="00CD40AC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rPr>
                <w:b/>
                <w:bCs/>
              </w:rPr>
            </w:pPr>
            <w:r w:rsidRPr="00CD40AC">
              <w:rPr>
                <w:b/>
                <w:bCs/>
              </w:rPr>
              <w:t xml:space="preserve">№ </w:t>
            </w:r>
          </w:p>
          <w:p w:rsidR="0079205D" w:rsidRPr="00CD40AC" w:rsidRDefault="0079205D">
            <w:pPr>
              <w:rPr>
                <w:b/>
                <w:bCs/>
              </w:rPr>
            </w:pPr>
            <w:r w:rsidRPr="00CD40AC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b/>
                <w:bCs/>
              </w:rPr>
            </w:pPr>
            <w:r w:rsidRPr="00CD40AC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b/>
                <w:bCs/>
              </w:rPr>
            </w:pPr>
            <w:r w:rsidRPr="00CD40AC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9205D" w:rsidRPr="00CD40A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lang w:val="en-US"/>
              </w:rPr>
            </w:pPr>
            <w:r w:rsidRPr="00CD40AC">
              <w:rPr>
                <w:lang w:val="en-US"/>
              </w:rPr>
              <w:t>567 352,76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lang w:val="en-US"/>
              </w:rPr>
            </w:pPr>
            <w:r w:rsidRPr="00CD40AC">
              <w:rPr>
                <w:lang w:val="en-US"/>
              </w:rPr>
              <w:t>09.03.21 11:32:17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205D" w:rsidRPr="006D3B13" w:rsidRDefault="0079205D">
            <w:pPr>
              <w:pStyle w:val="a3"/>
            </w:pPr>
            <w:r w:rsidRPr="006D3B13">
              <w:t>ОБЩЕСТВО С ОГРАНИЧЕННОЙ ОТВЕТСТВЕННОСТЬЮ "ФАРМАМЕД"</w:t>
            </w:r>
          </w:p>
        </w:tc>
      </w:tr>
      <w:tr w:rsidR="0079205D" w:rsidRPr="00CD40A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lang w:val="en-US"/>
              </w:rPr>
            </w:pPr>
            <w:r w:rsidRPr="00CD40AC">
              <w:rPr>
                <w:lang w:val="en-US"/>
              </w:rPr>
              <w:t>567 352,76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lang w:val="en-US"/>
              </w:rPr>
            </w:pPr>
            <w:r w:rsidRPr="00CD40AC">
              <w:rPr>
                <w:lang w:val="en-US"/>
              </w:rPr>
              <w:t>09.03.21 11:44:54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205D" w:rsidRPr="006D3B13" w:rsidRDefault="0079205D">
            <w:pPr>
              <w:pStyle w:val="a3"/>
            </w:pPr>
            <w:r w:rsidRPr="006D3B13">
              <w:t>ОБЩЕСТВО С ОГРАНИЧЕННОЙ ОТВЕТСТВЕННОСТЬЮ "ВЭЛСИ"</w:t>
            </w:r>
          </w:p>
        </w:tc>
      </w:tr>
      <w:tr w:rsidR="0079205D" w:rsidRPr="00CD40A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lang w:val="en-US"/>
              </w:rPr>
            </w:pPr>
            <w:r w:rsidRPr="00CD40AC">
              <w:rPr>
                <w:lang w:val="en-US"/>
              </w:rPr>
              <w:t>570 218,18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9205D" w:rsidRPr="00CD40AC" w:rsidRDefault="0079205D">
            <w:pPr>
              <w:pStyle w:val="a3"/>
              <w:rPr>
                <w:lang w:val="en-US"/>
              </w:rPr>
            </w:pPr>
            <w:r w:rsidRPr="00CD40AC">
              <w:rPr>
                <w:lang w:val="en-US"/>
              </w:rPr>
              <w:t>09.03.21 11:30:43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205D" w:rsidRPr="006D3B13" w:rsidRDefault="0079205D">
            <w:pPr>
              <w:pStyle w:val="a3"/>
            </w:pPr>
            <w:r>
              <w:t xml:space="preserve">Индивидуальный предприниматель </w:t>
            </w:r>
            <w:r w:rsidRPr="006D3B13">
              <w:t>МОМОТОВА ЮЛИЯ ГЕННАДЬЕВНА</w:t>
            </w:r>
          </w:p>
        </w:tc>
      </w:tr>
    </w:tbl>
    <w:p w:rsidR="0079205D" w:rsidRDefault="0079205D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79205D" w:rsidRPr="00CD40A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CD40AC" w:rsidRDefault="0079205D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CD40AC" w:rsidRDefault="0079205D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r>
              <w:rPr>
                <w:b/>
                <w:bCs/>
              </w:rPr>
              <w:t>Обоснование</w:t>
            </w:r>
          </w:p>
        </w:tc>
      </w:tr>
      <w:tr w:rsidR="0079205D" w:rsidRPr="00CD40A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EA-76889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6D3B13" w:rsidRDefault="0079205D">
            <w:r w:rsidRPr="006D3B13">
              <w:t>ОБЩЕСТВО С ОГРАНИЧЕННОЙ ОТВЕТСТВЕННОСТЬЮ "ФАРМАМЕД"</w:t>
            </w:r>
          </w:p>
          <w:p w:rsidR="0079205D" w:rsidRPr="006D3B13" w:rsidRDefault="0079205D">
            <w:r w:rsidRPr="00CD40AC">
              <w:t xml:space="preserve">ИНН </w:t>
            </w:r>
            <w:r w:rsidRPr="006D3B13">
              <w:t>2308070533</w:t>
            </w:r>
          </w:p>
          <w:p w:rsidR="0079205D" w:rsidRPr="006D3B13" w:rsidRDefault="0079205D">
            <w:r w:rsidRPr="00CD40AC">
              <w:t xml:space="preserve">ОГРН </w:t>
            </w:r>
            <w:r w:rsidRPr="006D3B13">
              <w:t>1022301214924</w:t>
            </w:r>
          </w:p>
          <w:p w:rsidR="0079205D" w:rsidRPr="006D3B13" w:rsidRDefault="0079205D">
            <w:r w:rsidRPr="00CD40AC">
              <w:t xml:space="preserve">КПП </w:t>
            </w:r>
            <w:r w:rsidRPr="006D3B13">
              <w:t>230801001</w:t>
            </w:r>
          </w:p>
          <w:p w:rsidR="0079205D" w:rsidRPr="006D3B13" w:rsidRDefault="0079205D">
            <w:r w:rsidRPr="00CD40AC">
              <w:t>Место нахождения(жительства)</w:t>
            </w:r>
          </w:p>
          <w:p w:rsidR="0079205D" w:rsidRPr="006D3B13" w:rsidRDefault="0079205D">
            <w:r w:rsidRPr="00CD40AC">
              <w:t>350051, КРАЙ. КРАСНОДАРСКИЙ, Г. КРАСНОДАР, ДОМ 6, КОМ 12</w:t>
            </w:r>
          </w:p>
          <w:p w:rsidR="0079205D" w:rsidRPr="006D3B13" w:rsidRDefault="0079205D">
            <w:r w:rsidRPr="00CD40AC">
              <w:t>Почтовый адрес</w:t>
            </w:r>
          </w:p>
          <w:p w:rsidR="0079205D" w:rsidRPr="006D3B13" w:rsidRDefault="0079205D">
            <w:r w:rsidRPr="00CD40AC">
              <w:t>350051, КРАЙ КРАСНОДАРСКИЙ, Г КРАСНОДАР, УЛ ИМ ФЕДОРА ЛУЗАНА, ДОМ 6, КОМ 12</w:t>
            </w:r>
          </w:p>
          <w:p w:rsidR="0079205D" w:rsidRPr="00CD40AC" w:rsidRDefault="0079205D">
            <w:pPr>
              <w:rPr>
                <w:sz w:val="16"/>
                <w:szCs w:val="16"/>
                <w:lang w:val="en-US"/>
              </w:rPr>
            </w:pPr>
            <w:r w:rsidRPr="00CD40AC">
              <w:rPr>
                <w:sz w:val="16"/>
                <w:szCs w:val="16"/>
              </w:rPr>
              <w:t xml:space="preserve">Контактное лицо </w:t>
            </w:r>
          </w:p>
          <w:p w:rsidR="0079205D" w:rsidRPr="00CD40AC" w:rsidRDefault="0079205D">
            <w:pPr>
              <w:rPr>
                <w:lang w:val="en-US"/>
              </w:rPr>
            </w:pPr>
            <w:r w:rsidRPr="00CD40AC">
              <w:t xml:space="preserve">Телефон </w:t>
            </w:r>
            <w:r w:rsidRPr="00CD40AC">
              <w:rPr>
                <w:lang w:val="en-US"/>
              </w:rPr>
              <w:t>79184844844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6D3B13" w:rsidRDefault="0079205D">
            <w:r w:rsidRPr="00CD40A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r w:rsidRPr="00CD40AC">
              <w:t>-</w:t>
            </w:r>
          </w:p>
        </w:tc>
      </w:tr>
      <w:tr w:rsidR="0079205D" w:rsidRPr="00CD40A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EA-76682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6D3B13" w:rsidRDefault="0079205D">
            <w:r w:rsidRPr="006D3B13">
              <w:t>ОБЩЕСТВО С ОГРАНИЧЕННОЙ ОТВЕТСТВЕННОСТЬЮ "ВЭЛСИ"</w:t>
            </w:r>
          </w:p>
          <w:p w:rsidR="0079205D" w:rsidRPr="006D3B13" w:rsidRDefault="0079205D">
            <w:r w:rsidRPr="00CD40AC">
              <w:t xml:space="preserve">ИНН </w:t>
            </w:r>
            <w:r w:rsidRPr="006D3B13">
              <w:t>7713781230</w:t>
            </w:r>
          </w:p>
          <w:p w:rsidR="0079205D" w:rsidRPr="006D3B13" w:rsidRDefault="0079205D">
            <w:r w:rsidRPr="00CD40AC">
              <w:t xml:space="preserve">ОГРН </w:t>
            </w:r>
            <w:r w:rsidRPr="006D3B13">
              <w:t>5137746176277</w:t>
            </w:r>
          </w:p>
          <w:p w:rsidR="0079205D" w:rsidRPr="006D3B13" w:rsidRDefault="0079205D">
            <w:r w:rsidRPr="00CD40AC">
              <w:t xml:space="preserve">КПП </w:t>
            </w:r>
            <w:r w:rsidRPr="006D3B13">
              <w:t>771301001</w:t>
            </w:r>
          </w:p>
          <w:p w:rsidR="0079205D" w:rsidRPr="006D3B13" w:rsidRDefault="0079205D">
            <w:r w:rsidRPr="00CD40AC">
              <w:t>Место нахождения(жительства)</w:t>
            </w:r>
          </w:p>
          <w:p w:rsidR="0079205D" w:rsidRPr="006D3B13" w:rsidRDefault="0079205D">
            <w:r w:rsidRPr="00CD40AC">
              <w:t>127434, Г. МОСКВА, ДОМ 34, ОФИС 9</w:t>
            </w:r>
          </w:p>
          <w:p w:rsidR="0079205D" w:rsidRPr="006D3B13" w:rsidRDefault="0079205D">
            <w:r w:rsidRPr="00CD40AC">
              <w:t>Почтовый адрес</w:t>
            </w:r>
          </w:p>
          <w:p w:rsidR="0079205D" w:rsidRPr="006D3B13" w:rsidRDefault="0079205D"/>
          <w:p w:rsidR="0079205D" w:rsidRPr="00CD40AC" w:rsidRDefault="0079205D">
            <w:pPr>
              <w:rPr>
                <w:sz w:val="16"/>
                <w:szCs w:val="16"/>
                <w:lang w:val="en-US"/>
              </w:rPr>
            </w:pPr>
            <w:r w:rsidRPr="00CD40AC">
              <w:rPr>
                <w:sz w:val="16"/>
                <w:szCs w:val="16"/>
              </w:rPr>
              <w:t xml:space="preserve">Контактное лицо </w:t>
            </w:r>
          </w:p>
          <w:p w:rsidR="0079205D" w:rsidRPr="00CD40AC" w:rsidRDefault="0079205D">
            <w:pPr>
              <w:rPr>
                <w:lang w:val="en-US"/>
              </w:rPr>
            </w:pPr>
            <w:r w:rsidRPr="00CD40AC">
              <w:t xml:space="preserve">Телефон </w:t>
            </w:r>
            <w:r w:rsidRPr="00CD40AC">
              <w:rPr>
                <w:lang w:val="en-US"/>
              </w:rPr>
              <w:t>79265850285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6D3B13" w:rsidRDefault="0079205D">
            <w:r w:rsidRPr="00CD40A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r w:rsidRPr="00CD40AC">
              <w:t>-</w:t>
            </w:r>
          </w:p>
        </w:tc>
      </w:tr>
      <w:tr w:rsidR="0079205D" w:rsidRPr="00CD40A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CD40AC" w:rsidRDefault="0079205D">
            <w:pPr>
              <w:pStyle w:val="a3"/>
            </w:pPr>
            <w:bookmarkStart w:id="0" w:name="__DdeLink__416_2961716382"/>
            <w:bookmarkEnd w:id="0"/>
            <w:r w:rsidRPr="00CD40AC">
              <w:rPr>
                <w:lang w:val="en-US"/>
              </w:rPr>
              <w:t>EA-77249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6D3B13" w:rsidRDefault="0079205D">
            <w:r>
              <w:t xml:space="preserve"> Индивидуальный предприниматель</w:t>
            </w:r>
            <w:r w:rsidRPr="006D3B13">
              <w:t xml:space="preserve"> МОМОТОВА ЮЛИЯ ГЕННАДЬЕВНА</w:t>
            </w:r>
          </w:p>
          <w:p w:rsidR="0079205D" w:rsidRPr="006D3B13" w:rsidRDefault="0079205D">
            <w:r w:rsidRPr="00CD40AC">
              <w:t xml:space="preserve">ИНН </w:t>
            </w:r>
            <w:r w:rsidRPr="006D3B13">
              <w:t>237302716750</w:t>
            </w:r>
          </w:p>
          <w:p w:rsidR="0079205D" w:rsidRPr="006D3B13" w:rsidRDefault="0079205D">
            <w:r w:rsidRPr="00CD40AC">
              <w:t xml:space="preserve">ОГРН </w:t>
            </w:r>
            <w:r w:rsidRPr="006D3B13">
              <w:t>319237500071891</w:t>
            </w:r>
          </w:p>
          <w:p w:rsidR="0079205D" w:rsidRPr="006D3B13" w:rsidRDefault="0079205D">
            <w:r w:rsidRPr="00CD40AC">
              <w:t xml:space="preserve">КПП </w:t>
            </w:r>
          </w:p>
          <w:p w:rsidR="0079205D" w:rsidRPr="006D3B13" w:rsidRDefault="0079205D">
            <w:r w:rsidRPr="00CD40AC">
              <w:t>Место нахождения(жительства)</w:t>
            </w:r>
          </w:p>
          <w:p w:rsidR="0079205D" w:rsidRPr="006D3B13" w:rsidRDefault="0079205D">
            <w:bookmarkStart w:id="1" w:name="__DdeLink__366_2212008683"/>
            <w:r w:rsidRPr="00CD40AC">
              <w:t>КРАЙКРАСНОДАРСКИЙ, ГКРАСНОДАР</w:t>
            </w:r>
            <w:bookmarkEnd w:id="1"/>
          </w:p>
          <w:p w:rsidR="0079205D" w:rsidRPr="006D3B13" w:rsidRDefault="0079205D">
            <w:r w:rsidRPr="00CD40AC">
              <w:t>Почтовый адрес</w:t>
            </w:r>
          </w:p>
          <w:p w:rsidR="0079205D" w:rsidRPr="006D3B13" w:rsidRDefault="0079205D">
            <w:r w:rsidRPr="00CD40AC">
              <w:t>КРАЙ КРАСНОДАРСКИЙ23, Г КРАСНОДАР</w:t>
            </w:r>
          </w:p>
          <w:p w:rsidR="0079205D" w:rsidRPr="00CD40AC" w:rsidRDefault="0079205D">
            <w:pPr>
              <w:rPr>
                <w:sz w:val="16"/>
                <w:szCs w:val="16"/>
                <w:lang w:val="en-US"/>
              </w:rPr>
            </w:pPr>
            <w:r w:rsidRPr="00CD40AC">
              <w:rPr>
                <w:sz w:val="16"/>
                <w:szCs w:val="16"/>
              </w:rPr>
              <w:t xml:space="preserve">Контактное лицо </w:t>
            </w:r>
          </w:p>
          <w:p w:rsidR="0079205D" w:rsidRPr="00CD40AC" w:rsidRDefault="0079205D">
            <w:pPr>
              <w:rPr>
                <w:lang w:val="en-US"/>
              </w:rPr>
            </w:pPr>
            <w:r w:rsidRPr="00CD40AC">
              <w:t xml:space="preserve">Телефон </w:t>
            </w:r>
            <w:r w:rsidRPr="00CD40AC">
              <w:rPr>
                <w:lang w:val="en-US"/>
              </w:rPr>
              <w:t>79180690978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9205D" w:rsidRPr="006D3B13" w:rsidRDefault="0079205D">
            <w:r w:rsidRPr="00CD40A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r w:rsidRPr="00CD40AC">
              <w:t>-</w:t>
            </w:r>
          </w:p>
        </w:tc>
      </w:tr>
    </w:tbl>
    <w:p w:rsidR="0079205D" w:rsidRDefault="0079205D"/>
    <w:p w:rsidR="0079205D" w:rsidRDefault="0079205D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-76889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-76889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-76889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-76889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-76889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-76682 / ОБЩЕСТВО С ОГРАНИЧЕННОЙ ОТВЕТСТВЕННОСТЬЮ "ВЭЛСИ"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-76682 / ОБЩЕСТВО С ОГРАНИЧЕННОЙ ОТВЕТСТВЕННОСТЬЮ "ВЭЛСИ"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-76682 / ОБЩЕСТВО С ОГРАНИЧЕННОЙ ОТВЕТСТВЕННОСТЬЮ "ВЭЛСИ"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-76682 / ОБЩЕСТВО С ОГРАНИЧЕННОЙ ОТВЕТСТВЕННОСТЬЮ "ВЭЛСИ"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>-76682 / ОБЩЕСТВО С ОГРАНИЧЕННОЙ ОТВЕТСТВЕННОСТЬЮ "ВЭЛСИ"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 xml:space="preserve">-77249 / </w:t>
            </w:r>
            <w:r>
              <w:t>Индивидуальный предприниматель</w:t>
            </w:r>
            <w:r w:rsidRPr="006D3B13">
              <w:t xml:space="preserve"> МОМОТОВА ЮЛИЯ ГЕННАДЬЕВНА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 xml:space="preserve">-77249 / </w:t>
            </w:r>
            <w:r>
              <w:t>Индивидуальный предприниматель</w:t>
            </w:r>
            <w:r w:rsidRPr="006D3B13">
              <w:t xml:space="preserve"> МОМОТОВА ЮЛИЯ ГЕННАДЬЕВНА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 xml:space="preserve">-77249 / </w:t>
            </w:r>
            <w:r>
              <w:t>Индивидуальный предприниматель</w:t>
            </w:r>
            <w:r w:rsidRPr="006D3B13">
              <w:t xml:space="preserve"> МОМОТОВА ЮЛИЯ ГЕННАДЬЕВНА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 xml:space="preserve">-77249 / </w:t>
            </w:r>
            <w:r>
              <w:t>Индивидуальный предприниматель</w:t>
            </w:r>
            <w:r w:rsidRPr="006D3B13">
              <w:t xml:space="preserve"> МОМОТОВА ЮЛИЯ ГЕННАДЬЕВНА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9205D" w:rsidRPr="00CD40A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EA</w:t>
            </w:r>
            <w:r w:rsidRPr="006D3B13">
              <w:t xml:space="preserve">-77249 / </w:t>
            </w:r>
            <w:r>
              <w:t>Индивидуальный предприниматель</w:t>
            </w:r>
            <w:r w:rsidRPr="006D3B13">
              <w:t xml:space="preserve"> МОМОТОВА ЮЛИЯ ГЕННАДЬЕВНА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9205D" w:rsidRPr="00CD40AC" w:rsidRDefault="0079205D">
            <w:pPr>
              <w:pStyle w:val="a3"/>
            </w:pPr>
            <w:r w:rsidRPr="006D3B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79205D" w:rsidRDefault="0079205D"/>
    <w:p w:rsidR="0079205D" w:rsidRDefault="0079205D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6D3B13">
        <w:t>Тест-полоски для центра здоровья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"ФАРМАМЕД", предложение о цене контракта 567 352,76 руб.</w:t>
      </w:r>
    </w:p>
    <w:p w:rsidR="0079205D" w:rsidRDefault="0079205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4780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9205D" w:rsidRDefault="0079205D">
      <w:pPr>
        <w:jc w:val="both"/>
        <w:rPr>
          <w:b/>
          <w:bCs/>
        </w:rPr>
      </w:pPr>
    </w:p>
    <w:p w:rsidR="0079205D" w:rsidRDefault="0079205D">
      <w:pPr>
        <w:jc w:val="both"/>
        <w:rPr>
          <w:b/>
          <w:bCs/>
        </w:rPr>
      </w:pPr>
    </w:p>
    <w:p w:rsidR="0079205D" w:rsidRDefault="0079205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9205D" w:rsidRPr="00CD40AC">
        <w:tc>
          <w:tcPr>
            <w:tcW w:w="5847" w:type="dxa"/>
            <w:vAlign w:val="bottom"/>
          </w:tcPr>
          <w:p w:rsidR="0079205D" w:rsidRPr="00CD40AC" w:rsidRDefault="0079205D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Просоленко Юрий Александрович</w:t>
            </w:r>
          </w:p>
        </w:tc>
      </w:tr>
      <w:tr w:rsidR="0079205D" w:rsidRPr="00CD40AC">
        <w:tc>
          <w:tcPr>
            <w:tcW w:w="5847" w:type="dxa"/>
            <w:vAlign w:val="bottom"/>
          </w:tcPr>
          <w:p w:rsidR="0079205D" w:rsidRPr="00CD40AC" w:rsidRDefault="0079205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Дехтерев Юрий Сергеевич</w:t>
            </w:r>
          </w:p>
        </w:tc>
      </w:tr>
      <w:tr w:rsidR="0079205D" w:rsidRPr="00CD40AC">
        <w:tc>
          <w:tcPr>
            <w:tcW w:w="5847" w:type="dxa"/>
            <w:vAlign w:val="bottom"/>
          </w:tcPr>
          <w:p w:rsidR="0079205D" w:rsidRPr="00CD40AC" w:rsidRDefault="0079205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Коротникова Светлана Борисовна</w:t>
            </w:r>
          </w:p>
        </w:tc>
      </w:tr>
      <w:tr w:rsidR="0079205D" w:rsidRPr="00CD40AC">
        <w:tc>
          <w:tcPr>
            <w:tcW w:w="5847" w:type="dxa"/>
            <w:vAlign w:val="bottom"/>
          </w:tcPr>
          <w:p w:rsidR="0079205D" w:rsidRPr="00CD40AC" w:rsidRDefault="0079205D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Мальченко Елена Александровна</w:t>
            </w:r>
          </w:p>
        </w:tc>
      </w:tr>
      <w:tr w:rsidR="0079205D" w:rsidRPr="00CD40AC">
        <w:tc>
          <w:tcPr>
            <w:tcW w:w="5847" w:type="dxa"/>
            <w:vAlign w:val="bottom"/>
          </w:tcPr>
          <w:p w:rsidR="0079205D" w:rsidRPr="00CD40AC" w:rsidRDefault="0079205D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9205D" w:rsidRPr="00CD40AC" w:rsidRDefault="0079205D">
            <w:pPr>
              <w:pStyle w:val="a3"/>
            </w:pPr>
            <w:r w:rsidRPr="00CD40AC">
              <w:rPr>
                <w:lang w:val="en-US"/>
              </w:rPr>
              <w:t>Владыкина Лидия Валерьевна</w:t>
            </w:r>
          </w:p>
        </w:tc>
      </w:tr>
    </w:tbl>
    <w:p w:rsidR="0079205D" w:rsidRDefault="0079205D"/>
    <w:sectPr w:rsidR="0079205D" w:rsidSect="00D242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421F"/>
    <w:rsid w:val="0054780E"/>
    <w:rsid w:val="006D3B13"/>
    <w:rsid w:val="0079205D"/>
    <w:rsid w:val="008D5F0A"/>
    <w:rsid w:val="00CD40AC"/>
    <w:rsid w:val="00D24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21F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2421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2421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64D6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2421F"/>
  </w:style>
  <w:style w:type="paragraph" w:styleId="Caption">
    <w:name w:val="caption"/>
    <w:basedOn w:val="Normal"/>
    <w:uiPriority w:val="99"/>
    <w:qFormat/>
    <w:rsid w:val="00D2421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2421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2421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F64D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2421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242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2421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242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2421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2421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2421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2421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2421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2421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4D6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4D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4D6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2421F"/>
  </w:style>
  <w:style w:type="paragraph" w:customStyle="1" w:styleId="a4">
    <w:name w:val="Заголовок таблицы"/>
    <w:basedOn w:val="a3"/>
    <w:uiPriority w:val="99"/>
    <w:rsid w:val="00D2421F"/>
  </w:style>
  <w:style w:type="paragraph" w:customStyle="1" w:styleId="DocumentMap">
    <w:name w:val="DocumentMap"/>
    <w:uiPriority w:val="99"/>
    <w:rsid w:val="00D2421F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2421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2421F"/>
  </w:style>
  <w:style w:type="character" w:styleId="Hyperlink">
    <w:name w:val="Hyperlink"/>
    <w:basedOn w:val="DefaultParagraphFont"/>
    <w:uiPriority w:val="99"/>
    <w:rsid w:val="006D3B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5</Pages>
  <Words>1406</Words>
  <Characters>8019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2021-03-10T11:40:00Z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