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3C9" w:rsidRDefault="003403C9">
      <w:pPr>
        <w:ind w:firstLine="680"/>
        <w:jc w:val="center"/>
      </w:pPr>
      <w:r>
        <w:rPr>
          <w:b/>
          <w:bCs/>
        </w:rPr>
        <w:t xml:space="preserve">ПРОТОКОЛ </w:t>
      </w:r>
      <w:r w:rsidRPr="00F97F79">
        <w:rPr>
          <w:b/>
          <w:bCs/>
        </w:rPr>
        <w:t>0318300120821000041</w:t>
      </w:r>
    </w:p>
    <w:p w:rsidR="003403C9" w:rsidRDefault="003403C9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3403C9" w:rsidRPr="00F97F79" w:rsidRDefault="003403C9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3403C9" w:rsidRPr="00EC4CDC">
        <w:tc>
          <w:tcPr>
            <w:tcW w:w="4961" w:type="dxa"/>
          </w:tcPr>
          <w:p w:rsidR="003403C9" w:rsidRPr="00EC4CDC" w:rsidRDefault="003403C9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3403C9" w:rsidRPr="00EC4CDC" w:rsidRDefault="003403C9">
            <w:pPr>
              <w:ind w:firstLine="567"/>
              <w:jc w:val="right"/>
            </w:pPr>
            <w:r>
              <w:rPr>
                <w:lang w:val="en-US"/>
              </w:rPr>
              <w:t>22.03.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3403C9" w:rsidRDefault="003403C9">
      <w:pPr>
        <w:overflowPunct w:val="0"/>
      </w:pPr>
    </w:p>
    <w:p w:rsidR="003403C9" w:rsidRDefault="003403C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Гепарин натрия </w:t>
      </w:r>
    </w:p>
    <w:p w:rsidR="003403C9" w:rsidRDefault="003403C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213234901331923490100100150022120244</w:t>
      </w:r>
    </w:p>
    <w:p w:rsidR="003403C9" w:rsidRDefault="003403C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168 250,00 руб.</w:t>
      </w:r>
    </w:p>
    <w:p w:rsidR="003403C9" w:rsidRDefault="003403C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97F79">
        <w:rPr>
          <w:b/>
          <w:bCs/>
        </w:rPr>
        <w:t xml:space="preserve">: </w:t>
      </w:r>
      <w:r w:rsidRPr="00F97F7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97F7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3403C9" w:rsidRPr="00EC4CDC">
        <w:trPr>
          <w:jc w:val="right"/>
        </w:trPr>
        <w:tc>
          <w:tcPr>
            <w:tcW w:w="9915" w:type="dxa"/>
          </w:tcPr>
          <w:p w:rsidR="003403C9" w:rsidRPr="00EC4CDC" w:rsidRDefault="003403C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97F79">
              <w:rPr>
                <w:b/>
                <w:bCs/>
              </w:rPr>
              <w:t xml:space="preserve">Источник финансирования: </w:t>
            </w:r>
            <w:r w:rsidRPr="00F97F79">
              <w:t>Внебюджетные фонды (ОМС), краевой бюджет 2021 года.</w:t>
            </w:r>
          </w:p>
          <w:p w:rsidR="003403C9" w:rsidRPr="00EC4CDC" w:rsidRDefault="003403C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97F7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97F79">
              <w:t>353560, Россия, Краснодарский край, г. Славянск-на-Кубани, ул. Батарейная,377  транспортом поставщика. Поставщик производит первую поставку медицинской продукции в количестве 1/9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3403C9" w:rsidRPr="00EC4CDC" w:rsidRDefault="003403C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97F79">
              <w:t>Не требуется</w:t>
            </w:r>
          </w:p>
          <w:p w:rsidR="003403C9" w:rsidRPr="00F97F79" w:rsidRDefault="003403C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97F7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3403C9" w:rsidRDefault="003403C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97F79">
        <w:t>09.03.21 14:31:09 (</w:t>
      </w:r>
      <w:r>
        <w:rPr>
          <w:lang w:val="en-US"/>
        </w:rPr>
        <w:t>MSK</w:t>
      </w:r>
      <w:r w:rsidRPr="00F97F79">
        <w:t>+00:00)</w:t>
      </w:r>
    </w:p>
    <w:p w:rsidR="003403C9" w:rsidRDefault="003403C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97F79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3403C9" w:rsidRPr="00EC4CDC">
        <w:tc>
          <w:tcPr>
            <w:tcW w:w="3307" w:type="dxa"/>
          </w:tcPr>
          <w:p w:rsidR="003403C9" w:rsidRPr="00EC4CDC" w:rsidRDefault="003403C9">
            <w:r w:rsidRPr="00EC4CDC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3403C9" w:rsidRPr="00EC4CDC" w:rsidRDefault="003403C9">
            <w:r w:rsidRPr="00EC4CD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3403C9" w:rsidRPr="00EC4CDC" w:rsidRDefault="003403C9">
            <w:pPr>
              <w:rPr>
                <w:lang w:val="en-US"/>
              </w:rPr>
            </w:pPr>
            <w:r w:rsidRPr="00EC4CDC">
              <w:rPr>
                <w:lang w:val="en-US"/>
              </w:rPr>
              <w:t>Главный врач</w:t>
            </w:r>
          </w:p>
        </w:tc>
      </w:tr>
      <w:tr w:rsidR="003403C9" w:rsidRPr="00EC4CDC">
        <w:tc>
          <w:tcPr>
            <w:tcW w:w="3307" w:type="dxa"/>
          </w:tcPr>
          <w:p w:rsidR="003403C9" w:rsidRPr="00EC4CDC" w:rsidRDefault="003403C9">
            <w:r w:rsidRPr="00EC4CD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403C9" w:rsidRPr="00EC4CDC" w:rsidRDefault="003403C9">
            <w:r w:rsidRPr="00EC4CDC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3403C9" w:rsidRPr="00EC4CDC" w:rsidRDefault="003403C9">
            <w:pPr>
              <w:rPr>
                <w:lang w:val="en-US"/>
              </w:rPr>
            </w:pPr>
            <w:r w:rsidRPr="00EC4CDC">
              <w:rPr>
                <w:lang w:val="en-US"/>
              </w:rPr>
              <w:t>Начальник отдела закупок</w:t>
            </w:r>
          </w:p>
        </w:tc>
      </w:tr>
      <w:tr w:rsidR="003403C9" w:rsidRPr="00EC4CDC">
        <w:tc>
          <w:tcPr>
            <w:tcW w:w="3307" w:type="dxa"/>
          </w:tcPr>
          <w:p w:rsidR="003403C9" w:rsidRPr="00EC4CDC" w:rsidRDefault="003403C9">
            <w:r w:rsidRPr="00EC4CD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403C9" w:rsidRPr="00EC4CDC" w:rsidRDefault="003403C9">
            <w:r w:rsidRPr="00EC4CD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3403C9" w:rsidRPr="00EC4CDC" w:rsidRDefault="003403C9">
            <w:pPr>
              <w:rPr>
                <w:lang w:val="en-US"/>
              </w:rPr>
            </w:pPr>
            <w:r w:rsidRPr="00EC4CDC">
              <w:rPr>
                <w:lang w:val="en-US"/>
              </w:rPr>
              <w:t>Начальник юридического отдела</w:t>
            </w:r>
          </w:p>
        </w:tc>
      </w:tr>
      <w:tr w:rsidR="003403C9" w:rsidRPr="00EC4CDC">
        <w:tc>
          <w:tcPr>
            <w:tcW w:w="3307" w:type="dxa"/>
          </w:tcPr>
          <w:p w:rsidR="003403C9" w:rsidRPr="00EC4CDC" w:rsidRDefault="003403C9">
            <w:r w:rsidRPr="00EC4CD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403C9" w:rsidRPr="00EC4CDC" w:rsidRDefault="003403C9">
            <w:r w:rsidRPr="00EC4CD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3403C9" w:rsidRPr="00EC4CDC" w:rsidRDefault="003403C9">
            <w:pPr>
              <w:rPr>
                <w:lang w:val="en-US"/>
              </w:rPr>
            </w:pPr>
            <w:r w:rsidRPr="00EC4CDC">
              <w:rPr>
                <w:lang w:val="en-US"/>
              </w:rPr>
              <w:t>экономист 1 категории отдела закупок</w:t>
            </w:r>
          </w:p>
        </w:tc>
      </w:tr>
      <w:tr w:rsidR="003403C9" w:rsidRPr="00EC4CDC">
        <w:tc>
          <w:tcPr>
            <w:tcW w:w="3307" w:type="dxa"/>
          </w:tcPr>
          <w:p w:rsidR="003403C9" w:rsidRPr="00EC4CDC" w:rsidRDefault="003403C9">
            <w:r w:rsidRPr="00EC4CDC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3403C9" w:rsidRPr="00EC4CDC" w:rsidRDefault="003403C9">
            <w:r w:rsidRPr="00EC4CDC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3403C9" w:rsidRPr="00EC4CDC" w:rsidRDefault="003403C9">
            <w:pPr>
              <w:rPr>
                <w:lang w:val="en-US"/>
              </w:rPr>
            </w:pPr>
            <w:r w:rsidRPr="00EC4CDC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3403C9" w:rsidRDefault="003403C9">
      <w:pPr>
        <w:jc w:val="both"/>
      </w:pPr>
      <w:r>
        <w:tab/>
        <w:t>Кворум имеется. Комиссия правомочна.</w:t>
      </w:r>
    </w:p>
    <w:p w:rsidR="003403C9" w:rsidRDefault="003403C9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F97F79">
        <w:t>22.03.</w:t>
      </w:r>
      <w:r>
        <w:t>2021 08</w:t>
      </w:r>
      <w:r w:rsidRPr="00F97F79">
        <w:t>:</w:t>
      </w:r>
      <w:r>
        <w:t>00</w:t>
      </w:r>
      <w:r w:rsidRPr="00F97F79">
        <w:t xml:space="preserve"> (</w:t>
      </w:r>
      <w:r>
        <w:rPr>
          <w:lang w:val="en-US"/>
        </w:rPr>
        <w:t>MSK</w:t>
      </w:r>
      <w:r w:rsidRPr="00F97F7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3403C9" w:rsidRDefault="003403C9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98"/>
        <w:gridCol w:w="1855"/>
        <w:gridCol w:w="1780"/>
        <w:gridCol w:w="2856"/>
        <w:gridCol w:w="2831"/>
      </w:tblGrid>
      <w:tr w:rsidR="003403C9" w:rsidRPr="00EC4CDC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rPr>
                <w:b/>
                <w:bCs/>
              </w:rPr>
            </w:pPr>
            <w:r w:rsidRPr="00EC4CDC">
              <w:rPr>
                <w:b/>
                <w:bCs/>
              </w:rPr>
              <w:t xml:space="preserve">№ </w:t>
            </w:r>
          </w:p>
          <w:p w:rsidR="003403C9" w:rsidRPr="00EC4CDC" w:rsidRDefault="003403C9">
            <w:pPr>
              <w:rPr>
                <w:b/>
                <w:bCs/>
              </w:rPr>
            </w:pPr>
            <w:r w:rsidRPr="00EC4CDC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  <w:rPr>
                <w:b/>
                <w:bCs/>
              </w:rPr>
            </w:pPr>
            <w:r w:rsidRPr="00EC4CDC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  <w:rPr>
                <w:b/>
                <w:bCs/>
              </w:rPr>
            </w:pPr>
            <w:r w:rsidRPr="00EC4CDC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03C9" w:rsidRPr="00EC4CDC" w:rsidRDefault="003403C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3403C9" w:rsidRPr="00EC4CD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  <w:rPr>
                <w:lang w:val="en-US"/>
              </w:rPr>
            </w:pPr>
            <w:r w:rsidRPr="00EC4CDC">
              <w:rPr>
                <w:lang w:val="en-US"/>
              </w:rPr>
              <w:t>143 012,50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  <w:rPr>
                <w:lang w:val="en-US"/>
              </w:rPr>
            </w:pPr>
            <w:r w:rsidRPr="00EC4CDC">
              <w:rPr>
                <w:lang w:val="en-US"/>
              </w:rPr>
              <w:t>19.03.21 11:49:27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03C9" w:rsidRPr="00F97F79" w:rsidRDefault="003403C9">
            <w:pPr>
              <w:pStyle w:val="a3"/>
            </w:pPr>
            <w:r w:rsidRPr="00F97F79">
              <w:t>ОБЩЕСТВО С ОГРАНИЧЕННОЙ ОТВЕТСТВЕННОСТЬЮ "КОСМОФАРМ"</w:t>
            </w:r>
          </w:p>
        </w:tc>
      </w:tr>
      <w:tr w:rsidR="003403C9" w:rsidRPr="00EC4CD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  <w:rPr>
                <w:lang w:val="en-US"/>
              </w:rPr>
            </w:pPr>
            <w:r w:rsidRPr="00EC4CDC">
              <w:rPr>
                <w:lang w:val="en-US"/>
              </w:rPr>
              <w:t>143 853,75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  <w:rPr>
                <w:lang w:val="en-US"/>
              </w:rPr>
            </w:pPr>
            <w:r w:rsidRPr="00EC4CDC">
              <w:rPr>
                <w:lang w:val="en-US"/>
              </w:rPr>
              <w:t>19.03.21 11:49:04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03C9" w:rsidRPr="00F97F79" w:rsidRDefault="003403C9">
            <w:pPr>
              <w:pStyle w:val="a3"/>
            </w:pPr>
            <w:r w:rsidRPr="00F97F79">
              <w:t>ОБЩЕСТВО С ОГРАНИЧЕННОЙ ОТВЕТСТВЕННОСТЬЮ "НАУЧНО-ИССЛЕДОВАТЕЛЬСКАЯ КОМПАНИЯ "ИННОФАРМ"</w:t>
            </w:r>
          </w:p>
        </w:tc>
      </w:tr>
      <w:tr w:rsidR="003403C9" w:rsidRPr="00EC4CD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  <w:rPr>
                <w:lang w:val="en-US"/>
              </w:rPr>
            </w:pPr>
            <w:r w:rsidRPr="00EC4CDC">
              <w:rPr>
                <w:lang w:val="en-US"/>
              </w:rPr>
              <w:t>150 583,75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403C9" w:rsidRPr="00EC4CDC" w:rsidRDefault="003403C9">
            <w:pPr>
              <w:pStyle w:val="a3"/>
              <w:rPr>
                <w:lang w:val="en-US"/>
              </w:rPr>
            </w:pPr>
            <w:r w:rsidRPr="00EC4CDC">
              <w:rPr>
                <w:lang w:val="en-US"/>
              </w:rPr>
              <w:t>19.03.21 11:40:57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03C9" w:rsidRPr="00F97F79" w:rsidRDefault="003403C9">
            <w:pPr>
              <w:pStyle w:val="a3"/>
            </w:pPr>
            <w:r w:rsidRPr="00F97F79">
              <w:t>ОБЩЕСТВО С ОГРАНИЧЕННОЙ ОТВЕТСТВЕННОСТЬЮ "МЕДИКЭР"</w:t>
            </w:r>
          </w:p>
        </w:tc>
      </w:tr>
    </w:tbl>
    <w:p w:rsidR="003403C9" w:rsidRDefault="003403C9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3403C9" w:rsidRPr="00EC4CD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403C9" w:rsidRPr="00EC4CDC" w:rsidRDefault="003403C9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403C9" w:rsidRPr="00EC4CDC" w:rsidRDefault="003403C9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r>
              <w:rPr>
                <w:b/>
                <w:bCs/>
              </w:rPr>
              <w:t>Обоснование</w:t>
            </w:r>
          </w:p>
        </w:tc>
      </w:tr>
      <w:tr w:rsidR="003403C9" w:rsidRPr="00EC4CD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EA-80705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F97F79" w:rsidRDefault="003403C9">
            <w:r w:rsidRPr="00F97F79">
              <w:t>ОБЩЕСТВО С ОГРАНИЧЕННОЙ ОТВЕТСТВЕННОСТЬЮ "КОСМОФАРМ"</w:t>
            </w:r>
          </w:p>
          <w:p w:rsidR="003403C9" w:rsidRPr="00F97F79" w:rsidRDefault="003403C9">
            <w:r w:rsidRPr="00EC4CDC">
              <w:t xml:space="preserve">ИНН </w:t>
            </w:r>
            <w:r w:rsidRPr="00F97F79">
              <w:t>7718599175</w:t>
            </w:r>
          </w:p>
          <w:p w:rsidR="003403C9" w:rsidRPr="00F97F79" w:rsidRDefault="003403C9">
            <w:r w:rsidRPr="00EC4CDC">
              <w:t xml:space="preserve">ОГРН </w:t>
            </w:r>
            <w:r w:rsidRPr="00F97F79">
              <w:t>5067746278067</w:t>
            </w:r>
          </w:p>
          <w:p w:rsidR="003403C9" w:rsidRPr="00F97F79" w:rsidRDefault="003403C9">
            <w:r w:rsidRPr="00EC4CDC">
              <w:t xml:space="preserve">КПП </w:t>
            </w:r>
            <w:r w:rsidRPr="00F97F79">
              <w:t>771801001</w:t>
            </w:r>
          </w:p>
          <w:p w:rsidR="003403C9" w:rsidRPr="00F97F79" w:rsidRDefault="003403C9">
            <w:r w:rsidRPr="00EC4CDC">
              <w:t>Место нахождения(жительства)</w:t>
            </w:r>
          </w:p>
          <w:p w:rsidR="003403C9" w:rsidRPr="00F97F79" w:rsidRDefault="003403C9">
            <w:r w:rsidRPr="00EC4CDC">
              <w:t>Россия, 107076, ГМОСКВА, ДОМ 19КОРПУС 2, ПОМ 128 КОМ 7</w:t>
            </w:r>
          </w:p>
          <w:p w:rsidR="003403C9" w:rsidRPr="00F97F79" w:rsidRDefault="003403C9">
            <w:r w:rsidRPr="00EC4CDC">
              <w:t>Почтовый адрес</w:t>
            </w:r>
          </w:p>
          <w:p w:rsidR="003403C9" w:rsidRPr="00F97F79" w:rsidRDefault="003403C9">
            <w:r w:rsidRPr="00EC4CDC">
              <w:t>107076, Г МОСКВА, УЛ СТРОМЫНКА, ДОМ 19, КОРПУС 2, ПОМ 128 КОМ 7</w:t>
            </w:r>
          </w:p>
          <w:p w:rsidR="003403C9" w:rsidRPr="00EC4CDC" w:rsidRDefault="003403C9">
            <w:pPr>
              <w:rPr>
                <w:sz w:val="16"/>
                <w:szCs w:val="16"/>
                <w:lang w:val="en-US"/>
              </w:rPr>
            </w:pPr>
            <w:r w:rsidRPr="00EC4CDC">
              <w:rPr>
                <w:sz w:val="16"/>
                <w:szCs w:val="16"/>
              </w:rPr>
              <w:t xml:space="preserve">Контактное лицо </w:t>
            </w:r>
          </w:p>
          <w:p w:rsidR="003403C9" w:rsidRPr="00EC4CDC" w:rsidRDefault="003403C9">
            <w:pPr>
              <w:rPr>
                <w:lang w:val="en-US"/>
              </w:rPr>
            </w:pPr>
            <w:r w:rsidRPr="00EC4CDC">
              <w:t xml:space="preserve">Телефон </w:t>
            </w:r>
            <w:r w:rsidRPr="00EC4CDC">
              <w:rPr>
                <w:lang w:val="en-US"/>
              </w:rPr>
              <w:t>74956440031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403C9" w:rsidRPr="00F97F79" w:rsidRDefault="003403C9">
            <w:r w:rsidRPr="00EC4CD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r w:rsidRPr="00EC4CDC">
              <w:t>-</w:t>
            </w:r>
          </w:p>
        </w:tc>
      </w:tr>
      <w:tr w:rsidR="003403C9" w:rsidRPr="00EC4CD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EA-80732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F97F79" w:rsidRDefault="003403C9">
            <w:r w:rsidRPr="00F97F79">
              <w:t>ОБЩЕСТВО С ОГРАНИЧЕННОЙ ОТВЕТСТВЕННОСТЬЮ "НАУЧНО-ИССЛЕДОВАТЕЛЬСКАЯ КОМПАНИЯ "ИННОФАРМ"</w:t>
            </w:r>
          </w:p>
          <w:p w:rsidR="003403C9" w:rsidRPr="00F97F79" w:rsidRDefault="003403C9">
            <w:r w:rsidRPr="00EC4CDC">
              <w:t xml:space="preserve">ИНН </w:t>
            </w:r>
            <w:r w:rsidRPr="00F97F79">
              <w:t>7726441960</w:t>
            </w:r>
          </w:p>
          <w:p w:rsidR="003403C9" w:rsidRPr="00F97F79" w:rsidRDefault="003403C9">
            <w:r w:rsidRPr="00EC4CDC">
              <w:t xml:space="preserve">ОГРН </w:t>
            </w:r>
            <w:r w:rsidRPr="00F97F79">
              <w:t>1187746877031</w:t>
            </w:r>
          </w:p>
          <w:p w:rsidR="003403C9" w:rsidRPr="00F97F79" w:rsidRDefault="003403C9">
            <w:r w:rsidRPr="00EC4CDC">
              <w:t xml:space="preserve">КПП </w:t>
            </w:r>
            <w:r w:rsidRPr="00F97F79">
              <w:t>773001001</w:t>
            </w:r>
          </w:p>
          <w:p w:rsidR="003403C9" w:rsidRPr="00F97F79" w:rsidRDefault="003403C9">
            <w:r w:rsidRPr="00EC4CDC">
              <w:t>Место нахождения(жительства)</w:t>
            </w:r>
          </w:p>
          <w:p w:rsidR="003403C9" w:rsidRPr="00F97F79" w:rsidRDefault="003403C9">
            <w:r w:rsidRPr="00EC4CDC">
              <w:t>121087, ГМОСКВА, ПОМ V КОМ 409</w:t>
            </w:r>
          </w:p>
          <w:p w:rsidR="003403C9" w:rsidRPr="00F97F79" w:rsidRDefault="003403C9">
            <w:r w:rsidRPr="00EC4CDC">
              <w:t>Почтовый адрес</w:t>
            </w:r>
          </w:p>
          <w:p w:rsidR="003403C9" w:rsidRPr="00F97F79" w:rsidRDefault="003403C9">
            <w:r w:rsidRPr="00EC4CDC">
              <w:t>121309, г. Москва, а/я 64</w:t>
            </w:r>
          </w:p>
          <w:p w:rsidR="003403C9" w:rsidRPr="00F97F79" w:rsidRDefault="003403C9">
            <w:pPr>
              <w:rPr>
                <w:sz w:val="16"/>
                <w:szCs w:val="16"/>
              </w:rPr>
            </w:pPr>
            <w:r w:rsidRPr="00EC4CDC">
              <w:rPr>
                <w:sz w:val="16"/>
                <w:szCs w:val="16"/>
              </w:rPr>
              <w:t xml:space="preserve">Контактное лицо </w:t>
            </w:r>
          </w:p>
          <w:p w:rsidR="003403C9" w:rsidRPr="00EC4CDC" w:rsidRDefault="003403C9">
            <w:pPr>
              <w:rPr>
                <w:lang w:val="en-US"/>
              </w:rPr>
            </w:pPr>
            <w:r w:rsidRPr="00EC4CDC">
              <w:t xml:space="preserve">Телефон </w:t>
            </w:r>
            <w:r w:rsidRPr="00EC4CDC">
              <w:rPr>
                <w:lang w:val="en-US"/>
              </w:rPr>
              <w:t>74994443081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403C9" w:rsidRPr="00F97F79" w:rsidRDefault="003403C9">
            <w:r w:rsidRPr="00EC4CD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r w:rsidRPr="00EC4CDC">
              <w:t>-</w:t>
            </w:r>
          </w:p>
        </w:tc>
      </w:tr>
      <w:tr w:rsidR="003403C9" w:rsidRPr="00EC4CD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403C9" w:rsidRPr="00EC4CDC" w:rsidRDefault="003403C9">
            <w:pPr>
              <w:pStyle w:val="a3"/>
            </w:pPr>
            <w:bookmarkStart w:id="0" w:name="__DdeLink__416_2961716382"/>
            <w:bookmarkEnd w:id="0"/>
            <w:r w:rsidRPr="00EC4CDC">
              <w:rPr>
                <w:lang w:val="en-US"/>
              </w:rPr>
              <w:t>EA-80746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F97F79" w:rsidRDefault="003403C9">
            <w:r w:rsidRPr="00F97F79">
              <w:t>ОБЩЕСТВО С ОГРАНИЧЕННОЙ ОТВЕТСТВЕННОСТЬЮ "МЕДИКЭР"</w:t>
            </w:r>
          </w:p>
          <w:p w:rsidR="003403C9" w:rsidRPr="00F97F79" w:rsidRDefault="003403C9">
            <w:r w:rsidRPr="00EC4CDC">
              <w:t xml:space="preserve">ИНН </w:t>
            </w:r>
            <w:r w:rsidRPr="00F97F79">
              <w:t>0326040626</w:t>
            </w:r>
          </w:p>
          <w:p w:rsidR="003403C9" w:rsidRPr="00F97F79" w:rsidRDefault="003403C9">
            <w:r w:rsidRPr="00EC4CDC">
              <w:t xml:space="preserve">ОГРН </w:t>
            </w:r>
            <w:r w:rsidRPr="00F97F79">
              <w:t>1060326049882</w:t>
            </w:r>
          </w:p>
          <w:p w:rsidR="003403C9" w:rsidRPr="00F97F79" w:rsidRDefault="003403C9">
            <w:r w:rsidRPr="00EC4CDC">
              <w:t xml:space="preserve">КПП </w:t>
            </w:r>
            <w:r w:rsidRPr="00F97F79">
              <w:t>032601001</w:t>
            </w:r>
          </w:p>
          <w:p w:rsidR="003403C9" w:rsidRPr="00F97F79" w:rsidRDefault="003403C9">
            <w:r w:rsidRPr="00EC4CDC">
              <w:t>Место нахождения(жительства)</w:t>
            </w:r>
          </w:p>
          <w:p w:rsidR="003403C9" w:rsidRPr="00F97F79" w:rsidRDefault="003403C9">
            <w:bookmarkStart w:id="1" w:name="__DdeLink__366_2212008683"/>
            <w:r w:rsidRPr="00EC4CDC">
              <w:t>Россия, 670045, РЕСПБУРЯТИЯ, ГУЛАН-УДЭ, ОФИС 03</w:t>
            </w:r>
            <w:bookmarkEnd w:id="1"/>
          </w:p>
          <w:p w:rsidR="003403C9" w:rsidRPr="00F97F79" w:rsidRDefault="003403C9">
            <w:r w:rsidRPr="00EC4CDC">
              <w:t>Почтовый адрес</w:t>
            </w:r>
          </w:p>
          <w:p w:rsidR="003403C9" w:rsidRPr="00F97F79" w:rsidRDefault="003403C9">
            <w:r w:rsidRPr="00EC4CDC">
              <w:t>670013, г. Улан-Удэ, ул. Ключевская, д. 35</w:t>
            </w:r>
          </w:p>
          <w:p w:rsidR="003403C9" w:rsidRPr="00F97F79" w:rsidRDefault="003403C9">
            <w:pPr>
              <w:rPr>
                <w:sz w:val="16"/>
                <w:szCs w:val="16"/>
              </w:rPr>
            </w:pPr>
            <w:r w:rsidRPr="00EC4CDC">
              <w:rPr>
                <w:sz w:val="16"/>
                <w:szCs w:val="16"/>
              </w:rPr>
              <w:t xml:space="preserve">Контактное лицо </w:t>
            </w:r>
          </w:p>
          <w:p w:rsidR="003403C9" w:rsidRPr="00F97F79" w:rsidRDefault="003403C9">
            <w:r w:rsidRPr="00EC4CDC">
              <w:t xml:space="preserve">Телефон </w:t>
            </w:r>
            <w:r w:rsidRPr="00F97F79">
              <w:t>73012410522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403C9" w:rsidRPr="00F97F79" w:rsidRDefault="003403C9">
            <w:r w:rsidRPr="00EC4CD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r w:rsidRPr="00EC4CDC">
              <w:t>-</w:t>
            </w:r>
          </w:p>
        </w:tc>
      </w:tr>
    </w:tbl>
    <w:p w:rsidR="003403C9" w:rsidRDefault="003403C9"/>
    <w:p w:rsidR="003403C9" w:rsidRDefault="003403C9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-80705 / ОБЩЕСТВО С ОГРАНИЧЕННОЙ ОТВЕТСТВЕННОСТЬЮ "КОСМОФАРМ"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-80705 / ОБЩЕСТВО С ОГРАНИЧЕННОЙ ОТВЕТСТВЕННОСТЬЮ "КОСМОФАРМ"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-80705 / ОБЩЕСТВО С ОГРАНИЧЕННОЙ ОТВЕТСТВЕННОСТЬЮ "КОСМОФАРМ"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-80705 / ОБЩЕСТВО С ОГРАНИЧЕННОЙ ОТВЕТСТВЕННОСТЬЮ "КОСМОФАРМ"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-80705 / ОБЩЕСТВО С ОГРАНИЧЕННОЙ ОТВЕТСТВЕННОСТЬЮ "КОСМОФАРМ"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-80732 / ОБЩЕСТВО С ОГРАНИЧЕННОЙ ОТВЕТСТВЕННОСТЬЮ "НАУЧНО-ИССЛЕДОВАТЕЛЬСКАЯ КОМПАНИЯ "ИННОФАРМ"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-80732 / ОБЩЕСТВО С ОГРАНИЧЕННОЙ ОТВЕТСТВЕННОСТЬЮ "НАУЧНО-ИССЛЕДОВАТЕЛЬСКАЯ КОМПАНИЯ "ИННОФАРМ"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-80732 / ОБЩЕСТВО С ОГРАНИЧЕННОЙ ОТВЕТСТВЕННОСТЬЮ "НАУЧНО-ИССЛЕДОВАТЕЛЬСКАЯ КОМПАНИЯ "ИННОФАРМ"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-80732 / ОБЩЕСТВО С ОГРАНИЧЕННОЙ ОТВЕТСТВЕННОСТЬЮ "НАУЧНО-ИССЛЕДОВАТЕЛЬСКАЯ КОМПАНИЯ "ИННОФАРМ"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-80732 / ОБЩЕСТВО С ОГРАНИЧЕННОЙ ОТВЕТСТВЕННОСТЬЮ "НАУЧНО-ИССЛЕДОВАТЕЛЬСКАЯ КОМПАНИЯ "ИННОФАРМ"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-80746 / ОБЩЕСТВО С ОГРАНИЧЕННОЙ ОТВЕТСТВЕННОСТЬЮ "МЕДИКЭР"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-80746 / ОБЩЕСТВО С ОГРАНИЧЕННОЙ ОТВЕТСТВЕННОСТЬЮ "МЕДИКЭР"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-80746 / ОБЩЕСТВО С ОГРАНИЧЕННОЙ ОТВЕТСТВЕННОСТЬЮ "МЕДИКЭР"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-80746 / ОБЩЕСТВО С ОГРАНИЧЕННОЙ ОТВЕТСТВЕННОСТЬЮ "МЕДИКЭР"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403C9" w:rsidRPr="00EC4CDC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EA</w:t>
            </w:r>
            <w:r w:rsidRPr="00F97F79">
              <w:t>-80746 / ОБЩЕСТВО С ОГРАНИЧЕННОЙ ОТВЕТСТВЕННОСТЬЮ "МЕДИКЭР"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403C9" w:rsidRPr="00EC4CDC" w:rsidRDefault="003403C9">
            <w:pPr>
              <w:pStyle w:val="a3"/>
            </w:pPr>
            <w:r w:rsidRPr="00F97F7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3403C9" w:rsidRDefault="003403C9"/>
    <w:p w:rsidR="003403C9" w:rsidRDefault="003403C9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F97F79">
        <w:t>МНН Гепарин натрия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"КОСМОФАРМ", предложение о цене контракта 143 012,50 руб.</w:t>
      </w:r>
    </w:p>
    <w:p w:rsidR="003403C9" w:rsidRDefault="003403C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D012A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3403C9" w:rsidRDefault="003403C9">
      <w:pPr>
        <w:jc w:val="both"/>
        <w:rPr>
          <w:b/>
          <w:bCs/>
        </w:rPr>
      </w:pPr>
    </w:p>
    <w:p w:rsidR="003403C9" w:rsidRDefault="003403C9">
      <w:pPr>
        <w:jc w:val="both"/>
        <w:rPr>
          <w:b/>
          <w:bCs/>
        </w:rPr>
      </w:pPr>
    </w:p>
    <w:p w:rsidR="003403C9" w:rsidRDefault="003403C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3403C9" w:rsidRPr="00EC4CDC">
        <w:tc>
          <w:tcPr>
            <w:tcW w:w="5847" w:type="dxa"/>
            <w:vAlign w:val="bottom"/>
          </w:tcPr>
          <w:p w:rsidR="003403C9" w:rsidRPr="00EC4CDC" w:rsidRDefault="003403C9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Просоленко Юрий Александрович</w:t>
            </w:r>
          </w:p>
        </w:tc>
      </w:tr>
      <w:tr w:rsidR="003403C9" w:rsidRPr="00EC4CDC">
        <w:tc>
          <w:tcPr>
            <w:tcW w:w="5847" w:type="dxa"/>
            <w:vAlign w:val="bottom"/>
          </w:tcPr>
          <w:p w:rsidR="003403C9" w:rsidRPr="00EC4CDC" w:rsidRDefault="003403C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Дехтерев Юрий Сергеевич</w:t>
            </w:r>
          </w:p>
        </w:tc>
      </w:tr>
      <w:tr w:rsidR="003403C9" w:rsidRPr="00EC4CDC">
        <w:tc>
          <w:tcPr>
            <w:tcW w:w="5847" w:type="dxa"/>
            <w:vAlign w:val="bottom"/>
          </w:tcPr>
          <w:p w:rsidR="003403C9" w:rsidRPr="00EC4CDC" w:rsidRDefault="003403C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Коротникова Светлана Борисовна</w:t>
            </w:r>
          </w:p>
        </w:tc>
      </w:tr>
      <w:tr w:rsidR="003403C9" w:rsidRPr="00EC4CDC">
        <w:tc>
          <w:tcPr>
            <w:tcW w:w="5847" w:type="dxa"/>
            <w:vAlign w:val="bottom"/>
          </w:tcPr>
          <w:p w:rsidR="003403C9" w:rsidRPr="00EC4CDC" w:rsidRDefault="003403C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Мальченко Елена Александровна</w:t>
            </w:r>
          </w:p>
        </w:tc>
      </w:tr>
      <w:tr w:rsidR="003403C9" w:rsidRPr="00EC4CDC">
        <w:tc>
          <w:tcPr>
            <w:tcW w:w="5847" w:type="dxa"/>
            <w:vAlign w:val="bottom"/>
          </w:tcPr>
          <w:p w:rsidR="003403C9" w:rsidRPr="00EC4CDC" w:rsidRDefault="003403C9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3403C9" w:rsidRPr="00EC4CDC" w:rsidRDefault="003403C9">
            <w:pPr>
              <w:pStyle w:val="a3"/>
            </w:pPr>
            <w:r w:rsidRPr="00EC4CDC">
              <w:rPr>
                <w:lang w:val="en-US"/>
              </w:rPr>
              <w:t>Владыкина Лидия Валерьевна</w:t>
            </w:r>
          </w:p>
        </w:tc>
      </w:tr>
    </w:tbl>
    <w:p w:rsidR="003403C9" w:rsidRDefault="003403C9"/>
    <w:sectPr w:rsidR="003403C9" w:rsidSect="003E3FB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3FBF"/>
    <w:rsid w:val="003403C9"/>
    <w:rsid w:val="00376DFE"/>
    <w:rsid w:val="003E3FBF"/>
    <w:rsid w:val="00D012AF"/>
    <w:rsid w:val="00EC4CDC"/>
    <w:rsid w:val="00F97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FBF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3E3FB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E3FB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D67E5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3E3FBF"/>
  </w:style>
  <w:style w:type="paragraph" w:styleId="Caption">
    <w:name w:val="caption"/>
    <w:basedOn w:val="Normal"/>
    <w:uiPriority w:val="99"/>
    <w:qFormat/>
    <w:rsid w:val="003E3FB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E3FB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E3FB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D67E5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E3FB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E3FB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E3FB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E3FB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E3FB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E3FB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E3FB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E3FB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E3FB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E3FB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67E5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67E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7E5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3E3FBF"/>
  </w:style>
  <w:style w:type="paragraph" w:customStyle="1" w:styleId="a4">
    <w:name w:val="Заголовок таблицы"/>
    <w:basedOn w:val="a3"/>
    <w:uiPriority w:val="99"/>
    <w:rsid w:val="003E3FBF"/>
  </w:style>
  <w:style w:type="paragraph" w:customStyle="1" w:styleId="DocumentMap">
    <w:name w:val="DocumentMap"/>
    <w:uiPriority w:val="99"/>
    <w:rsid w:val="003E3FBF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3E3FBF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3E3FBF"/>
  </w:style>
  <w:style w:type="character" w:styleId="Hyperlink">
    <w:name w:val="Hyperlink"/>
    <w:basedOn w:val="DefaultParagraphFont"/>
    <w:uiPriority w:val="99"/>
    <w:rsid w:val="00F97F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122</TotalTime>
  <Pages>5</Pages>
  <Words>1459</Words>
  <Characters>8320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2021-03-22T06:42:00Z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