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970" w:rsidRDefault="00D73970">
      <w:pPr>
        <w:ind w:firstLine="680"/>
        <w:jc w:val="center"/>
      </w:pPr>
      <w:r>
        <w:rPr>
          <w:b/>
          <w:bCs/>
        </w:rPr>
        <w:t xml:space="preserve">ПРОТОКОЛ </w:t>
      </w:r>
      <w:r w:rsidRPr="008D5BA0">
        <w:rPr>
          <w:b/>
          <w:bCs/>
        </w:rPr>
        <w:t>0318300120821000042</w:t>
      </w:r>
    </w:p>
    <w:p w:rsidR="00D73970" w:rsidRDefault="00D7397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D73970" w:rsidRPr="008D5BA0" w:rsidRDefault="00D7397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73970" w:rsidRPr="002B3D2E">
        <w:tc>
          <w:tcPr>
            <w:tcW w:w="4961" w:type="dxa"/>
          </w:tcPr>
          <w:p w:rsidR="00D73970" w:rsidRPr="002B3D2E" w:rsidRDefault="00D73970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D73970" w:rsidRPr="002B3D2E" w:rsidRDefault="00D73970">
            <w:pPr>
              <w:ind w:firstLine="567"/>
              <w:jc w:val="right"/>
            </w:pPr>
            <w:r>
              <w:rPr>
                <w:lang w:val="en-US"/>
              </w:rPr>
              <w:t>22.03.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73970" w:rsidRDefault="00D73970">
      <w:pPr>
        <w:overflowPunct w:val="0"/>
      </w:pPr>
    </w:p>
    <w:p w:rsidR="00D73970" w:rsidRDefault="00D7397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Дексаметазон </w:t>
      </w:r>
    </w:p>
    <w:p w:rsidR="00D73970" w:rsidRDefault="00D7397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213234901331923490100100200022120244</w:t>
      </w:r>
    </w:p>
    <w:p w:rsidR="00D73970" w:rsidRDefault="00D7397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499 375,00 руб.</w:t>
      </w:r>
    </w:p>
    <w:p w:rsidR="00D73970" w:rsidRDefault="00D7397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D5BA0">
        <w:rPr>
          <w:b/>
          <w:bCs/>
        </w:rPr>
        <w:t xml:space="preserve">: </w:t>
      </w:r>
      <w:r w:rsidRPr="008D5BA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D5BA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73970" w:rsidRPr="002B3D2E">
        <w:trPr>
          <w:jc w:val="right"/>
        </w:trPr>
        <w:tc>
          <w:tcPr>
            <w:tcW w:w="9915" w:type="dxa"/>
          </w:tcPr>
          <w:p w:rsidR="00D73970" w:rsidRPr="002B3D2E" w:rsidRDefault="00D7397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D5BA0">
              <w:rPr>
                <w:b/>
                <w:bCs/>
              </w:rPr>
              <w:t xml:space="preserve">Источник финансирования: </w:t>
            </w:r>
            <w:r w:rsidRPr="008D5BA0">
              <w:t>Внебюджетные фонды (ОМС), краевой бюджет 2021 года.</w:t>
            </w:r>
          </w:p>
          <w:p w:rsidR="00D73970" w:rsidRPr="002B3D2E" w:rsidRDefault="00D7397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D5BA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D5BA0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1/9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D73970" w:rsidRPr="002B3D2E" w:rsidRDefault="00D7397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D5BA0">
              <w:t>Не требуется</w:t>
            </w:r>
          </w:p>
          <w:p w:rsidR="00D73970" w:rsidRPr="008D5BA0" w:rsidRDefault="00D7397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D5BA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73970" w:rsidRDefault="00D7397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D5BA0">
        <w:t>09.03.21 14:59:28 (</w:t>
      </w:r>
      <w:r>
        <w:rPr>
          <w:lang w:val="en-US"/>
        </w:rPr>
        <w:t>MSK</w:t>
      </w:r>
      <w:r w:rsidRPr="008D5BA0">
        <w:t>+00:00)</w:t>
      </w:r>
    </w:p>
    <w:p w:rsidR="00D73970" w:rsidRDefault="00D7397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D5BA0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73970" w:rsidRPr="002B3D2E"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73970" w:rsidRPr="002B3D2E" w:rsidRDefault="00D73970">
            <w:pPr>
              <w:rPr>
                <w:lang w:val="en-US"/>
              </w:rPr>
            </w:pPr>
            <w:r w:rsidRPr="002B3D2E">
              <w:rPr>
                <w:lang w:val="en-US"/>
              </w:rPr>
              <w:t>Главный врач</w:t>
            </w:r>
          </w:p>
        </w:tc>
      </w:tr>
      <w:tr w:rsidR="00D73970" w:rsidRPr="002B3D2E"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73970" w:rsidRPr="002B3D2E" w:rsidRDefault="00D73970">
            <w:pPr>
              <w:rPr>
                <w:lang w:val="en-US"/>
              </w:rPr>
            </w:pPr>
            <w:r w:rsidRPr="002B3D2E">
              <w:rPr>
                <w:lang w:val="en-US"/>
              </w:rPr>
              <w:t>Начальник отдела закупок</w:t>
            </w:r>
          </w:p>
        </w:tc>
      </w:tr>
      <w:tr w:rsidR="00D73970" w:rsidRPr="002B3D2E"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73970" w:rsidRPr="002B3D2E" w:rsidRDefault="00D73970">
            <w:pPr>
              <w:rPr>
                <w:lang w:val="en-US"/>
              </w:rPr>
            </w:pPr>
            <w:r w:rsidRPr="002B3D2E">
              <w:rPr>
                <w:lang w:val="en-US"/>
              </w:rPr>
              <w:t>Начальник юридического отдела</w:t>
            </w:r>
          </w:p>
        </w:tc>
      </w:tr>
      <w:tr w:rsidR="00D73970" w:rsidRPr="002B3D2E"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73970" w:rsidRPr="002B3D2E" w:rsidRDefault="00D73970">
            <w:pPr>
              <w:rPr>
                <w:lang w:val="en-US"/>
              </w:rPr>
            </w:pPr>
            <w:r w:rsidRPr="002B3D2E">
              <w:rPr>
                <w:lang w:val="en-US"/>
              </w:rPr>
              <w:t>экономист 1 категории отдела закупок</w:t>
            </w:r>
          </w:p>
        </w:tc>
      </w:tr>
      <w:tr w:rsidR="00D73970" w:rsidRPr="002B3D2E"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73970" w:rsidRPr="002B3D2E" w:rsidRDefault="00D73970">
            <w:r w:rsidRPr="002B3D2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73970" w:rsidRPr="002B3D2E" w:rsidRDefault="00D73970">
            <w:pPr>
              <w:rPr>
                <w:lang w:val="en-US"/>
              </w:rPr>
            </w:pPr>
            <w:r w:rsidRPr="002B3D2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73970" w:rsidRDefault="00D73970">
      <w:pPr>
        <w:jc w:val="both"/>
      </w:pPr>
      <w:r>
        <w:tab/>
        <w:t>Кворум имеется. Комиссия правомочна.</w:t>
      </w:r>
    </w:p>
    <w:p w:rsidR="00D73970" w:rsidRDefault="00D7397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D5BA0">
        <w:t>22.03.</w:t>
      </w:r>
      <w:r>
        <w:t>20</w:t>
      </w:r>
      <w:r w:rsidRPr="008D5BA0">
        <w:t>21 0</w:t>
      </w:r>
      <w:r>
        <w:t>8</w:t>
      </w:r>
      <w:r w:rsidRPr="008D5BA0">
        <w:t>:</w:t>
      </w:r>
      <w:r>
        <w:t>20</w:t>
      </w:r>
      <w:r w:rsidRPr="008D5BA0">
        <w:t xml:space="preserve"> (</w:t>
      </w:r>
      <w:r>
        <w:rPr>
          <w:lang w:val="en-US"/>
        </w:rPr>
        <w:t>MSK</w:t>
      </w:r>
      <w:r w:rsidRPr="008D5BA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73970" w:rsidRDefault="00D7397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D73970" w:rsidRPr="002B3D2E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rPr>
                <w:b/>
                <w:bCs/>
              </w:rPr>
            </w:pPr>
            <w:r w:rsidRPr="002B3D2E">
              <w:rPr>
                <w:b/>
                <w:bCs/>
              </w:rPr>
              <w:t xml:space="preserve">№ </w:t>
            </w:r>
          </w:p>
          <w:p w:rsidR="00D73970" w:rsidRPr="002B3D2E" w:rsidRDefault="00D73970">
            <w:pPr>
              <w:rPr>
                <w:b/>
                <w:bCs/>
              </w:rPr>
            </w:pPr>
            <w:r w:rsidRPr="002B3D2E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  <w:rPr>
                <w:b/>
                <w:bCs/>
              </w:rPr>
            </w:pPr>
            <w:r w:rsidRPr="002B3D2E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  <w:rPr>
                <w:b/>
                <w:bCs/>
              </w:rPr>
            </w:pPr>
            <w:r w:rsidRPr="002B3D2E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3970" w:rsidRPr="002B3D2E" w:rsidRDefault="00D7397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D73970" w:rsidRPr="002B3D2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  <w:rPr>
                <w:lang w:val="en-US"/>
              </w:rPr>
            </w:pPr>
            <w:r w:rsidRPr="002B3D2E">
              <w:rPr>
                <w:lang w:val="en-US"/>
              </w:rPr>
              <w:t>484 393,72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  <w:rPr>
                <w:lang w:val="en-US"/>
              </w:rPr>
            </w:pPr>
            <w:r w:rsidRPr="002B3D2E">
              <w:rPr>
                <w:lang w:val="en-US"/>
              </w:rPr>
              <w:t>19.03.21 10:12:05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3970" w:rsidRPr="008D5BA0" w:rsidRDefault="00D73970">
            <w:pPr>
              <w:pStyle w:val="a3"/>
            </w:pPr>
            <w:r w:rsidRPr="008D5BA0">
              <w:t>ОБЩЕСТВО С ОГРАНИЧЕННОЙ ОТВЕТСТВЕННОСТЬЮ "ЗДОРОВЬЕ - ЖИЗНЬ"</w:t>
            </w:r>
          </w:p>
        </w:tc>
      </w:tr>
      <w:tr w:rsidR="00D73970" w:rsidRPr="002B3D2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  <w:rPr>
                <w:lang w:val="en-US"/>
              </w:rPr>
            </w:pPr>
            <w:r w:rsidRPr="002B3D2E">
              <w:rPr>
                <w:lang w:val="en-US"/>
              </w:rPr>
              <w:t>486 890,60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73970" w:rsidRPr="002B3D2E" w:rsidRDefault="00D73970">
            <w:pPr>
              <w:pStyle w:val="a3"/>
              <w:rPr>
                <w:lang w:val="en-US"/>
              </w:rPr>
            </w:pPr>
            <w:r w:rsidRPr="002B3D2E">
              <w:rPr>
                <w:lang w:val="en-US"/>
              </w:rPr>
              <w:t>19.03.21 10:09:08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3970" w:rsidRPr="002B3D2E" w:rsidRDefault="00D73970">
            <w:pPr>
              <w:pStyle w:val="a3"/>
              <w:rPr>
                <w:lang w:val="en-US"/>
              </w:rPr>
            </w:pPr>
            <w:r w:rsidRPr="002B3D2E">
              <w:rPr>
                <w:lang w:val="en-US"/>
              </w:rPr>
              <w:t>АКЦИОНЕРНОЕ ОБЩЕСТВО "ЛАНЦЕТ"</w:t>
            </w:r>
          </w:p>
        </w:tc>
      </w:tr>
    </w:tbl>
    <w:p w:rsidR="00D73970" w:rsidRDefault="00D73970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D73970" w:rsidRPr="002B3D2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3970" w:rsidRPr="002B3D2E" w:rsidRDefault="00D7397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3970" w:rsidRPr="002B3D2E" w:rsidRDefault="00D7397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r>
              <w:rPr>
                <w:b/>
                <w:bCs/>
              </w:rPr>
              <w:t>Обоснование</w:t>
            </w:r>
          </w:p>
        </w:tc>
      </w:tr>
      <w:tr w:rsidR="00D73970" w:rsidRPr="002B3D2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EA-81100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8D5BA0" w:rsidRDefault="00D73970">
            <w:r w:rsidRPr="008D5BA0">
              <w:t>ОБЩЕСТВО С ОГРАНИЧЕННОЙ ОТВЕТСТВЕННОСТЬЮ "ЗДОРОВЬЕ - ЖИЗНЬ"</w:t>
            </w:r>
          </w:p>
          <w:p w:rsidR="00D73970" w:rsidRPr="008D5BA0" w:rsidRDefault="00D73970">
            <w:r w:rsidRPr="002B3D2E">
              <w:t xml:space="preserve">ИНН </w:t>
            </w:r>
            <w:r w:rsidRPr="008D5BA0">
              <w:t>3435112210</w:t>
            </w:r>
          </w:p>
          <w:p w:rsidR="00D73970" w:rsidRPr="008D5BA0" w:rsidRDefault="00D73970">
            <w:r w:rsidRPr="002B3D2E">
              <w:t xml:space="preserve">ОГРН </w:t>
            </w:r>
            <w:r w:rsidRPr="008D5BA0">
              <w:t>1113435011502</w:t>
            </w:r>
          </w:p>
          <w:p w:rsidR="00D73970" w:rsidRPr="008D5BA0" w:rsidRDefault="00D73970">
            <w:r w:rsidRPr="002B3D2E">
              <w:t xml:space="preserve">КПП </w:t>
            </w:r>
            <w:r w:rsidRPr="008D5BA0">
              <w:t>343501001</w:t>
            </w:r>
          </w:p>
          <w:p w:rsidR="00D73970" w:rsidRPr="008D5BA0" w:rsidRDefault="00D73970">
            <w:r w:rsidRPr="002B3D2E">
              <w:t>Место нахождения(жительства)</w:t>
            </w:r>
          </w:p>
          <w:p w:rsidR="00D73970" w:rsidRPr="008D5BA0" w:rsidRDefault="00D73970">
            <w:r w:rsidRPr="002B3D2E">
              <w:t>404126, ОБЛ. ВОЛГОГРАДСКАЯ, Г. ВОЛЖСКИЙ, 45А</w:t>
            </w:r>
          </w:p>
          <w:p w:rsidR="00D73970" w:rsidRPr="008D5BA0" w:rsidRDefault="00D73970">
            <w:r w:rsidRPr="002B3D2E">
              <w:t>Почтовый адрес</w:t>
            </w:r>
          </w:p>
          <w:p w:rsidR="00D73970" w:rsidRPr="008D5BA0" w:rsidRDefault="00D73970">
            <w:r w:rsidRPr="002B3D2E">
              <w:t>404131, Волгоградская обл., г. Волжский, ул. Оломоуцкая 37 кв 114</w:t>
            </w:r>
          </w:p>
          <w:p w:rsidR="00D73970" w:rsidRPr="008D5BA0" w:rsidRDefault="00D73970">
            <w:pPr>
              <w:rPr>
                <w:sz w:val="16"/>
                <w:szCs w:val="16"/>
              </w:rPr>
            </w:pPr>
            <w:r w:rsidRPr="002B3D2E">
              <w:rPr>
                <w:sz w:val="16"/>
                <w:szCs w:val="16"/>
              </w:rPr>
              <w:t xml:space="preserve">Контактное лицо </w:t>
            </w:r>
          </w:p>
          <w:p w:rsidR="00D73970" w:rsidRPr="008D5BA0" w:rsidRDefault="00D73970">
            <w:r w:rsidRPr="002B3D2E">
              <w:t xml:space="preserve">Телефон </w:t>
            </w:r>
            <w:r w:rsidRPr="008D5BA0">
              <w:t>79272585728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3970" w:rsidRPr="008D5BA0" w:rsidRDefault="00D73970">
            <w:r w:rsidRPr="002B3D2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r w:rsidRPr="002B3D2E">
              <w:t>-</w:t>
            </w:r>
          </w:p>
        </w:tc>
      </w:tr>
      <w:tr w:rsidR="00D73970" w:rsidRPr="002B3D2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3970" w:rsidRPr="002B3D2E" w:rsidRDefault="00D73970">
            <w:pPr>
              <w:pStyle w:val="a3"/>
            </w:pPr>
            <w:bookmarkStart w:id="0" w:name="__DdeLink__416_2961716382"/>
            <w:bookmarkEnd w:id="0"/>
            <w:r w:rsidRPr="002B3D2E">
              <w:rPr>
                <w:lang w:val="en-US"/>
              </w:rPr>
              <w:t>EA-80618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8D5BA0" w:rsidRDefault="00D73970">
            <w:r w:rsidRPr="008D5BA0">
              <w:t>АКЦИОНЕРНОЕ ОБЩЕСТВО "ЛАНЦЕТ"</w:t>
            </w:r>
          </w:p>
          <w:p w:rsidR="00D73970" w:rsidRPr="008D5BA0" w:rsidRDefault="00D73970">
            <w:r w:rsidRPr="002B3D2E">
              <w:t xml:space="preserve">ИНН </w:t>
            </w:r>
            <w:r w:rsidRPr="008D5BA0">
              <w:t>7718538045</w:t>
            </w:r>
          </w:p>
          <w:p w:rsidR="00D73970" w:rsidRPr="008D5BA0" w:rsidRDefault="00D73970">
            <w:r w:rsidRPr="002B3D2E">
              <w:t xml:space="preserve">ОГРН </w:t>
            </w:r>
            <w:r w:rsidRPr="008D5BA0">
              <w:t>1057746183417</w:t>
            </w:r>
          </w:p>
          <w:p w:rsidR="00D73970" w:rsidRPr="008D5BA0" w:rsidRDefault="00D73970">
            <w:r w:rsidRPr="002B3D2E">
              <w:t xml:space="preserve">КПП </w:t>
            </w:r>
            <w:r w:rsidRPr="008D5BA0">
              <w:t>771801001</w:t>
            </w:r>
          </w:p>
          <w:p w:rsidR="00D73970" w:rsidRPr="008D5BA0" w:rsidRDefault="00D73970">
            <w:r w:rsidRPr="002B3D2E">
              <w:t>Место нахождения(жительства)</w:t>
            </w:r>
          </w:p>
          <w:p w:rsidR="00D73970" w:rsidRPr="008D5BA0" w:rsidRDefault="00D73970">
            <w:bookmarkStart w:id="1" w:name="__DdeLink__366_2212008683"/>
            <w:r w:rsidRPr="002B3D2E">
              <w:t>107553, ГМОСКВА, ДОМ 24АСТРОЕНИЕ 1, ОФИС 527</w:t>
            </w:r>
            <w:bookmarkEnd w:id="1"/>
          </w:p>
          <w:p w:rsidR="00D73970" w:rsidRPr="008D5BA0" w:rsidRDefault="00D73970">
            <w:r w:rsidRPr="002B3D2E">
              <w:t>Почтовый адрес</w:t>
            </w:r>
          </w:p>
          <w:p w:rsidR="00D73970" w:rsidRPr="002B3D2E" w:rsidRDefault="00D73970">
            <w:pPr>
              <w:rPr>
                <w:lang w:val="en-US"/>
              </w:rPr>
            </w:pPr>
            <w:r w:rsidRPr="002B3D2E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D73970" w:rsidRPr="002B3D2E" w:rsidRDefault="00D73970">
            <w:pPr>
              <w:rPr>
                <w:sz w:val="16"/>
                <w:szCs w:val="16"/>
                <w:lang w:val="en-US"/>
              </w:rPr>
            </w:pPr>
            <w:r w:rsidRPr="002B3D2E">
              <w:rPr>
                <w:sz w:val="16"/>
                <w:szCs w:val="16"/>
              </w:rPr>
              <w:t xml:space="preserve">Контактное лицо </w:t>
            </w:r>
          </w:p>
          <w:p w:rsidR="00D73970" w:rsidRPr="002B3D2E" w:rsidRDefault="00D73970">
            <w:pPr>
              <w:rPr>
                <w:lang w:val="en-US"/>
              </w:rPr>
            </w:pPr>
            <w:r w:rsidRPr="002B3D2E">
              <w:t xml:space="preserve">Телефон </w:t>
            </w:r>
            <w:r w:rsidRPr="002B3D2E">
              <w:rPr>
                <w:lang w:val="en-US"/>
              </w:rPr>
              <w:t>74956465665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73970" w:rsidRPr="008D5BA0" w:rsidRDefault="00D73970">
            <w:r w:rsidRPr="002B3D2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r w:rsidRPr="002B3D2E">
              <w:t>-</w:t>
            </w:r>
          </w:p>
        </w:tc>
      </w:tr>
    </w:tbl>
    <w:p w:rsidR="00D73970" w:rsidRDefault="00D73970"/>
    <w:p w:rsidR="00D73970" w:rsidRDefault="00D73970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</w:t>
            </w:r>
            <w:r w:rsidRPr="008D5BA0">
              <w:t>-81100 / ОБЩЕСТВО С ОГРАНИЧЕННОЙ ОТВЕТСТВЕННОСТЬЮ "ЗДОРОВЬЕ - ЖИЗНЬ"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</w:t>
            </w:r>
            <w:r w:rsidRPr="008D5BA0">
              <w:t>-81100 / ОБЩЕСТВО С ОГРАНИЧЕННОЙ ОТВЕТСТВЕННОСТЬЮ "ЗДОРОВЬЕ - ЖИЗНЬ"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</w:t>
            </w:r>
            <w:r w:rsidRPr="008D5BA0">
              <w:t>-81100 / ОБЩЕСТВО С ОГРАНИЧЕННОЙ ОТВЕТСТВЕННОСТЬЮ "ЗДОРОВЬЕ - ЖИЗНЬ"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</w:t>
            </w:r>
            <w:r w:rsidRPr="008D5BA0">
              <w:t>-81100 / ОБЩЕСТВО С ОГРАНИЧЕННОЙ ОТВЕТСТВЕННОСТЬЮ "ЗДОРОВЬЕ - ЖИЗНЬ"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</w:t>
            </w:r>
            <w:r w:rsidRPr="008D5BA0">
              <w:t>-81100 / ОБЩЕСТВО С ОГРАНИЧЕННОЙ ОТВЕТСТВЕННОСТЬЮ "ЗДОРОВЬЕ - ЖИЗНЬ"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EA-80618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EA-80618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EA-80618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EA-80618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73970" w:rsidRPr="002B3D2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EA-80618 / АКЦИОНЕРНОЕ ОБЩЕСТВО "ЛАНЦЕТ"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73970" w:rsidRPr="002B3D2E" w:rsidRDefault="00D73970">
            <w:pPr>
              <w:pStyle w:val="a3"/>
            </w:pPr>
            <w:r w:rsidRPr="008D5BA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D73970" w:rsidRDefault="00D73970"/>
    <w:p w:rsidR="00D73970" w:rsidRDefault="00D7397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8D5BA0">
        <w:t>МНН Дексаметазон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"ЗДОРОВЬЕ - ЖИЗНЬ", предложение о цене контракта 484 393,72 руб.</w:t>
      </w:r>
    </w:p>
    <w:p w:rsidR="00D73970" w:rsidRDefault="00D7397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F740A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73970" w:rsidRDefault="00D73970">
      <w:pPr>
        <w:jc w:val="both"/>
        <w:rPr>
          <w:b/>
          <w:bCs/>
        </w:rPr>
      </w:pPr>
    </w:p>
    <w:p w:rsidR="00D73970" w:rsidRDefault="00D7397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73970" w:rsidRPr="002B3D2E">
        <w:tc>
          <w:tcPr>
            <w:tcW w:w="5847" w:type="dxa"/>
            <w:vAlign w:val="bottom"/>
          </w:tcPr>
          <w:p w:rsidR="00D73970" w:rsidRPr="002B3D2E" w:rsidRDefault="00D7397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Просоленко Юрий Александрович</w:t>
            </w:r>
          </w:p>
        </w:tc>
      </w:tr>
      <w:tr w:rsidR="00D73970" w:rsidRPr="002B3D2E">
        <w:tc>
          <w:tcPr>
            <w:tcW w:w="5847" w:type="dxa"/>
            <w:vAlign w:val="bottom"/>
          </w:tcPr>
          <w:p w:rsidR="00D73970" w:rsidRPr="002B3D2E" w:rsidRDefault="00D7397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Дехтерев Юрий Сергеевич</w:t>
            </w:r>
          </w:p>
        </w:tc>
      </w:tr>
      <w:tr w:rsidR="00D73970" w:rsidRPr="002B3D2E">
        <w:tc>
          <w:tcPr>
            <w:tcW w:w="5847" w:type="dxa"/>
            <w:vAlign w:val="bottom"/>
          </w:tcPr>
          <w:p w:rsidR="00D73970" w:rsidRPr="002B3D2E" w:rsidRDefault="00D7397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Коротникова Светлана Борисовна</w:t>
            </w:r>
          </w:p>
        </w:tc>
      </w:tr>
      <w:tr w:rsidR="00D73970" w:rsidRPr="002B3D2E">
        <w:tc>
          <w:tcPr>
            <w:tcW w:w="5847" w:type="dxa"/>
            <w:vAlign w:val="bottom"/>
          </w:tcPr>
          <w:p w:rsidR="00D73970" w:rsidRPr="002B3D2E" w:rsidRDefault="00D7397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Мальченко Елена Александровна</w:t>
            </w:r>
          </w:p>
        </w:tc>
      </w:tr>
      <w:tr w:rsidR="00D73970" w:rsidRPr="002B3D2E">
        <w:tc>
          <w:tcPr>
            <w:tcW w:w="5847" w:type="dxa"/>
            <w:vAlign w:val="bottom"/>
          </w:tcPr>
          <w:p w:rsidR="00D73970" w:rsidRPr="002B3D2E" w:rsidRDefault="00D7397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73970" w:rsidRPr="002B3D2E" w:rsidRDefault="00D73970">
            <w:pPr>
              <w:pStyle w:val="a3"/>
            </w:pPr>
            <w:r w:rsidRPr="002B3D2E">
              <w:rPr>
                <w:lang w:val="en-US"/>
              </w:rPr>
              <w:t>Владыкина Лидия Валерьевна</w:t>
            </w:r>
          </w:p>
        </w:tc>
      </w:tr>
    </w:tbl>
    <w:p w:rsidR="00D73970" w:rsidRDefault="00D73970"/>
    <w:sectPr w:rsidR="00D73970" w:rsidSect="00870A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A62"/>
    <w:rsid w:val="002B3D2E"/>
    <w:rsid w:val="00854E61"/>
    <w:rsid w:val="00870A62"/>
    <w:rsid w:val="008D5BA0"/>
    <w:rsid w:val="00D73970"/>
    <w:rsid w:val="00F74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A62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870A6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70A6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467C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870A62"/>
  </w:style>
  <w:style w:type="paragraph" w:styleId="Caption">
    <w:name w:val="caption"/>
    <w:basedOn w:val="Normal"/>
    <w:uiPriority w:val="99"/>
    <w:qFormat/>
    <w:rsid w:val="00870A6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70A6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70A6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C467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70A6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70A6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70A6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70A6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70A6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70A6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70A6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70A6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70A6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70A6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467C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467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67C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870A62"/>
  </w:style>
  <w:style w:type="paragraph" w:customStyle="1" w:styleId="a4">
    <w:name w:val="Заголовок таблицы"/>
    <w:basedOn w:val="a3"/>
    <w:uiPriority w:val="99"/>
    <w:rsid w:val="00870A62"/>
  </w:style>
  <w:style w:type="paragraph" w:customStyle="1" w:styleId="DocumentMap">
    <w:name w:val="DocumentMap"/>
    <w:uiPriority w:val="99"/>
    <w:rsid w:val="00870A62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870A6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870A62"/>
  </w:style>
  <w:style w:type="character" w:styleId="Hyperlink">
    <w:name w:val="Hyperlink"/>
    <w:basedOn w:val="DefaultParagraphFont"/>
    <w:uiPriority w:val="99"/>
    <w:rsid w:val="008D5B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1182</Words>
  <Characters>6740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cp:lastPrinted>2021-03-22T06:48:00Z</cp:lastPrinted>
  <dcterms:created xsi:type="dcterms:W3CDTF">2019-09-11T09:00:00Z</dcterms:created>
  <dcterms:modified xsi:type="dcterms:W3CDTF">2021-03-22T06:48:00Z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