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4FB" w:rsidRDefault="004644FB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E21693">
        <w:rPr>
          <w:b/>
          <w:bCs/>
        </w:rPr>
        <w:t>0318300120821000046</w:t>
      </w:r>
    </w:p>
    <w:p w:rsidR="004644FB" w:rsidRDefault="004644FB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4644FB" w:rsidRDefault="004644FB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4644FB" w:rsidRDefault="004644FB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644FB" w:rsidRPr="00E741BF">
        <w:tc>
          <w:tcPr>
            <w:tcW w:w="4961" w:type="dxa"/>
          </w:tcPr>
          <w:p w:rsidR="004644FB" w:rsidRPr="00E741BF" w:rsidRDefault="004644FB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4644FB" w:rsidRPr="00E741BF" w:rsidRDefault="004644FB">
            <w:pPr>
              <w:ind w:firstLine="567"/>
              <w:jc w:val="right"/>
            </w:pPr>
            <w:r>
              <w:rPr>
                <w:lang w:val="en-US"/>
              </w:rPr>
              <w:t>25.03.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4644FB" w:rsidRDefault="004644FB"/>
    <w:p w:rsidR="004644FB" w:rsidRDefault="004644FB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 w:rsidRPr="00E21693">
        <w:t xml:space="preserve">: Выполнение работ по ремонту медицинской техники </w:t>
      </w:r>
    </w:p>
    <w:p w:rsidR="004644FB" w:rsidRDefault="004644FB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213234901331923490100100760013313244</w:t>
      </w:r>
    </w:p>
    <w:p w:rsidR="004644FB" w:rsidRDefault="004644FB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586 909,34 руб.</w:t>
      </w:r>
    </w:p>
    <w:p w:rsidR="004644FB" w:rsidRDefault="004644FB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E21693">
        <w:rPr>
          <w:b/>
          <w:bCs/>
        </w:rPr>
        <w:t xml:space="preserve">: </w:t>
      </w:r>
      <w:r w:rsidRPr="00E21693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E21693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644FB" w:rsidRPr="00E741BF">
        <w:trPr>
          <w:jc w:val="right"/>
        </w:trPr>
        <w:tc>
          <w:tcPr>
            <w:tcW w:w="9915" w:type="dxa"/>
          </w:tcPr>
          <w:p w:rsidR="004644FB" w:rsidRPr="00E741BF" w:rsidRDefault="004644F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E21693">
              <w:rPr>
                <w:b/>
                <w:bCs/>
              </w:rPr>
              <w:t xml:space="preserve">Источник финансирования: </w:t>
            </w:r>
            <w:r w:rsidRPr="00E21693">
              <w:t>Внебюджетные фонды (ОМС) 2021 года.</w:t>
            </w:r>
          </w:p>
          <w:p w:rsidR="004644FB" w:rsidRPr="00E741BF" w:rsidRDefault="004644F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E21693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E21693">
              <w:t>ремонт аппаратов  производится Исполнителем  собственными силами и средствами по месту их эксплуатации или в сервисном центре Исполнителя. в течение 5 рабочих дней с момента  заключения контракта.</w:t>
            </w:r>
          </w:p>
          <w:p w:rsidR="004644FB" w:rsidRPr="00E741BF" w:rsidRDefault="004644F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E21693">
              <w:t>Не требуется</w:t>
            </w:r>
          </w:p>
          <w:p w:rsidR="004644FB" w:rsidRPr="00E741BF" w:rsidRDefault="004644FB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E21693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644FB" w:rsidRDefault="004644FB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E21693">
        <w:t>16.03.21 11:41:07 (</w:t>
      </w:r>
      <w:r>
        <w:rPr>
          <w:lang w:val="en-US"/>
        </w:rPr>
        <w:t>MSK</w:t>
      </w:r>
      <w:r w:rsidRPr="00E21693">
        <w:t>+00:00)</w:t>
      </w:r>
    </w:p>
    <w:p w:rsidR="004644FB" w:rsidRDefault="004644FB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E21693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4644FB" w:rsidRPr="00E741BF">
        <w:tc>
          <w:tcPr>
            <w:tcW w:w="3307" w:type="dxa"/>
          </w:tcPr>
          <w:p w:rsidR="004644FB" w:rsidRPr="00E741BF" w:rsidRDefault="004644FB">
            <w:r w:rsidRPr="00E741BF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644FB" w:rsidRPr="00E741BF" w:rsidRDefault="004644FB">
            <w:r w:rsidRPr="00E741B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644FB" w:rsidRPr="00E741BF" w:rsidRDefault="004644FB">
            <w:pPr>
              <w:rPr>
                <w:lang w:val="en-US"/>
              </w:rPr>
            </w:pPr>
            <w:r w:rsidRPr="00E741BF">
              <w:rPr>
                <w:lang w:val="en-US"/>
              </w:rPr>
              <w:t>Главный врач</w:t>
            </w:r>
          </w:p>
        </w:tc>
      </w:tr>
      <w:tr w:rsidR="004644FB" w:rsidRPr="00E741BF">
        <w:tc>
          <w:tcPr>
            <w:tcW w:w="3307" w:type="dxa"/>
          </w:tcPr>
          <w:p w:rsidR="004644FB" w:rsidRPr="00E741BF" w:rsidRDefault="004644FB">
            <w:r w:rsidRPr="00E741B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644FB" w:rsidRPr="00E741BF" w:rsidRDefault="004644FB">
            <w:r w:rsidRPr="00E741BF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644FB" w:rsidRPr="00E741BF" w:rsidRDefault="004644FB">
            <w:pPr>
              <w:rPr>
                <w:lang w:val="en-US"/>
              </w:rPr>
            </w:pPr>
            <w:r w:rsidRPr="00E741BF">
              <w:rPr>
                <w:lang w:val="en-US"/>
              </w:rPr>
              <w:t>Начальник отдела закупок</w:t>
            </w:r>
          </w:p>
        </w:tc>
      </w:tr>
      <w:tr w:rsidR="004644FB" w:rsidRPr="00E741BF">
        <w:tc>
          <w:tcPr>
            <w:tcW w:w="3307" w:type="dxa"/>
          </w:tcPr>
          <w:p w:rsidR="004644FB" w:rsidRPr="00E741BF" w:rsidRDefault="004644FB">
            <w:r w:rsidRPr="00E741B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644FB" w:rsidRPr="00E741BF" w:rsidRDefault="004644FB">
            <w:r w:rsidRPr="00E741B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4644FB" w:rsidRPr="00E741BF" w:rsidRDefault="004644FB">
            <w:pPr>
              <w:rPr>
                <w:lang w:val="en-US"/>
              </w:rPr>
            </w:pPr>
            <w:r w:rsidRPr="00E741BF">
              <w:rPr>
                <w:lang w:val="en-US"/>
              </w:rPr>
              <w:t>Начальник юридического отдела</w:t>
            </w:r>
          </w:p>
        </w:tc>
      </w:tr>
      <w:tr w:rsidR="004644FB" w:rsidRPr="00E741BF">
        <w:tc>
          <w:tcPr>
            <w:tcW w:w="3307" w:type="dxa"/>
          </w:tcPr>
          <w:p w:rsidR="004644FB" w:rsidRPr="00E741BF" w:rsidRDefault="004644FB">
            <w:r w:rsidRPr="00E741B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644FB" w:rsidRPr="00E741BF" w:rsidRDefault="004644FB">
            <w:r w:rsidRPr="00E741B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4644FB" w:rsidRPr="00E741BF" w:rsidRDefault="004644FB">
            <w:pPr>
              <w:rPr>
                <w:lang w:val="en-US"/>
              </w:rPr>
            </w:pPr>
            <w:r w:rsidRPr="00E741BF">
              <w:rPr>
                <w:lang w:val="en-US"/>
              </w:rPr>
              <w:t>экономист 1 категории отдела закупок</w:t>
            </w:r>
          </w:p>
        </w:tc>
      </w:tr>
      <w:tr w:rsidR="004644FB" w:rsidRPr="00E741BF">
        <w:tc>
          <w:tcPr>
            <w:tcW w:w="3307" w:type="dxa"/>
          </w:tcPr>
          <w:p w:rsidR="004644FB" w:rsidRPr="00E741BF" w:rsidRDefault="004644FB">
            <w:r w:rsidRPr="00E741BF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644FB" w:rsidRPr="00E741BF" w:rsidRDefault="004644FB">
            <w:r w:rsidRPr="00E741BF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644FB" w:rsidRPr="00E741BF" w:rsidRDefault="004644FB">
            <w:pPr>
              <w:rPr>
                <w:lang w:val="en-US"/>
              </w:rPr>
            </w:pPr>
            <w:r w:rsidRPr="00E741BF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4644FB" w:rsidRDefault="004644FB">
      <w:pPr>
        <w:jc w:val="both"/>
      </w:pPr>
      <w:r>
        <w:tab/>
        <w:t>Кворум имеется. Комиссия правомочна.</w:t>
      </w:r>
    </w:p>
    <w:p w:rsidR="004644FB" w:rsidRDefault="004644FB">
      <w:pPr>
        <w:jc w:val="both"/>
      </w:pPr>
      <w:r>
        <w:tab/>
        <w:t xml:space="preserve">Заседание комиссии проводилось </w:t>
      </w:r>
      <w:r w:rsidRPr="00E21693">
        <w:t>25.03.</w:t>
      </w:r>
      <w:r>
        <w:t>20</w:t>
      </w:r>
      <w:r w:rsidRPr="00E21693">
        <w:t>21 0</w:t>
      </w:r>
      <w:r>
        <w:t>8</w:t>
      </w:r>
      <w:r w:rsidRPr="00E21693">
        <w:t>:</w:t>
      </w:r>
      <w:r>
        <w:t>00</w:t>
      </w:r>
      <w:r w:rsidRPr="00E21693">
        <w:t xml:space="preserve"> (</w:t>
      </w:r>
      <w:r>
        <w:rPr>
          <w:lang w:val="en-US"/>
        </w:rPr>
        <w:t>MSK</w:t>
      </w:r>
      <w:r w:rsidRPr="00E21693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4644FB" w:rsidRDefault="004644FB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E21693">
        <w:t>24.03.</w:t>
      </w:r>
      <w:r>
        <w:t>20</w:t>
      </w:r>
      <w:r w:rsidRPr="00E21693">
        <w:t>21 09:30:00 (</w:t>
      </w:r>
      <w:r>
        <w:rPr>
          <w:lang w:val="en-US"/>
        </w:rPr>
        <w:t>MSK</w:t>
      </w:r>
      <w:r w:rsidRPr="00E21693">
        <w:t>+00:00)</w:t>
      </w:r>
      <w:r>
        <w:t xml:space="preserve">), подана </w:t>
      </w:r>
      <w:r w:rsidRPr="00E21693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4644FB" w:rsidRPr="00E741BF">
        <w:tc>
          <w:tcPr>
            <w:tcW w:w="9922" w:type="dxa"/>
          </w:tcPr>
          <w:p w:rsidR="004644FB" w:rsidRPr="00E741BF" w:rsidRDefault="004644FB">
            <w:pPr>
              <w:pStyle w:val="a4"/>
            </w:pPr>
            <w:r w:rsidRPr="00E741BF">
              <w:t>EA-82338</w:t>
            </w:r>
            <w:r>
              <w:t xml:space="preserve">, дата и время регистрации заявки: </w:t>
            </w:r>
            <w:r w:rsidRPr="00E741BF">
              <w:t>22.03.21 12:13:21 (MSK+00:00)</w:t>
            </w:r>
          </w:p>
        </w:tc>
      </w:tr>
    </w:tbl>
    <w:p w:rsidR="004644FB" w:rsidRDefault="004644FB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4644FB" w:rsidRPr="00E741B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44FB" w:rsidRPr="00E741BF" w:rsidRDefault="004644FB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44FB" w:rsidRPr="00E741BF" w:rsidRDefault="004644FB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r>
              <w:rPr>
                <w:b/>
                <w:bCs/>
              </w:rPr>
              <w:t>Обоснование</w:t>
            </w:r>
          </w:p>
        </w:tc>
      </w:tr>
      <w:tr w:rsidR="004644FB" w:rsidRPr="00E741BF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44FB" w:rsidRPr="00E741BF" w:rsidRDefault="004644FB">
            <w:pPr>
              <w:pStyle w:val="a4"/>
            </w:pPr>
            <w:bookmarkStart w:id="0" w:name="__DdeLink__416_2961716382"/>
            <w:bookmarkEnd w:id="0"/>
            <w:r w:rsidRPr="00E741BF">
              <w:rPr>
                <w:lang w:val="en-US"/>
              </w:rPr>
              <w:t>EA-82338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21693" w:rsidRDefault="004644FB">
            <w:r w:rsidRPr="00E21693">
              <w:t>ЗАКРЫТОЕ АКЦИОНЕРНОЕ ОБЩЕСТВО "МЕДТЕХНИКА"</w:t>
            </w:r>
          </w:p>
          <w:p w:rsidR="004644FB" w:rsidRPr="00E741BF" w:rsidRDefault="004644FB">
            <w:r w:rsidRPr="00E741BF">
              <w:t xml:space="preserve">ИНН </w:t>
            </w:r>
            <w:r w:rsidRPr="00E21693">
              <w:t>2309065102</w:t>
            </w:r>
          </w:p>
          <w:p w:rsidR="004644FB" w:rsidRPr="00E21693" w:rsidRDefault="004644FB">
            <w:r w:rsidRPr="00E741BF">
              <w:t xml:space="preserve">ОГРН </w:t>
            </w:r>
            <w:r w:rsidRPr="00E21693">
              <w:t>1022301439159</w:t>
            </w:r>
          </w:p>
          <w:p w:rsidR="004644FB" w:rsidRPr="00E21693" w:rsidRDefault="004644FB">
            <w:r w:rsidRPr="00E741BF">
              <w:t xml:space="preserve">КПП </w:t>
            </w:r>
            <w:r w:rsidRPr="00E21693">
              <w:t>231201001</w:t>
            </w:r>
          </w:p>
          <w:p w:rsidR="004644FB" w:rsidRPr="00E21693" w:rsidRDefault="004644FB">
            <w:r w:rsidRPr="00E741BF">
              <w:t>Место нахождения(жительства)</w:t>
            </w:r>
          </w:p>
          <w:p w:rsidR="004644FB" w:rsidRPr="00E21693" w:rsidRDefault="004644FB">
            <w:bookmarkStart w:id="1" w:name="__DdeLink__366_2212008683"/>
            <w:r w:rsidRPr="00E741BF">
              <w:t>350058, КРАЙКРАСНОДАРСКИЙ, ГКРАСНОДАР, ДОМ 118ЛИТЕР Д, ОФИС 19</w:t>
            </w:r>
            <w:bookmarkEnd w:id="1"/>
          </w:p>
          <w:p w:rsidR="004644FB" w:rsidRPr="00E21693" w:rsidRDefault="004644FB">
            <w:r w:rsidRPr="00E741BF">
              <w:t>Почтовый адрес</w:t>
            </w:r>
          </w:p>
          <w:p w:rsidR="004644FB" w:rsidRPr="00E21693" w:rsidRDefault="004644FB">
            <w:r w:rsidRPr="00E741BF">
              <w:t>350058, г.Краснодар, ул. Старокубанская, 118, Литер "Д", офис 19</w:t>
            </w:r>
          </w:p>
          <w:p w:rsidR="004644FB" w:rsidRPr="00E21693" w:rsidRDefault="004644FB">
            <w:pPr>
              <w:rPr>
                <w:sz w:val="16"/>
                <w:szCs w:val="16"/>
              </w:rPr>
            </w:pPr>
            <w:r w:rsidRPr="00E741BF">
              <w:rPr>
                <w:sz w:val="16"/>
                <w:szCs w:val="16"/>
              </w:rPr>
              <w:t xml:space="preserve">Контактное лицо </w:t>
            </w:r>
          </w:p>
          <w:p w:rsidR="004644FB" w:rsidRPr="00E741BF" w:rsidRDefault="004644FB">
            <w:pPr>
              <w:rPr>
                <w:lang w:val="en-US"/>
              </w:rPr>
            </w:pPr>
            <w:r w:rsidRPr="00E741BF">
              <w:t xml:space="preserve">Телефон </w:t>
            </w:r>
            <w:r w:rsidRPr="00E741BF">
              <w:rPr>
                <w:lang w:val="en-US"/>
              </w:rPr>
              <w:t>79183103356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44FB" w:rsidRPr="00E21693" w:rsidRDefault="004644FB">
            <w:r w:rsidRPr="00E741BF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r w:rsidRPr="00E741BF">
              <w:t>-</w:t>
            </w:r>
          </w:p>
        </w:tc>
      </w:tr>
    </w:tbl>
    <w:p w:rsidR="004644FB" w:rsidRDefault="004644FB"/>
    <w:p w:rsidR="004644FB" w:rsidRDefault="004644FB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4644FB" w:rsidRPr="00E741B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4644FB" w:rsidRPr="00E741B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pStyle w:val="a4"/>
            </w:pPr>
            <w:r w:rsidRPr="00E741BF">
              <w:rPr>
                <w:lang w:val="en-US"/>
              </w:rPr>
              <w:t>EA-82338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pStyle w:val="a4"/>
            </w:pPr>
            <w:r w:rsidRPr="00E741B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pStyle w:val="a4"/>
            </w:pPr>
            <w:r w:rsidRPr="00E2169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644FB" w:rsidRPr="00E741B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pStyle w:val="a4"/>
            </w:pPr>
            <w:r w:rsidRPr="00E741BF">
              <w:rPr>
                <w:lang w:val="en-US"/>
              </w:rPr>
              <w:t>EA-82338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pStyle w:val="a4"/>
            </w:pPr>
            <w:r w:rsidRPr="00E741BF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pStyle w:val="a4"/>
            </w:pPr>
            <w:r w:rsidRPr="00E2169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644FB" w:rsidRPr="00E741B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pStyle w:val="a4"/>
            </w:pPr>
            <w:r w:rsidRPr="00E741BF">
              <w:rPr>
                <w:lang w:val="en-US"/>
              </w:rPr>
              <w:t>EA-82338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pStyle w:val="a4"/>
            </w:pPr>
            <w:r w:rsidRPr="00E741B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pStyle w:val="a4"/>
            </w:pPr>
            <w:r w:rsidRPr="00E2169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644FB" w:rsidRPr="00E741B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pStyle w:val="a4"/>
            </w:pPr>
            <w:r w:rsidRPr="00E741BF">
              <w:rPr>
                <w:lang w:val="en-US"/>
              </w:rPr>
              <w:t>EA-82338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pStyle w:val="a4"/>
            </w:pPr>
            <w:r w:rsidRPr="00E741B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pStyle w:val="a4"/>
            </w:pPr>
            <w:r w:rsidRPr="00E2169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4644FB" w:rsidRPr="00E741BF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pStyle w:val="a4"/>
            </w:pPr>
            <w:r w:rsidRPr="00E741BF">
              <w:rPr>
                <w:lang w:val="en-US"/>
              </w:rPr>
              <w:t>EA-82338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pStyle w:val="a4"/>
            </w:pPr>
            <w:r w:rsidRPr="00E741BF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644FB" w:rsidRPr="00E741BF" w:rsidRDefault="004644FB">
            <w:pPr>
              <w:pStyle w:val="a4"/>
            </w:pPr>
            <w:r w:rsidRPr="00E2169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4644FB" w:rsidRDefault="004644FB"/>
    <w:p w:rsidR="004644FB" w:rsidRPr="00E21693" w:rsidRDefault="004644FB">
      <w:pPr>
        <w:jc w:val="both"/>
      </w:pPr>
      <w:r w:rsidRPr="00E21693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"МЕДТЕХНИКА".</w:t>
      </w:r>
    </w:p>
    <w:p w:rsidR="004644FB" w:rsidRDefault="004644FB">
      <w:pPr>
        <w:pStyle w:val="BodyText"/>
        <w:jc w:val="both"/>
      </w:pPr>
      <w:r w:rsidRPr="00E21693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4644FB" w:rsidRDefault="004644FB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E05CB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4644FB" w:rsidRDefault="004644FB">
      <w:pPr>
        <w:jc w:val="both"/>
        <w:rPr>
          <w:b/>
          <w:bCs/>
        </w:rPr>
      </w:pPr>
    </w:p>
    <w:p w:rsidR="004644FB" w:rsidRDefault="004644FB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644FB" w:rsidRPr="00E741BF">
        <w:tc>
          <w:tcPr>
            <w:tcW w:w="5847" w:type="dxa"/>
            <w:vAlign w:val="bottom"/>
          </w:tcPr>
          <w:p w:rsidR="004644FB" w:rsidRPr="00E741BF" w:rsidRDefault="004644FB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644FB" w:rsidRPr="00E741BF" w:rsidRDefault="004644FB">
            <w:pPr>
              <w:pStyle w:val="a4"/>
            </w:pPr>
            <w:r w:rsidRPr="00E741BF">
              <w:rPr>
                <w:lang w:val="en-US"/>
              </w:rPr>
              <w:t>Просоленко Юрий Александрович</w:t>
            </w:r>
          </w:p>
        </w:tc>
      </w:tr>
      <w:tr w:rsidR="004644FB" w:rsidRPr="00E741BF">
        <w:tc>
          <w:tcPr>
            <w:tcW w:w="5847" w:type="dxa"/>
            <w:vAlign w:val="bottom"/>
          </w:tcPr>
          <w:p w:rsidR="004644FB" w:rsidRPr="00E741BF" w:rsidRDefault="004644F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644FB" w:rsidRPr="00E741BF" w:rsidRDefault="004644FB">
            <w:pPr>
              <w:pStyle w:val="a4"/>
            </w:pPr>
            <w:r w:rsidRPr="00E741BF">
              <w:rPr>
                <w:lang w:val="en-US"/>
              </w:rPr>
              <w:t>Дехтерев Юрий Сергеевич</w:t>
            </w:r>
          </w:p>
        </w:tc>
      </w:tr>
      <w:tr w:rsidR="004644FB" w:rsidRPr="00E741BF">
        <w:tc>
          <w:tcPr>
            <w:tcW w:w="5847" w:type="dxa"/>
            <w:vAlign w:val="bottom"/>
          </w:tcPr>
          <w:p w:rsidR="004644FB" w:rsidRPr="00E741BF" w:rsidRDefault="004644F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644FB" w:rsidRPr="00E741BF" w:rsidRDefault="004644FB">
            <w:pPr>
              <w:pStyle w:val="a4"/>
            </w:pPr>
            <w:r w:rsidRPr="00E741BF">
              <w:rPr>
                <w:lang w:val="en-US"/>
              </w:rPr>
              <w:t>Коротникова Светлана Борисовна</w:t>
            </w:r>
          </w:p>
        </w:tc>
      </w:tr>
      <w:tr w:rsidR="004644FB" w:rsidRPr="00E741BF">
        <w:tc>
          <w:tcPr>
            <w:tcW w:w="5847" w:type="dxa"/>
            <w:vAlign w:val="bottom"/>
          </w:tcPr>
          <w:p w:rsidR="004644FB" w:rsidRPr="00E741BF" w:rsidRDefault="004644FB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644FB" w:rsidRPr="00E741BF" w:rsidRDefault="004644FB">
            <w:pPr>
              <w:pStyle w:val="a4"/>
            </w:pPr>
            <w:r w:rsidRPr="00E741BF">
              <w:rPr>
                <w:lang w:val="en-US"/>
              </w:rPr>
              <w:t>Мальченко Елена Александровна</w:t>
            </w:r>
          </w:p>
        </w:tc>
      </w:tr>
      <w:tr w:rsidR="004644FB" w:rsidRPr="00E741BF">
        <w:tc>
          <w:tcPr>
            <w:tcW w:w="5847" w:type="dxa"/>
            <w:vAlign w:val="bottom"/>
          </w:tcPr>
          <w:p w:rsidR="004644FB" w:rsidRPr="00E741BF" w:rsidRDefault="004644FB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644FB" w:rsidRPr="00E741BF" w:rsidRDefault="004644FB">
            <w:pPr>
              <w:pStyle w:val="a4"/>
            </w:pPr>
            <w:r w:rsidRPr="00E741BF">
              <w:rPr>
                <w:lang w:val="en-US"/>
              </w:rPr>
              <w:t>Владыкина Лидия Валерьевна</w:t>
            </w:r>
          </w:p>
        </w:tc>
      </w:tr>
    </w:tbl>
    <w:p w:rsidR="004644FB" w:rsidRDefault="004644FB"/>
    <w:sectPr w:rsidR="004644FB" w:rsidSect="00CD201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201B"/>
    <w:rsid w:val="004644FB"/>
    <w:rsid w:val="008B11CC"/>
    <w:rsid w:val="00CD201B"/>
    <w:rsid w:val="00E05CBD"/>
    <w:rsid w:val="00E21693"/>
    <w:rsid w:val="00E74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01B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CD201B"/>
  </w:style>
  <w:style w:type="paragraph" w:customStyle="1" w:styleId="a3">
    <w:name w:val="Заголовок"/>
    <w:basedOn w:val="Normal"/>
    <w:next w:val="BodyText"/>
    <w:uiPriority w:val="99"/>
    <w:rsid w:val="00CD201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D201B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9153B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CD201B"/>
  </w:style>
  <w:style w:type="paragraph" w:styleId="Caption">
    <w:name w:val="caption"/>
    <w:basedOn w:val="Normal"/>
    <w:uiPriority w:val="99"/>
    <w:qFormat/>
    <w:rsid w:val="00CD201B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CD201B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CD201B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9153B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CD201B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CD201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CD201B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CD201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CD201B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CD201B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CD201B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CD201B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CD201B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CD201B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153B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153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53B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CD201B"/>
  </w:style>
  <w:style w:type="paragraph" w:customStyle="1" w:styleId="a5">
    <w:name w:val="Заголовок таблицы"/>
    <w:basedOn w:val="a4"/>
    <w:uiPriority w:val="99"/>
    <w:rsid w:val="00CD201B"/>
  </w:style>
  <w:style w:type="paragraph" w:customStyle="1" w:styleId="DocumentMap">
    <w:name w:val="DocumentMap"/>
    <w:uiPriority w:val="99"/>
    <w:rsid w:val="00CD201B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E216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Pages>3</Pages>
  <Words>786</Words>
  <Characters>4482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2021-03-25T06:34:00Z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