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198" w:rsidRDefault="008B4198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6F2036">
        <w:rPr>
          <w:b/>
          <w:bCs/>
        </w:rPr>
        <w:t>0318300120821000048</w:t>
      </w:r>
    </w:p>
    <w:p w:rsidR="008B4198" w:rsidRDefault="008B419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8B4198" w:rsidRDefault="008B419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8B4198" w:rsidRDefault="008B419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B4198" w:rsidRPr="00F67B69">
        <w:tc>
          <w:tcPr>
            <w:tcW w:w="4961" w:type="dxa"/>
          </w:tcPr>
          <w:p w:rsidR="008B4198" w:rsidRPr="00F67B69" w:rsidRDefault="008B4198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B4198" w:rsidRPr="00F67B69" w:rsidRDefault="008B4198">
            <w:pPr>
              <w:ind w:firstLine="567"/>
              <w:jc w:val="right"/>
            </w:pPr>
            <w:r>
              <w:rPr>
                <w:lang w:val="en-US"/>
              </w:rPr>
              <w:t>25.03.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B4198" w:rsidRDefault="008B4198"/>
    <w:p w:rsidR="008B4198" w:rsidRDefault="008B419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Расходный материал </w:t>
      </w:r>
    </w:p>
    <w:p w:rsidR="008B4198" w:rsidRDefault="008B419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213234901331923490100100740010000244</w:t>
      </w:r>
    </w:p>
    <w:p w:rsidR="008B4198" w:rsidRDefault="008B419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598 993,90 руб.</w:t>
      </w:r>
    </w:p>
    <w:p w:rsidR="008B4198" w:rsidRDefault="008B4198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F2036">
        <w:rPr>
          <w:b/>
          <w:bCs/>
        </w:rPr>
        <w:t xml:space="preserve">: </w:t>
      </w:r>
      <w:r w:rsidRPr="006F203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F203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B4198" w:rsidRPr="00F67B69">
        <w:trPr>
          <w:jc w:val="right"/>
        </w:trPr>
        <w:tc>
          <w:tcPr>
            <w:tcW w:w="9915" w:type="dxa"/>
          </w:tcPr>
          <w:p w:rsidR="008B4198" w:rsidRPr="00F67B69" w:rsidRDefault="008B419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6F2036">
              <w:rPr>
                <w:b/>
                <w:bCs/>
              </w:rPr>
              <w:t xml:space="preserve">Источник финансирования: </w:t>
            </w:r>
            <w:r w:rsidRPr="006F2036">
              <w:t>Внебюджетные фонды (ОМС) 2021 г</w:t>
            </w:r>
          </w:p>
          <w:p w:rsidR="008B4198" w:rsidRPr="00F67B69" w:rsidRDefault="008B419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6F203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F2036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8B4198" w:rsidRPr="00F67B69" w:rsidRDefault="008B419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F2036">
              <w:t>Не требуется</w:t>
            </w:r>
          </w:p>
          <w:p w:rsidR="008B4198" w:rsidRPr="00F67B69" w:rsidRDefault="008B419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F203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B4198" w:rsidRDefault="008B419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F2036">
        <w:t>16.03.21 15:25:00 (</w:t>
      </w:r>
      <w:r>
        <w:rPr>
          <w:lang w:val="en-US"/>
        </w:rPr>
        <w:t>MSK</w:t>
      </w:r>
      <w:r w:rsidRPr="006F2036">
        <w:t>+00:00)</w:t>
      </w:r>
    </w:p>
    <w:p w:rsidR="008B4198" w:rsidRDefault="008B4198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F203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B4198" w:rsidRPr="00F67B69"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B4198" w:rsidRPr="00F67B69" w:rsidRDefault="008B4198">
            <w:pPr>
              <w:rPr>
                <w:lang w:val="en-US"/>
              </w:rPr>
            </w:pPr>
            <w:r w:rsidRPr="00F67B69">
              <w:rPr>
                <w:lang w:val="en-US"/>
              </w:rPr>
              <w:t>Главный врач</w:t>
            </w:r>
          </w:p>
        </w:tc>
      </w:tr>
      <w:tr w:rsidR="008B4198" w:rsidRPr="00F67B69"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B4198" w:rsidRPr="00F67B69" w:rsidRDefault="008B4198">
            <w:pPr>
              <w:rPr>
                <w:lang w:val="en-US"/>
              </w:rPr>
            </w:pPr>
            <w:r w:rsidRPr="00F67B69">
              <w:rPr>
                <w:lang w:val="en-US"/>
              </w:rPr>
              <w:t>Начальник отдела закупок</w:t>
            </w:r>
          </w:p>
        </w:tc>
      </w:tr>
      <w:tr w:rsidR="008B4198" w:rsidRPr="00F67B69"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B4198" w:rsidRPr="00F67B69" w:rsidRDefault="008B4198">
            <w:pPr>
              <w:rPr>
                <w:lang w:val="en-US"/>
              </w:rPr>
            </w:pPr>
            <w:r w:rsidRPr="00F67B69">
              <w:rPr>
                <w:lang w:val="en-US"/>
              </w:rPr>
              <w:t>Начальник юридического отдела</w:t>
            </w:r>
          </w:p>
        </w:tc>
      </w:tr>
      <w:tr w:rsidR="008B4198" w:rsidRPr="00F67B69"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B4198" w:rsidRPr="00F67B69" w:rsidRDefault="008B4198">
            <w:pPr>
              <w:rPr>
                <w:lang w:val="en-US"/>
              </w:rPr>
            </w:pPr>
            <w:r w:rsidRPr="00F67B69">
              <w:rPr>
                <w:lang w:val="en-US"/>
              </w:rPr>
              <w:t>экономист 1 категории отдела закупок</w:t>
            </w:r>
          </w:p>
        </w:tc>
      </w:tr>
      <w:tr w:rsidR="008B4198" w:rsidRPr="00F67B69"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B4198" w:rsidRPr="00F67B69" w:rsidRDefault="008B4198">
            <w:r w:rsidRPr="00F67B6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B4198" w:rsidRPr="00F67B69" w:rsidRDefault="008B4198">
            <w:pPr>
              <w:rPr>
                <w:lang w:val="en-US"/>
              </w:rPr>
            </w:pPr>
            <w:r w:rsidRPr="00F67B6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B4198" w:rsidRDefault="008B4198">
      <w:pPr>
        <w:jc w:val="both"/>
      </w:pPr>
      <w:r>
        <w:tab/>
        <w:t>Кворум имеется. Комиссия правомочна.</w:t>
      </w:r>
    </w:p>
    <w:p w:rsidR="008B4198" w:rsidRDefault="008B4198">
      <w:pPr>
        <w:jc w:val="both"/>
      </w:pPr>
      <w:r>
        <w:tab/>
        <w:t xml:space="preserve">Заседание комиссии проводилось </w:t>
      </w:r>
      <w:r w:rsidRPr="006F2036">
        <w:t>25.03.</w:t>
      </w:r>
      <w:r>
        <w:t>20</w:t>
      </w:r>
      <w:r w:rsidRPr="006F2036">
        <w:t>21 0</w:t>
      </w:r>
      <w:r>
        <w:t>8</w:t>
      </w:r>
      <w:r w:rsidRPr="006F2036">
        <w:t>:</w:t>
      </w:r>
      <w:r>
        <w:t xml:space="preserve">20 </w:t>
      </w:r>
      <w:r w:rsidRPr="006F2036">
        <w:t xml:space="preserve"> (</w:t>
      </w:r>
      <w:r>
        <w:rPr>
          <w:lang w:val="en-US"/>
        </w:rPr>
        <w:t>MSK</w:t>
      </w:r>
      <w:r w:rsidRPr="006F203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B4198" w:rsidRDefault="008B4198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F2036">
        <w:t>24.03.</w:t>
      </w:r>
      <w:r>
        <w:t>20</w:t>
      </w:r>
      <w:r w:rsidRPr="006F2036">
        <w:t>21 09:30:00 (</w:t>
      </w:r>
      <w:r>
        <w:rPr>
          <w:lang w:val="en-US"/>
        </w:rPr>
        <w:t>MSK</w:t>
      </w:r>
      <w:r w:rsidRPr="006F2036">
        <w:t>+00:00)</w:t>
      </w:r>
      <w:r>
        <w:t xml:space="preserve">), подана </w:t>
      </w:r>
      <w:r w:rsidRPr="006F2036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B4198" w:rsidRPr="00F67B69">
        <w:tc>
          <w:tcPr>
            <w:tcW w:w="9922" w:type="dxa"/>
          </w:tcPr>
          <w:p w:rsidR="008B4198" w:rsidRPr="00F67B69" w:rsidRDefault="008B4198">
            <w:pPr>
              <w:pStyle w:val="a4"/>
            </w:pPr>
            <w:r w:rsidRPr="00F67B69">
              <w:t>EA-83059</w:t>
            </w:r>
            <w:r>
              <w:t xml:space="preserve">, дата и время регистрации заявки: </w:t>
            </w:r>
            <w:r w:rsidRPr="00F67B69">
              <w:t>23.03.21 17:46:04 (MSK+00:00)</w:t>
            </w:r>
          </w:p>
        </w:tc>
      </w:tr>
    </w:tbl>
    <w:p w:rsidR="008B4198" w:rsidRDefault="008B4198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8B4198" w:rsidRPr="00F67B6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B4198" w:rsidRPr="00F67B69" w:rsidRDefault="008B419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B4198" w:rsidRPr="00F67B69" w:rsidRDefault="008B419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r>
              <w:rPr>
                <w:b/>
                <w:bCs/>
              </w:rPr>
              <w:t>Обоснование</w:t>
            </w:r>
          </w:p>
        </w:tc>
      </w:tr>
      <w:tr w:rsidR="008B4198" w:rsidRPr="00F67B6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B4198" w:rsidRPr="00F67B69" w:rsidRDefault="008B4198">
            <w:pPr>
              <w:pStyle w:val="a4"/>
            </w:pPr>
            <w:bookmarkStart w:id="0" w:name="__DdeLink__416_2961716382"/>
            <w:bookmarkEnd w:id="0"/>
            <w:r w:rsidRPr="00F67B69">
              <w:rPr>
                <w:lang w:val="en-US"/>
              </w:rPr>
              <w:t>EA-83059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6F2036" w:rsidRDefault="008B4198">
            <w:r>
              <w:t xml:space="preserve">Индивидуальный предприниматель </w:t>
            </w:r>
            <w:r w:rsidRPr="006F2036">
              <w:t>ШИШМАНЯН СЕРГЕЙ КАРПОВИЧ</w:t>
            </w:r>
          </w:p>
          <w:p w:rsidR="008B4198" w:rsidRPr="00F67B69" w:rsidRDefault="008B4198">
            <w:r w:rsidRPr="00F67B69">
              <w:t xml:space="preserve">ИНН </w:t>
            </w:r>
            <w:r w:rsidRPr="006F2036">
              <w:t>231200882067</w:t>
            </w:r>
          </w:p>
          <w:p w:rsidR="008B4198" w:rsidRPr="006F2036" w:rsidRDefault="008B4198">
            <w:r w:rsidRPr="00F67B69">
              <w:t xml:space="preserve">ОГРН </w:t>
            </w:r>
            <w:r w:rsidRPr="006F2036">
              <w:t>316237500022168</w:t>
            </w:r>
          </w:p>
          <w:p w:rsidR="008B4198" w:rsidRPr="006F2036" w:rsidRDefault="008B4198">
            <w:r w:rsidRPr="00F67B69">
              <w:t>Место нахождения(жительства)</w:t>
            </w:r>
          </w:p>
          <w:p w:rsidR="008B4198" w:rsidRPr="006F2036" w:rsidRDefault="008B4198">
            <w:bookmarkStart w:id="1" w:name="__DdeLink__366_2212008683"/>
            <w:r w:rsidRPr="00F67B69">
              <w:t>КрайКраснодарский, ГородКраснодар</w:t>
            </w:r>
            <w:bookmarkEnd w:id="1"/>
          </w:p>
          <w:p w:rsidR="008B4198" w:rsidRPr="006F2036" w:rsidRDefault="008B4198">
            <w:r w:rsidRPr="00F67B69">
              <w:t>Почтовый адрес</w:t>
            </w:r>
          </w:p>
          <w:p w:rsidR="008B4198" w:rsidRPr="006F2036" w:rsidRDefault="008B4198">
            <w:r w:rsidRPr="00F67B69">
              <w:t>- Краснодарский23, - Краснодар</w:t>
            </w:r>
          </w:p>
          <w:p w:rsidR="008B4198" w:rsidRPr="006F2036" w:rsidRDefault="008B4198">
            <w:pPr>
              <w:rPr>
                <w:sz w:val="16"/>
                <w:szCs w:val="16"/>
              </w:rPr>
            </w:pPr>
            <w:r w:rsidRPr="00F67B69">
              <w:rPr>
                <w:sz w:val="16"/>
                <w:szCs w:val="16"/>
              </w:rPr>
              <w:t xml:space="preserve">Контактное лицо </w:t>
            </w:r>
          </w:p>
          <w:p w:rsidR="008B4198" w:rsidRPr="00F67B69" w:rsidRDefault="008B4198">
            <w:pPr>
              <w:rPr>
                <w:lang w:val="en-US"/>
              </w:rPr>
            </w:pPr>
            <w:r w:rsidRPr="00F67B69">
              <w:t xml:space="preserve">Телефон </w:t>
            </w:r>
            <w:r w:rsidRPr="00F67B69">
              <w:rPr>
                <w:lang w:val="en-US"/>
              </w:rPr>
              <w:t>79282757928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B4198" w:rsidRPr="006F2036" w:rsidRDefault="008B4198">
            <w:r w:rsidRPr="00F67B6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r w:rsidRPr="00F67B69">
              <w:t>-</w:t>
            </w:r>
          </w:p>
        </w:tc>
      </w:tr>
    </w:tbl>
    <w:p w:rsidR="008B4198" w:rsidRDefault="008B4198"/>
    <w:p w:rsidR="008B4198" w:rsidRDefault="008B4198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8B4198" w:rsidRPr="00F67B6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8B4198" w:rsidRPr="00F67B6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EA-83059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6F203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B4198" w:rsidRPr="00F67B6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EA-83059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6F203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B4198" w:rsidRPr="00F67B6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EA-83059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6F203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B4198" w:rsidRPr="00F67B6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EA-83059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6F203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B4198" w:rsidRPr="00F67B6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EA-83059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B4198" w:rsidRPr="00F67B69" w:rsidRDefault="008B4198">
            <w:pPr>
              <w:pStyle w:val="a4"/>
            </w:pPr>
            <w:r w:rsidRPr="006F203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8B4198" w:rsidRDefault="008B4198"/>
    <w:p w:rsidR="008B4198" w:rsidRDefault="008B4198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B4198" w:rsidRPr="006F2036" w:rsidRDefault="008B4198">
      <w:pPr>
        <w:jc w:val="both"/>
      </w:pPr>
      <w:r w:rsidRPr="006F2036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6F2036">
        <w:t xml:space="preserve"> ШИШМАНЯН СЕРГЕЙ КАРПОВИЧ.</w:t>
      </w:r>
    </w:p>
    <w:p w:rsidR="008B4198" w:rsidRDefault="008B4198">
      <w:pPr>
        <w:pStyle w:val="BodyText"/>
        <w:jc w:val="both"/>
      </w:pPr>
      <w:r w:rsidRPr="006F2036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8B4198" w:rsidRDefault="008B419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A7212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B4198" w:rsidRDefault="008B4198">
      <w:pPr>
        <w:jc w:val="both"/>
        <w:rPr>
          <w:b/>
          <w:bCs/>
        </w:rPr>
      </w:pPr>
    </w:p>
    <w:p w:rsidR="008B4198" w:rsidRDefault="008B419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B4198" w:rsidRPr="00F67B69">
        <w:tc>
          <w:tcPr>
            <w:tcW w:w="5847" w:type="dxa"/>
            <w:vAlign w:val="bottom"/>
          </w:tcPr>
          <w:p w:rsidR="008B4198" w:rsidRPr="00F67B69" w:rsidRDefault="008B419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Просоленко Юрий Александрович</w:t>
            </w:r>
          </w:p>
        </w:tc>
      </w:tr>
      <w:tr w:rsidR="008B4198" w:rsidRPr="00F67B69">
        <w:tc>
          <w:tcPr>
            <w:tcW w:w="5847" w:type="dxa"/>
            <w:vAlign w:val="bottom"/>
          </w:tcPr>
          <w:p w:rsidR="008B4198" w:rsidRPr="00F67B69" w:rsidRDefault="008B419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Дехтерев Юрий Сергеевич</w:t>
            </w:r>
          </w:p>
        </w:tc>
      </w:tr>
      <w:tr w:rsidR="008B4198" w:rsidRPr="00F67B69">
        <w:tc>
          <w:tcPr>
            <w:tcW w:w="5847" w:type="dxa"/>
            <w:vAlign w:val="bottom"/>
          </w:tcPr>
          <w:p w:rsidR="008B4198" w:rsidRPr="00F67B69" w:rsidRDefault="008B419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Коротникова Светлана Борисовна</w:t>
            </w:r>
          </w:p>
        </w:tc>
      </w:tr>
      <w:tr w:rsidR="008B4198" w:rsidRPr="00F67B69">
        <w:tc>
          <w:tcPr>
            <w:tcW w:w="5847" w:type="dxa"/>
            <w:vAlign w:val="bottom"/>
          </w:tcPr>
          <w:p w:rsidR="008B4198" w:rsidRPr="00F67B69" w:rsidRDefault="008B419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Мальченко Елена Александровна</w:t>
            </w:r>
          </w:p>
        </w:tc>
      </w:tr>
      <w:tr w:rsidR="008B4198" w:rsidRPr="00F67B69">
        <w:tc>
          <w:tcPr>
            <w:tcW w:w="5847" w:type="dxa"/>
            <w:vAlign w:val="bottom"/>
          </w:tcPr>
          <w:p w:rsidR="008B4198" w:rsidRPr="00F67B69" w:rsidRDefault="008B419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B4198" w:rsidRPr="00F67B69" w:rsidRDefault="008B4198">
            <w:pPr>
              <w:pStyle w:val="a4"/>
            </w:pPr>
            <w:r w:rsidRPr="00F67B69">
              <w:rPr>
                <w:lang w:val="en-US"/>
              </w:rPr>
              <w:t>Владыкина Лидия Валерьевна</w:t>
            </w:r>
          </w:p>
        </w:tc>
      </w:tr>
    </w:tbl>
    <w:p w:rsidR="008B4198" w:rsidRDefault="008B4198"/>
    <w:sectPr w:rsidR="008B4198" w:rsidSect="000B21C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1CA"/>
    <w:rsid w:val="000B21CA"/>
    <w:rsid w:val="006F2036"/>
    <w:rsid w:val="008B4198"/>
    <w:rsid w:val="00A72123"/>
    <w:rsid w:val="00D4195C"/>
    <w:rsid w:val="00F67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1C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B21CA"/>
  </w:style>
  <w:style w:type="paragraph" w:customStyle="1" w:styleId="a3">
    <w:name w:val="Заголовок"/>
    <w:basedOn w:val="Normal"/>
    <w:next w:val="BodyText"/>
    <w:uiPriority w:val="99"/>
    <w:rsid w:val="000B21C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B21C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2E74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B21CA"/>
  </w:style>
  <w:style w:type="paragraph" w:styleId="Caption">
    <w:name w:val="caption"/>
    <w:basedOn w:val="Normal"/>
    <w:uiPriority w:val="99"/>
    <w:qFormat/>
    <w:rsid w:val="000B21C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B21C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B21C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02E7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B21C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B21C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B21C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B21C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B21C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B21C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B21C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B21C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B21C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B21C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2E74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2E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E74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B21CA"/>
  </w:style>
  <w:style w:type="paragraph" w:customStyle="1" w:styleId="a5">
    <w:name w:val="Заголовок таблицы"/>
    <w:basedOn w:val="a4"/>
    <w:uiPriority w:val="99"/>
    <w:rsid w:val="000B21CA"/>
  </w:style>
  <w:style w:type="paragraph" w:customStyle="1" w:styleId="DocumentMap">
    <w:name w:val="DocumentMap"/>
    <w:uiPriority w:val="99"/>
    <w:rsid w:val="000B21C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F20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3</Pages>
  <Words>820</Words>
  <Characters>4678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2021-03-25T06:44:00Z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