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AB9" w:rsidRDefault="00504AB9">
      <w:pPr>
        <w:ind w:firstLine="680"/>
        <w:jc w:val="center"/>
      </w:pPr>
      <w:r>
        <w:rPr>
          <w:b/>
          <w:bCs/>
        </w:rPr>
        <w:t xml:space="preserve">ПРОТОКОЛ </w:t>
      </w:r>
      <w:r w:rsidRPr="009B01D0">
        <w:rPr>
          <w:b/>
          <w:bCs/>
        </w:rPr>
        <w:t>0318300120821000043</w:t>
      </w:r>
    </w:p>
    <w:p w:rsidR="00504AB9" w:rsidRDefault="00504AB9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04AB9" w:rsidRPr="009B01D0" w:rsidRDefault="00504AB9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04AB9" w:rsidRPr="001E7E40">
        <w:tc>
          <w:tcPr>
            <w:tcW w:w="4961" w:type="dxa"/>
          </w:tcPr>
          <w:p w:rsidR="00504AB9" w:rsidRPr="001E7E40" w:rsidRDefault="00504AB9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04AB9" w:rsidRPr="001E7E40" w:rsidRDefault="00504AB9">
            <w:pPr>
              <w:ind w:firstLine="567"/>
              <w:jc w:val="right"/>
            </w:pPr>
            <w:r>
              <w:rPr>
                <w:lang w:val="en-US"/>
              </w:rPr>
              <w:t>26.03.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04AB9" w:rsidRDefault="00504AB9">
      <w:pPr>
        <w:overflowPunct w:val="0"/>
      </w:pPr>
    </w:p>
    <w:p w:rsidR="00504AB9" w:rsidRDefault="00504AB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9B01D0">
        <w:t xml:space="preserve">: Набор для осмотра зубов </w:t>
      </w:r>
    </w:p>
    <w:p w:rsidR="00504AB9" w:rsidRDefault="00504AB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213234901331923490100100670013250244</w:t>
      </w:r>
    </w:p>
    <w:p w:rsidR="00504AB9" w:rsidRDefault="00504AB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175 000,00 руб.</w:t>
      </w:r>
    </w:p>
    <w:p w:rsidR="00504AB9" w:rsidRDefault="00504AB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B01D0">
        <w:rPr>
          <w:b/>
          <w:bCs/>
        </w:rPr>
        <w:t xml:space="preserve">: </w:t>
      </w:r>
      <w:r w:rsidRPr="009B01D0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B01D0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04AB9" w:rsidRPr="001E7E40">
        <w:trPr>
          <w:jc w:val="right"/>
        </w:trPr>
        <w:tc>
          <w:tcPr>
            <w:tcW w:w="9915" w:type="dxa"/>
          </w:tcPr>
          <w:p w:rsidR="00504AB9" w:rsidRPr="001E7E40" w:rsidRDefault="00504AB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B01D0">
              <w:rPr>
                <w:b/>
                <w:bCs/>
              </w:rPr>
              <w:t xml:space="preserve">Источник финансирования: </w:t>
            </w:r>
            <w:r w:rsidRPr="009B01D0">
              <w:t>Внебюджетные фонды (ОМС) 2021 г.</w:t>
            </w:r>
          </w:p>
          <w:p w:rsidR="00504AB9" w:rsidRPr="001E7E40" w:rsidRDefault="00504AB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B01D0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B01D0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2021 г..</w:t>
            </w:r>
          </w:p>
          <w:p w:rsidR="00504AB9" w:rsidRPr="001E7E40" w:rsidRDefault="00504AB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B01D0">
              <w:t>Не требуется</w:t>
            </w:r>
          </w:p>
          <w:p w:rsidR="00504AB9" w:rsidRPr="009B01D0" w:rsidRDefault="00504AB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B01D0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04AB9" w:rsidRDefault="00504AB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B01D0">
        <w:t>15.03.21 13:40:50 (</w:t>
      </w:r>
      <w:r>
        <w:rPr>
          <w:lang w:val="en-US"/>
        </w:rPr>
        <w:t>MSK</w:t>
      </w:r>
      <w:r w:rsidRPr="009B01D0">
        <w:t>+00:00)</w:t>
      </w:r>
    </w:p>
    <w:p w:rsidR="00504AB9" w:rsidRDefault="00504AB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B01D0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04AB9" w:rsidRPr="001E7E40">
        <w:tc>
          <w:tcPr>
            <w:tcW w:w="3307" w:type="dxa"/>
          </w:tcPr>
          <w:p w:rsidR="00504AB9" w:rsidRPr="001E7E40" w:rsidRDefault="00504AB9">
            <w:r w:rsidRPr="001E7E40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04AB9" w:rsidRPr="001E7E40" w:rsidRDefault="00504AB9">
            <w:r w:rsidRPr="001E7E4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04AB9" w:rsidRPr="001E7E40" w:rsidRDefault="00504AB9">
            <w:pPr>
              <w:rPr>
                <w:lang w:val="en-US"/>
              </w:rPr>
            </w:pPr>
            <w:r w:rsidRPr="001E7E40">
              <w:rPr>
                <w:lang w:val="en-US"/>
              </w:rPr>
              <w:t>Главный врач</w:t>
            </w:r>
          </w:p>
        </w:tc>
      </w:tr>
      <w:tr w:rsidR="00504AB9" w:rsidRPr="001E7E40">
        <w:tc>
          <w:tcPr>
            <w:tcW w:w="3307" w:type="dxa"/>
          </w:tcPr>
          <w:p w:rsidR="00504AB9" w:rsidRPr="001E7E40" w:rsidRDefault="00504AB9">
            <w:r w:rsidRPr="001E7E4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04AB9" w:rsidRPr="001E7E40" w:rsidRDefault="00504AB9">
            <w:r w:rsidRPr="001E7E40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04AB9" w:rsidRPr="001E7E40" w:rsidRDefault="00504AB9">
            <w:pPr>
              <w:rPr>
                <w:lang w:val="en-US"/>
              </w:rPr>
            </w:pPr>
            <w:r w:rsidRPr="001E7E40">
              <w:rPr>
                <w:lang w:val="en-US"/>
              </w:rPr>
              <w:t>Начальник отдела закупок</w:t>
            </w:r>
          </w:p>
        </w:tc>
      </w:tr>
      <w:tr w:rsidR="00504AB9" w:rsidRPr="001E7E40">
        <w:tc>
          <w:tcPr>
            <w:tcW w:w="3307" w:type="dxa"/>
          </w:tcPr>
          <w:p w:rsidR="00504AB9" w:rsidRPr="001E7E40" w:rsidRDefault="00504AB9">
            <w:r w:rsidRPr="001E7E4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04AB9" w:rsidRPr="001E7E40" w:rsidRDefault="00504AB9">
            <w:r w:rsidRPr="001E7E4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04AB9" w:rsidRPr="001E7E40" w:rsidRDefault="00504AB9">
            <w:pPr>
              <w:rPr>
                <w:lang w:val="en-US"/>
              </w:rPr>
            </w:pPr>
            <w:r w:rsidRPr="001E7E40">
              <w:rPr>
                <w:lang w:val="en-US"/>
              </w:rPr>
              <w:t>Начальник юридического отдела</w:t>
            </w:r>
          </w:p>
        </w:tc>
      </w:tr>
      <w:tr w:rsidR="00504AB9" w:rsidRPr="001E7E40">
        <w:tc>
          <w:tcPr>
            <w:tcW w:w="3307" w:type="dxa"/>
          </w:tcPr>
          <w:p w:rsidR="00504AB9" w:rsidRPr="001E7E40" w:rsidRDefault="00504AB9">
            <w:r w:rsidRPr="001E7E4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04AB9" w:rsidRPr="001E7E40" w:rsidRDefault="00504AB9">
            <w:r w:rsidRPr="001E7E4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04AB9" w:rsidRPr="001E7E40" w:rsidRDefault="00504AB9">
            <w:pPr>
              <w:rPr>
                <w:lang w:val="en-US"/>
              </w:rPr>
            </w:pPr>
            <w:r w:rsidRPr="001E7E40">
              <w:rPr>
                <w:lang w:val="en-US"/>
              </w:rPr>
              <w:t>экономист 1 категории отдела закупок</w:t>
            </w:r>
          </w:p>
        </w:tc>
      </w:tr>
      <w:tr w:rsidR="00504AB9" w:rsidRPr="001E7E40">
        <w:tc>
          <w:tcPr>
            <w:tcW w:w="3307" w:type="dxa"/>
          </w:tcPr>
          <w:p w:rsidR="00504AB9" w:rsidRPr="001E7E40" w:rsidRDefault="00504AB9">
            <w:r w:rsidRPr="001E7E40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04AB9" w:rsidRPr="001E7E40" w:rsidRDefault="00504AB9">
            <w:r w:rsidRPr="001E7E40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04AB9" w:rsidRPr="001E7E40" w:rsidRDefault="00504AB9">
            <w:pPr>
              <w:rPr>
                <w:lang w:val="en-US"/>
              </w:rPr>
            </w:pPr>
            <w:r w:rsidRPr="001E7E40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04AB9" w:rsidRDefault="00504AB9">
      <w:pPr>
        <w:jc w:val="both"/>
      </w:pPr>
      <w:r>
        <w:tab/>
        <w:t>Кворум имеется. Комиссия правомочна.</w:t>
      </w:r>
    </w:p>
    <w:p w:rsidR="00504AB9" w:rsidRDefault="00504AB9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9B01D0">
        <w:t>26.03.</w:t>
      </w:r>
      <w:r>
        <w:t>2021 08</w:t>
      </w:r>
      <w:r w:rsidRPr="009B01D0">
        <w:t>:</w:t>
      </w:r>
      <w:r>
        <w:t>00</w:t>
      </w:r>
      <w:r w:rsidRPr="009B01D0">
        <w:t xml:space="preserve"> (</w:t>
      </w:r>
      <w:r>
        <w:rPr>
          <w:lang w:val="en-US"/>
        </w:rPr>
        <w:t>MSK</w:t>
      </w:r>
      <w:r w:rsidRPr="009B01D0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04AB9" w:rsidRDefault="00504AB9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04AB9" w:rsidRPr="001E7E40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rPr>
                <w:b/>
                <w:bCs/>
              </w:rPr>
            </w:pPr>
            <w:r w:rsidRPr="001E7E40">
              <w:rPr>
                <w:b/>
                <w:bCs/>
              </w:rPr>
              <w:t xml:space="preserve">№ </w:t>
            </w:r>
          </w:p>
          <w:p w:rsidR="00504AB9" w:rsidRPr="001E7E40" w:rsidRDefault="00504AB9">
            <w:pPr>
              <w:rPr>
                <w:b/>
                <w:bCs/>
              </w:rPr>
            </w:pPr>
            <w:r w:rsidRPr="001E7E40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b/>
                <w:bCs/>
              </w:rPr>
            </w:pPr>
            <w:r w:rsidRPr="001E7E40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b/>
                <w:bCs/>
              </w:rPr>
            </w:pPr>
            <w:r w:rsidRPr="001E7E40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04AB9" w:rsidRPr="001E7E40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lang w:val="en-US"/>
              </w:rPr>
            </w:pPr>
            <w:r w:rsidRPr="001E7E40">
              <w:rPr>
                <w:lang w:val="en-US"/>
              </w:rPr>
              <w:t>73 500,00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lang w:val="en-US"/>
              </w:rPr>
            </w:pPr>
            <w:r w:rsidRPr="001E7E40">
              <w:rPr>
                <w:lang w:val="en-US"/>
              </w:rPr>
              <w:t>25.03.21 12:36:59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4AB9" w:rsidRPr="009B01D0" w:rsidRDefault="00504AB9">
            <w:pPr>
              <w:pStyle w:val="a3"/>
            </w:pPr>
            <w:r w:rsidRPr="009B01D0">
              <w:t>ОБЩЕСТВО С ОГРАНИЧЕННОЙ ОТВЕТСТВЕННОСТЬЮ "ФАРМАМЕД"</w:t>
            </w:r>
          </w:p>
        </w:tc>
      </w:tr>
      <w:tr w:rsidR="00504AB9" w:rsidRPr="001E7E40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lang w:val="en-US"/>
              </w:rPr>
            </w:pPr>
            <w:r w:rsidRPr="001E7E40">
              <w:rPr>
                <w:lang w:val="en-US"/>
              </w:rPr>
              <w:t>74 375,00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lang w:val="en-US"/>
              </w:rPr>
            </w:pPr>
            <w:r w:rsidRPr="001E7E40">
              <w:rPr>
                <w:lang w:val="en-US"/>
              </w:rPr>
              <w:t>25.03.21 12:32:30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lang w:val="en-US"/>
              </w:rPr>
            </w:pPr>
            <w:r w:rsidRPr="001E7E40">
              <w:rPr>
                <w:lang w:val="en-US"/>
              </w:rPr>
              <w:t>МАСЛЕННИКОВ АЛЕКСЕЙ ВЛАДИМИРОВИЧ</w:t>
            </w:r>
          </w:p>
        </w:tc>
      </w:tr>
      <w:tr w:rsidR="00504AB9" w:rsidRPr="001E7E40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lang w:val="en-US"/>
              </w:rPr>
            </w:pPr>
            <w:r w:rsidRPr="001E7E40">
              <w:rPr>
                <w:lang w:val="en-US"/>
              </w:rPr>
              <w:t>81 375,00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lang w:val="en-US"/>
              </w:rPr>
            </w:pPr>
            <w:r w:rsidRPr="001E7E40">
              <w:rPr>
                <w:lang w:val="en-US"/>
              </w:rPr>
              <w:t>25.03.21 12:26:25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4AB9" w:rsidRPr="009B01D0" w:rsidRDefault="00504AB9">
            <w:pPr>
              <w:pStyle w:val="a3"/>
            </w:pPr>
            <w:r w:rsidRPr="009B01D0">
              <w:t>ОБЩЕСТВО С ОГРАНИЧЕННОЙ ОТВЕТСТВЕННОСТЬЮ "СПЕЦСНАБМАРКЕТ"</w:t>
            </w:r>
          </w:p>
        </w:tc>
      </w:tr>
      <w:tr w:rsidR="00504AB9" w:rsidRPr="001E7E40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lang w:val="en-US"/>
              </w:rPr>
            </w:pPr>
            <w:r w:rsidRPr="001E7E40">
              <w:rPr>
                <w:lang w:val="en-US"/>
              </w:rPr>
              <w:t>82 250,00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04AB9" w:rsidRPr="001E7E40" w:rsidRDefault="00504AB9">
            <w:pPr>
              <w:pStyle w:val="a3"/>
              <w:rPr>
                <w:lang w:val="en-US"/>
              </w:rPr>
            </w:pPr>
            <w:r w:rsidRPr="001E7E40">
              <w:rPr>
                <w:lang w:val="en-US"/>
              </w:rPr>
              <w:t>25.03.21 12:25:15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4AB9" w:rsidRPr="009B01D0" w:rsidRDefault="00504AB9">
            <w:pPr>
              <w:pStyle w:val="a3"/>
            </w:pPr>
            <w:r w:rsidRPr="009B01D0">
              <w:t>ОБЩЕСТВО С ОГРАНИЧЕННОЙ ОТВЕТСТВЕННОСТЬЮ "АЛЬЯНС МЕД"</w:t>
            </w:r>
          </w:p>
        </w:tc>
      </w:tr>
    </w:tbl>
    <w:p w:rsidR="00504AB9" w:rsidRDefault="00504AB9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504AB9" w:rsidRPr="001E7E40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4AB9" w:rsidRPr="001E7E40" w:rsidRDefault="00504AB9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4AB9" w:rsidRPr="001E7E40" w:rsidRDefault="00504AB9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r>
              <w:rPr>
                <w:b/>
                <w:bCs/>
              </w:rPr>
              <w:t>Обоснование</w:t>
            </w:r>
          </w:p>
        </w:tc>
      </w:tr>
      <w:tr w:rsidR="00504AB9" w:rsidRPr="001E7E40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EA-82436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9B01D0" w:rsidRDefault="00504AB9">
            <w:r w:rsidRPr="009B01D0">
              <w:t>ОБЩЕСТВО С ОГРАНИЧЕННОЙ ОТВЕТСТВЕННОСТЬЮ "ФАРМАМЕД"</w:t>
            </w:r>
          </w:p>
          <w:p w:rsidR="00504AB9" w:rsidRPr="009B01D0" w:rsidRDefault="00504AB9">
            <w:r w:rsidRPr="001E7E40">
              <w:t xml:space="preserve">ИНН </w:t>
            </w:r>
            <w:r w:rsidRPr="009B01D0">
              <w:t>2308070533</w:t>
            </w:r>
          </w:p>
          <w:p w:rsidR="00504AB9" w:rsidRPr="009B01D0" w:rsidRDefault="00504AB9">
            <w:r w:rsidRPr="001E7E40">
              <w:t xml:space="preserve">ОГРН </w:t>
            </w:r>
            <w:r w:rsidRPr="009B01D0">
              <w:t>1022301214924</w:t>
            </w:r>
          </w:p>
          <w:p w:rsidR="00504AB9" w:rsidRPr="009B01D0" w:rsidRDefault="00504AB9">
            <w:r w:rsidRPr="001E7E40">
              <w:t xml:space="preserve">КПП </w:t>
            </w:r>
            <w:r w:rsidRPr="009B01D0">
              <w:t>230801001</w:t>
            </w:r>
          </w:p>
          <w:p w:rsidR="00504AB9" w:rsidRPr="009B01D0" w:rsidRDefault="00504AB9">
            <w:r w:rsidRPr="001E7E40">
              <w:t>Место нахождения(жительства)</w:t>
            </w:r>
          </w:p>
          <w:p w:rsidR="00504AB9" w:rsidRPr="009B01D0" w:rsidRDefault="00504AB9">
            <w:r w:rsidRPr="001E7E40">
              <w:t>350051, КРАЙ. КРАСНОДАРСКИЙ, Г. КРАСНОДАР, ДОМ 6, КОМ 12</w:t>
            </w:r>
          </w:p>
          <w:p w:rsidR="00504AB9" w:rsidRPr="009B01D0" w:rsidRDefault="00504AB9">
            <w:r w:rsidRPr="001E7E40">
              <w:t>Почтовый адрес</w:t>
            </w:r>
          </w:p>
          <w:p w:rsidR="00504AB9" w:rsidRPr="009B01D0" w:rsidRDefault="00504AB9">
            <w:r w:rsidRPr="001E7E40">
              <w:t>350051, КРАЙ КРАСНОДАРСКИЙ, Г КРАСНОДАР, УЛ ИМ ФЕДОРА ЛУЗАНА, ДОМ 6, КОМ 12</w:t>
            </w:r>
          </w:p>
          <w:p w:rsidR="00504AB9" w:rsidRPr="001E7E40" w:rsidRDefault="00504AB9">
            <w:pPr>
              <w:rPr>
                <w:sz w:val="16"/>
                <w:szCs w:val="16"/>
                <w:lang w:val="en-US"/>
              </w:rPr>
            </w:pPr>
            <w:r w:rsidRPr="001E7E40">
              <w:rPr>
                <w:sz w:val="16"/>
                <w:szCs w:val="16"/>
              </w:rPr>
              <w:t xml:space="preserve">Контактное лицо </w:t>
            </w:r>
          </w:p>
          <w:p w:rsidR="00504AB9" w:rsidRPr="001E7E40" w:rsidRDefault="00504AB9">
            <w:pPr>
              <w:rPr>
                <w:lang w:val="en-US"/>
              </w:rPr>
            </w:pPr>
            <w:r w:rsidRPr="001E7E40">
              <w:t xml:space="preserve">Телефон </w:t>
            </w:r>
            <w:r w:rsidRPr="001E7E40">
              <w:rPr>
                <w:lang w:val="en-US"/>
              </w:rPr>
              <w:t>79184844844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4AB9" w:rsidRPr="009B01D0" w:rsidRDefault="00504AB9">
            <w:r w:rsidRPr="001E7E4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r w:rsidRPr="001E7E40">
              <w:t>-</w:t>
            </w:r>
          </w:p>
        </w:tc>
      </w:tr>
      <w:tr w:rsidR="00504AB9" w:rsidRPr="001E7E40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EA-82711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9B01D0" w:rsidRDefault="00504AB9">
            <w:r w:rsidRPr="009B01D0">
              <w:t>МАСЛЕННИКОВ АЛЕКСЕЙ ВЛАДИМИРОВИЧ</w:t>
            </w:r>
          </w:p>
          <w:p w:rsidR="00504AB9" w:rsidRPr="009B01D0" w:rsidRDefault="00504AB9">
            <w:r w:rsidRPr="001E7E40">
              <w:t xml:space="preserve">ИНН </w:t>
            </w:r>
            <w:r w:rsidRPr="009B01D0">
              <w:t>525705698206</w:t>
            </w:r>
          </w:p>
          <w:p w:rsidR="00504AB9" w:rsidRPr="009B01D0" w:rsidRDefault="00504AB9">
            <w:r w:rsidRPr="001E7E40">
              <w:t xml:space="preserve">ОГРН </w:t>
            </w:r>
            <w:r w:rsidRPr="009B01D0">
              <w:t>305525701200255</w:t>
            </w:r>
          </w:p>
          <w:p w:rsidR="00504AB9" w:rsidRPr="009B01D0" w:rsidRDefault="00504AB9">
            <w:r w:rsidRPr="001E7E40">
              <w:t xml:space="preserve">КПП </w:t>
            </w:r>
          </w:p>
          <w:p w:rsidR="00504AB9" w:rsidRPr="009B01D0" w:rsidRDefault="00504AB9">
            <w:r w:rsidRPr="001E7E40">
              <w:t>Место нахождения(жительства)</w:t>
            </w:r>
          </w:p>
          <w:p w:rsidR="00504AB9" w:rsidRPr="009B01D0" w:rsidRDefault="00504AB9">
            <w:r w:rsidRPr="001E7E40">
              <w:t>-Нижегородская, -Нижний Новгород</w:t>
            </w:r>
          </w:p>
          <w:p w:rsidR="00504AB9" w:rsidRPr="009B01D0" w:rsidRDefault="00504AB9">
            <w:r w:rsidRPr="001E7E40">
              <w:t>Почтовый адрес</w:t>
            </w:r>
          </w:p>
          <w:p w:rsidR="00504AB9" w:rsidRPr="009B01D0" w:rsidRDefault="00504AB9">
            <w:r w:rsidRPr="001E7E40">
              <w:t>- Нижегородская, - Нижний Новгород, ул. Сурская д. 18</w:t>
            </w:r>
          </w:p>
          <w:p w:rsidR="00504AB9" w:rsidRPr="009B01D0" w:rsidRDefault="00504AB9">
            <w:pPr>
              <w:rPr>
                <w:sz w:val="16"/>
                <w:szCs w:val="16"/>
              </w:rPr>
            </w:pPr>
            <w:r w:rsidRPr="001E7E40">
              <w:rPr>
                <w:sz w:val="16"/>
                <w:szCs w:val="16"/>
              </w:rPr>
              <w:t xml:space="preserve">Контактное лицо </w:t>
            </w:r>
          </w:p>
          <w:p w:rsidR="00504AB9" w:rsidRPr="009B01D0" w:rsidRDefault="00504AB9">
            <w:r w:rsidRPr="001E7E40">
              <w:t xml:space="preserve">Телефон </w:t>
            </w:r>
            <w:r w:rsidRPr="009B01D0">
              <w:t>78312792074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4AB9" w:rsidRPr="009B01D0" w:rsidRDefault="00504AB9">
            <w:r w:rsidRPr="001E7E4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r w:rsidRPr="001E7E40">
              <w:t>-</w:t>
            </w:r>
          </w:p>
        </w:tc>
      </w:tr>
      <w:tr w:rsidR="00504AB9" w:rsidRPr="001E7E40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EA-82494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9B01D0" w:rsidRDefault="00504AB9">
            <w:r w:rsidRPr="009B01D0">
              <w:t>ОБЩЕСТВО С ОГРАНИЧЕННОЙ ОТВЕТСТВЕННОСТЬЮ "СПЕЦСНАБМАРКЕТ"</w:t>
            </w:r>
          </w:p>
          <w:p w:rsidR="00504AB9" w:rsidRPr="009B01D0" w:rsidRDefault="00504AB9">
            <w:r w:rsidRPr="001E7E40">
              <w:t xml:space="preserve">ИНН </w:t>
            </w:r>
            <w:r w:rsidRPr="009B01D0">
              <w:t>5254486665</w:t>
            </w:r>
          </w:p>
          <w:p w:rsidR="00504AB9" w:rsidRPr="009B01D0" w:rsidRDefault="00504AB9">
            <w:r w:rsidRPr="001E7E40">
              <w:t xml:space="preserve">ОГРН </w:t>
            </w:r>
            <w:r w:rsidRPr="009B01D0">
              <w:t>1125254001949</w:t>
            </w:r>
          </w:p>
          <w:p w:rsidR="00504AB9" w:rsidRPr="009B01D0" w:rsidRDefault="00504AB9">
            <w:r w:rsidRPr="001E7E40">
              <w:t xml:space="preserve">КПП </w:t>
            </w:r>
            <w:r w:rsidRPr="009B01D0">
              <w:t>525401001</w:t>
            </w:r>
          </w:p>
          <w:p w:rsidR="00504AB9" w:rsidRPr="009B01D0" w:rsidRDefault="00504AB9">
            <w:r w:rsidRPr="001E7E40">
              <w:t>Место нахождения(жительства)</w:t>
            </w:r>
          </w:p>
          <w:p w:rsidR="00504AB9" w:rsidRPr="009B01D0" w:rsidRDefault="00504AB9">
            <w:r w:rsidRPr="001E7E40">
              <w:t>607188, ОБЛНИЖЕГОРОДСКАЯ, ГСАРОВ</w:t>
            </w:r>
          </w:p>
          <w:p w:rsidR="00504AB9" w:rsidRPr="009B01D0" w:rsidRDefault="00504AB9">
            <w:r w:rsidRPr="001E7E40">
              <w:t>Почтовый адрес</w:t>
            </w:r>
          </w:p>
          <w:p w:rsidR="00504AB9" w:rsidRPr="009B01D0" w:rsidRDefault="00504AB9">
            <w:r w:rsidRPr="001E7E40">
              <w:t>607188, ОБЛ НИЖЕГОРОДСКАЯ, Г САРОВ, УЛ СИЛКИНА, 25</w:t>
            </w:r>
          </w:p>
          <w:p w:rsidR="00504AB9" w:rsidRPr="001E7E40" w:rsidRDefault="00504AB9">
            <w:pPr>
              <w:rPr>
                <w:sz w:val="16"/>
                <w:szCs w:val="16"/>
                <w:lang w:val="en-US"/>
              </w:rPr>
            </w:pPr>
            <w:r w:rsidRPr="001E7E40">
              <w:rPr>
                <w:sz w:val="16"/>
                <w:szCs w:val="16"/>
              </w:rPr>
              <w:t xml:space="preserve">Контактное лицо </w:t>
            </w:r>
          </w:p>
          <w:p w:rsidR="00504AB9" w:rsidRPr="001E7E40" w:rsidRDefault="00504AB9">
            <w:pPr>
              <w:rPr>
                <w:lang w:val="en-US"/>
              </w:rPr>
            </w:pPr>
            <w:r w:rsidRPr="001E7E40">
              <w:t xml:space="preserve">Телефон </w:t>
            </w:r>
            <w:r w:rsidRPr="001E7E40">
              <w:rPr>
                <w:lang w:val="en-US"/>
              </w:rPr>
              <w:t>79877452472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4AB9" w:rsidRPr="009B01D0" w:rsidRDefault="00504AB9">
            <w:r w:rsidRPr="001E7E4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r w:rsidRPr="001E7E40">
              <w:t>-</w:t>
            </w:r>
          </w:p>
        </w:tc>
      </w:tr>
      <w:tr w:rsidR="00504AB9" w:rsidRPr="001E7E40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4AB9" w:rsidRPr="001E7E40" w:rsidRDefault="00504AB9">
            <w:pPr>
              <w:pStyle w:val="a3"/>
            </w:pPr>
            <w:bookmarkStart w:id="0" w:name="__DdeLink__416_2961716382"/>
            <w:bookmarkEnd w:id="0"/>
            <w:r w:rsidRPr="001E7E40">
              <w:rPr>
                <w:lang w:val="en-US"/>
              </w:rPr>
              <w:t>EA-82597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9B01D0" w:rsidRDefault="00504AB9">
            <w:r w:rsidRPr="009B01D0">
              <w:t>ОБЩЕСТВО С ОГРАНИЧЕННОЙ ОТВЕТСТВЕННОСТЬЮ "АЛЬЯНС МЕД"</w:t>
            </w:r>
          </w:p>
          <w:p w:rsidR="00504AB9" w:rsidRPr="009B01D0" w:rsidRDefault="00504AB9">
            <w:r w:rsidRPr="001E7E40">
              <w:t xml:space="preserve">ИНН </w:t>
            </w:r>
            <w:r w:rsidRPr="009B01D0">
              <w:t>2312261876</w:t>
            </w:r>
          </w:p>
          <w:p w:rsidR="00504AB9" w:rsidRPr="009B01D0" w:rsidRDefault="00504AB9">
            <w:r w:rsidRPr="001E7E40">
              <w:t xml:space="preserve">ОГРН </w:t>
            </w:r>
            <w:r w:rsidRPr="009B01D0">
              <w:t>1172375046535</w:t>
            </w:r>
          </w:p>
          <w:p w:rsidR="00504AB9" w:rsidRPr="009B01D0" w:rsidRDefault="00504AB9">
            <w:r w:rsidRPr="001E7E40">
              <w:t xml:space="preserve">КПП </w:t>
            </w:r>
            <w:r w:rsidRPr="009B01D0">
              <w:t>231101001</w:t>
            </w:r>
          </w:p>
          <w:p w:rsidR="00504AB9" w:rsidRPr="009B01D0" w:rsidRDefault="00504AB9">
            <w:r w:rsidRPr="001E7E40">
              <w:t>Место нахождения(жительства)</w:t>
            </w:r>
          </w:p>
          <w:p w:rsidR="00504AB9" w:rsidRPr="009B01D0" w:rsidRDefault="00504AB9">
            <w:bookmarkStart w:id="1" w:name="__DdeLink__366_2212008683"/>
            <w:r w:rsidRPr="001E7E40">
              <w:t>350900, КРАЙКРАСНОДАРСКИЙ, ГКРАСНОДАР, ОФИС 2</w:t>
            </w:r>
            <w:bookmarkEnd w:id="1"/>
          </w:p>
          <w:p w:rsidR="00504AB9" w:rsidRPr="009B01D0" w:rsidRDefault="00504AB9">
            <w:r w:rsidRPr="001E7E40">
              <w:t>Почтовый адрес</w:t>
            </w:r>
          </w:p>
          <w:p w:rsidR="00504AB9" w:rsidRPr="009B01D0" w:rsidRDefault="00504AB9">
            <w:r w:rsidRPr="001E7E40">
              <w:t>350900, КРАЙ КРАСНОДАРСКИЙ, Г КРАСНОДАР, УЛ ИМ СОКОЛОВА М.Е., ДОМ 80, ОФИС 2</w:t>
            </w:r>
          </w:p>
          <w:p w:rsidR="00504AB9" w:rsidRPr="001E7E40" w:rsidRDefault="00504AB9">
            <w:pPr>
              <w:rPr>
                <w:sz w:val="16"/>
                <w:szCs w:val="16"/>
                <w:lang w:val="en-US"/>
              </w:rPr>
            </w:pPr>
            <w:r w:rsidRPr="001E7E40">
              <w:rPr>
                <w:sz w:val="16"/>
                <w:szCs w:val="16"/>
              </w:rPr>
              <w:t xml:space="preserve">Контактное лицо </w:t>
            </w:r>
          </w:p>
          <w:p w:rsidR="00504AB9" w:rsidRPr="001E7E40" w:rsidRDefault="00504AB9">
            <w:pPr>
              <w:rPr>
                <w:lang w:val="en-US"/>
              </w:rPr>
            </w:pPr>
            <w:r w:rsidRPr="001E7E40">
              <w:t xml:space="preserve">Телефон </w:t>
            </w:r>
            <w:r w:rsidRPr="001E7E40">
              <w:rPr>
                <w:lang w:val="en-US"/>
              </w:rPr>
              <w:t>78612400979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4AB9" w:rsidRPr="009B01D0" w:rsidRDefault="00504AB9">
            <w:r w:rsidRPr="001E7E4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r w:rsidRPr="001E7E40">
              <w:t>-</w:t>
            </w:r>
          </w:p>
        </w:tc>
      </w:tr>
    </w:tbl>
    <w:p w:rsidR="00504AB9" w:rsidRDefault="00504AB9"/>
    <w:p w:rsidR="00504AB9" w:rsidRDefault="00504AB9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-82436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-82436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-82436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-82436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-82436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EA-82711 / МАСЛЕННИКОВ АЛЕКСЕЙ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EA-82711 / МАСЛЕННИКОВ АЛЕКСЕЙ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EA-82711 / МАСЛЕННИКОВ АЛЕКСЕЙ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EA-82711 / МАСЛЕННИКОВ АЛЕКСЕЙ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EA-82711 / МАСЛЕННИКОВ АЛЕКСЕЙ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-82494 / ОБЩЕСТВО С ОГРАНИЧЕННОЙ ОТВЕТСТВЕННОСТЬЮ "СПЕЦСНАБМАРКЕТ"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-82494 / ОБЩЕСТВО С ОГРАНИЧЕННОЙ ОТВЕТСТВЕННОСТЬЮ "СПЕЦСНАБМАРКЕТ"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-82494 / ОБЩЕСТВО С ОГРАНИЧЕННОЙ ОТВЕТСТВЕННОСТЬЮ "СПЕЦСНАБМАРКЕТ"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-82494 / ОБЩЕСТВО С ОГРАНИЧЕННОЙ ОТВЕТСТВЕННОСТЬЮ "СПЕЦСНАБМАРКЕТ"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-82494 / ОБЩЕСТВО С ОГРАНИЧЕННОЙ ОТВЕТСТВЕННОСТЬЮ "СПЕЦСНАБМАРКЕТ"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-82597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-82597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-82597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-82597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04AB9" w:rsidRPr="001E7E40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EA</w:t>
            </w:r>
            <w:r w:rsidRPr="009B01D0">
              <w:t>-82597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4AB9" w:rsidRPr="001E7E40" w:rsidRDefault="00504AB9">
            <w:pPr>
              <w:pStyle w:val="a3"/>
            </w:pPr>
            <w:r w:rsidRPr="009B01D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504AB9" w:rsidRDefault="00504AB9"/>
    <w:p w:rsidR="00504AB9" w:rsidRDefault="00504AB9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9B01D0">
        <w:t>Набор для осмотра зубов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"ФАРМАМЕД", предложение о цене контракта 73 500,00 руб.</w:t>
      </w:r>
    </w:p>
    <w:p w:rsidR="00504AB9" w:rsidRDefault="00504AB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3C1D7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04AB9" w:rsidRDefault="00504AB9">
      <w:pPr>
        <w:jc w:val="both"/>
        <w:rPr>
          <w:b/>
          <w:bCs/>
        </w:rPr>
      </w:pPr>
    </w:p>
    <w:p w:rsidR="00504AB9" w:rsidRDefault="00504AB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04AB9" w:rsidRPr="001E7E40">
        <w:tc>
          <w:tcPr>
            <w:tcW w:w="5847" w:type="dxa"/>
            <w:vAlign w:val="bottom"/>
          </w:tcPr>
          <w:p w:rsidR="00504AB9" w:rsidRPr="001E7E40" w:rsidRDefault="00504AB9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Просоленко Юрий Александрович</w:t>
            </w:r>
          </w:p>
        </w:tc>
      </w:tr>
      <w:tr w:rsidR="00504AB9" w:rsidRPr="001E7E40">
        <w:tc>
          <w:tcPr>
            <w:tcW w:w="5847" w:type="dxa"/>
            <w:vAlign w:val="bottom"/>
          </w:tcPr>
          <w:p w:rsidR="00504AB9" w:rsidRPr="001E7E40" w:rsidRDefault="00504AB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Дехтерев Юрий Сергеевич</w:t>
            </w:r>
          </w:p>
        </w:tc>
      </w:tr>
      <w:tr w:rsidR="00504AB9" w:rsidRPr="001E7E40">
        <w:tc>
          <w:tcPr>
            <w:tcW w:w="5847" w:type="dxa"/>
            <w:vAlign w:val="bottom"/>
          </w:tcPr>
          <w:p w:rsidR="00504AB9" w:rsidRPr="001E7E40" w:rsidRDefault="00504AB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Коротникова Светлана Борисовна</w:t>
            </w:r>
          </w:p>
        </w:tc>
      </w:tr>
      <w:tr w:rsidR="00504AB9" w:rsidRPr="001E7E40">
        <w:tc>
          <w:tcPr>
            <w:tcW w:w="5847" w:type="dxa"/>
            <w:vAlign w:val="bottom"/>
          </w:tcPr>
          <w:p w:rsidR="00504AB9" w:rsidRPr="001E7E40" w:rsidRDefault="00504AB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Мальченко Елена Александровна</w:t>
            </w:r>
          </w:p>
        </w:tc>
      </w:tr>
      <w:tr w:rsidR="00504AB9" w:rsidRPr="001E7E40">
        <w:tc>
          <w:tcPr>
            <w:tcW w:w="5847" w:type="dxa"/>
            <w:vAlign w:val="bottom"/>
          </w:tcPr>
          <w:p w:rsidR="00504AB9" w:rsidRPr="001E7E40" w:rsidRDefault="00504AB9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04AB9" w:rsidRPr="001E7E40" w:rsidRDefault="00504AB9">
            <w:pPr>
              <w:pStyle w:val="a3"/>
            </w:pPr>
            <w:r w:rsidRPr="001E7E40">
              <w:rPr>
                <w:lang w:val="en-US"/>
              </w:rPr>
              <w:t>Владыкина Лидия Валерьевна</w:t>
            </w:r>
          </w:p>
        </w:tc>
      </w:tr>
    </w:tbl>
    <w:p w:rsidR="00504AB9" w:rsidRDefault="00504AB9"/>
    <w:sectPr w:rsidR="00504AB9" w:rsidSect="00D63DC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DC3"/>
    <w:rsid w:val="001E7E40"/>
    <w:rsid w:val="003C1D73"/>
    <w:rsid w:val="00504AB9"/>
    <w:rsid w:val="005C3AF6"/>
    <w:rsid w:val="009B01D0"/>
    <w:rsid w:val="00D6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DC3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63DC3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63DC3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403A0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63DC3"/>
  </w:style>
  <w:style w:type="paragraph" w:styleId="Caption">
    <w:name w:val="caption"/>
    <w:basedOn w:val="Normal"/>
    <w:uiPriority w:val="99"/>
    <w:qFormat/>
    <w:rsid w:val="00D63DC3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63DC3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63DC3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403A0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63DC3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63DC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63DC3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63DC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63DC3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63DC3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63DC3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63DC3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63DC3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63DC3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03A0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03A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3A0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63DC3"/>
  </w:style>
  <w:style w:type="paragraph" w:customStyle="1" w:styleId="a4">
    <w:name w:val="Заголовок таблицы"/>
    <w:basedOn w:val="a3"/>
    <w:uiPriority w:val="99"/>
    <w:rsid w:val="00D63DC3"/>
  </w:style>
  <w:style w:type="paragraph" w:customStyle="1" w:styleId="DocumentMap">
    <w:name w:val="DocumentMap"/>
    <w:uiPriority w:val="99"/>
    <w:rsid w:val="00D63DC3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63DC3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63DC3"/>
  </w:style>
  <w:style w:type="character" w:styleId="Hyperlink">
    <w:name w:val="Hyperlink"/>
    <w:basedOn w:val="DefaultParagraphFont"/>
    <w:uiPriority w:val="99"/>
    <w:rsid w:val="009B01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</TotalTime>
  <Pages>6</Pages>
  <Words>1649</Words>
  <Characters>9403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2021-03-26T06:37:00Z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