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E8B" w:rsidRDefault="00CA0E8B">
      <w:pPr>
        <w:ind w:firstLine="680"/>
        <w:jc w:val="center"/>
      </w:pPr>
      <w:r>
        <w:rPr>
          <w:b/>
          <w:bCs/>
        </w:rPr>
        <w:t xml:space="preserve">ПРОТОКОЛ </w:t>
      </w:r>
      <w:r w:rsidRPr="00B55968">
        <w:rPr>
          <w:b/>
          <w:bCs/>
        </w:rPr>
        <w:t>0318300120821000045</w:t>
      </w:r>
    </w:p>
    <w:p w:rsidR="00CA0E8B" w:rsidRDefault="00CA0E8B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CA0E8B" w:rsidRPr="00B55968" w:rsidRDefault="00CA0E8B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A0E8B" w:rsidRPr="00CB5C7E">
        <w:tc>
          <w:tcPr>
            <w:tcW w:w="4961" w:type="dxa"/>
          </w:tcPr>
          <w:p w:rsidR="00CA0E8B" w:rsidRPr="00CB5C7E" w:rsidRDefault="00CA0E8B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A0E8B" w:rsidRPr="00CB5C7E" w:rsidRDefault="00CA0E8B">
            <w:pPr>
              <w:ind w:firstLine="567"/>
              <w:jc w:val="right"/>
            </w:pPr>
            <w:r>
              <w:rPr>
                <w:lang w:val="en-US"/>
              </w:rPr>
              <w:t>26.03.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A0E8B" w:rsidRDefault="00CA0E8B">
      <w:pPr>
        <w:overflowPunct w:val="0"/>
      </w:pPr>
    </w:p>
    <w:p w:rsidR="00CA0E8B" w:rsidRDefault="00CA0E8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B55968">
        <w:t xml:space="preserve">: Инструменты и приспособления, применяемые в медицинских целях </w:t>
      </w:r>
    </w:p>
    <w:p w:rsidR="00CA0E8B" w:rsidRDefault="00CA0E8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213234901331923490100100750010000244</w:t>
      </w:r>
    </w:p>
    <w:p w:rsidR="00CA0E8B" w:rsidRDefault="00CA0E8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27 760,00 руб.</w:t>
      </w:r>
    </w:p>
    <w:p w:rsidR="00CA0E8B" w:rsidRDefault="00CA0E8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55968">
        <w:rPr>
          <w:b/>
          <w:bCs/>
        </w:rPr>
        <w:t xml:space="preserve">: </w:t>
      </w:r>
      <w:r w:rsidRPr="00B5596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5596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A0E8B" w:rsidRPr="00CB5C7E">
        <w:trPr>
          <w:jc w:val="right"/>
        </w:trPr>
        <w:tc>
          <w:tcPr>
            <w:tcW w:w="9915" w:type="dxa"/>
          </w:tcPr>
          <w:p w:rsidR="00CA0E8B" w:rsidRPr="00CB5C7E" w:rsidRDefault="00CA0E8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B55968">
              <w:rPr>
                <w:b/>
                <w:bCs/>
              </w:rPr>
              <w:t xml:space="preserve">Источник финансирования: </w:t>
            </w:r>
            <w:r w:rsidRPr="00B55968">
              <w:t>Внебюджетные средства (Платные услуги) 2021 г</w:t>
            </w:r>
          </w:p>
          <w:p w:rsidR="00CA0E8B" w:rsidRPr="00CB5C7E" w:rsidRDefault="00CA0E8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B5596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55968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CA0E8B" w:rsidRPr="00CB5C7E" w:rsidRDefault="00CA0E8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55968">
              <w:t>Не требуется</w:t>
            </w:r>
          </w:p>
          <w:p w:rsidR="00CA0E8B" w:rsidRPr="00B55968" w:rsidRDefault="00CA0E8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5596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A0E8B" w:rsidRDefault="00CA0E8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55968">
        <w:t>15.03.21 15:54:29 (</w:t>
      </w:r>
      <w:r>
        <w:rPr>
          <w:lang w:val="en-US"/>
        </w:rPr>
        <w:t>MSK</w:t>
      </w:r>
      <w:r w:rsidRPr="00B55968">
        <w:t>+00:00)</w:t>
      </w:r>
    </w:p>
    <w:p w:rsidR="00CA0E8B" w:rsidRDefault="00CA0E8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55968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A0E8B" w:rsidRPr="00CB5C7E">
        <w:tc>
          <w:tcPr>
            <w:tcW w:w="3307" w:type="dxa"/>
          </w:tcPr>
          <w:p w:rsidR="00CA0E8B" w:rsidRPr="00CB5C7E" w:rsidRDefault="00CA0E8B">
            <w:r w:rsidRPr="00CB5C7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A0E8B" w:rsidRPr="00CB5C7E" w:rsidRDefault="00CA0E8B">
            <w:r w:rsidRPr="00CB5C7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A0E8B" w:rsidRPr="00CB5C7E" w:rsidRDefault="00CA0E8B">
            <w:pPr>
              <w:rPr>
                <w:lang w:val="en-US"/>
              </w:rPr>
            </w:pPr>
            <w:r w:rsidRPr="00CB5C7E">
              <w:rPr>
                <w:lang w:val="en-US"/>
              </w:rPr>
              <w:t>Главный врач</w:t>
            </w:r>
          </w:p>
        </w:tc>
      </w:tr>
      <w:tr w:rsidR="00CA0E8B" w:rsidRPr="00CB5C7E">
        <w:tc>
          <w:tcPr>
            <w:tcW w:w="3307" w:type="dxa"/>
          </w:tcPr>
          <w:p w:rsidR="00CA0E8B" w:rsidRPr="00CB5C7E" w:rsidRDefault="00CA0E8B">
            <w:r w:rsidRPr="00CB5C7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A0E8B" w:rsidRPr="00CB5C7E" w:rsidRDefault="00CA0E8B">
            <w:r w:rsidRPr="00CB5C7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A0E8B" w:rsidRPr="00CB5C7E" w:rsidRDefault="00CA0E8B">
            <w:pPr>
              <w:rPr>
                <w:lang w:val="en-US"/>
              </w:rPr>
            </w:pPr>
            <w:r w:rsidRPr="00CB5C7E">
              <w:rPr>
                <w:lang w:val="en-US"/>
              </w:rPr>
              <w:t>Начальник отдела закупок</w:t>
            </w:r>
          </w:p>
        </w:tc>
      </w:tr>
      <w:tr w:rsidR="00CA0E8B" w:rsidRPr="00CB5C7E">
        <w:tc>
          <w:tcPr>
            <w:tcW w:w="3307" w:type="dxa"/>
          </w:tcPr>
          <w:p w:rsidR="00CA0E8B" w:rsidRPr="00CB5C7E" w:rsidRDefault="00CA0E8B">
            <w:r w:rsidRPr="00CB5C7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A0E8B" w:rsidRPr="00CB5C7E" w:rsidRDefault="00CA0E8B">
            <w:r w:rsidRPr="00CB5C7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A0E8B" w:rsidRPr="00CB5C7E" w:rsidRDefault="00CA0E8B">
            <w:pPr>
              <w:rPr>
                <w:lang w:val="en-US"/>
              </w:rPr>
            </w:pPr>
            <w:r w:rsidRPr="00CB5C7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A0E8B" w:rsidRDefault="00CA0E8B">
      <w:pPr>
        <w:jc w:val="both"/>
      </w:pPr>
      <w:r>
        <w:tab/>
        <w:t>Кворум имеется. Комиссия правомочна.</w:t>
      </w:r>
    </w:p>
    <w:p w:rsidR="00CA0E8B" w:rsidRDefault="00CA0E8B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55968">
        <w:t>26.03.</w:t>
      </w:r>
      <w:r>
        <w:t>20</w:t>
      </w:r>
      <w:r w:rsidRPr="00B55968">
        <w:t>21 0</w:t>
      </w:r>
      <w:r>
        <w:t>8</w:t>
      </w:r>
      <w:r w:rsidRPr="00B55968">
        <w:t>:</w:t>
      </w:r>
      <w:r>
        <w:t>30</w:t>
      </w:r>
      <w:r w:rsidRPr="00B55968">
        <w:t xml:space="preserve"> (</w:t>
      </w:r>
      <w:r>
        <w:rPr>
          <w:lang w:val="en-US"/>
        </w:rPr>
        <w:t>MSK</w:t>
      </w:r>
      <w:r w:rsidRPr="00B5596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A0E8B" w:rsidRDefault="00CA0E8B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CA0E8B" w:rsidRPr="00CB5C7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rPr>
                <w:b/>
                <w:bCs/>
              </w:rPr>
            </w:pPr>
            <w:r w:rsidRPr="00CB5C7E">
              <w:rPr>
                <w:b/>
                <w:bCs/>
              </w:rPr>
              <w:t xml:space="preserve">№ </w:t>
            </w:r>
          </w:p>
          <w:p w:rsidR="00CA0E8B" w:rsidRPr="00CB5C7E" w:rsidRDefault="00CA0E8B">
            <w:pPr>
              <w:rPr>
                <w:b/>
                <w:bCs/>
              </w:rPr>
            </w:pPr>
            <w:r w:rsidRPr="00CB5C7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b/>
                <w:bCs/>
              </w:rPr>
            </w:pPr>
            <w:r w:rsidRPr="00CB5C7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b/>
                <w:bCs/>
              </w:rPr>
            </w:pPr>
            <w:r w:rsidRPr="00CB5C7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CA0E8B" w:rsidRPr="00CB5C7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lang w:val="en-US"/>
              </w:rPr>
            </w:pPr>
            <w:r w:rsidRPr="00CB5C7E">
              <w:rPr>
                <w:lang w:val="en-US"/>
              </w:rPr>
              <w:t>27 621,20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lang w:val="en-US"/>
              </w:rPr>
            </w:pPr>
            <w:r w:rsidRPr="00CB5C7E">
              <w:rPr>
                <w:lang w:val="en-US"/>
              </w:rPr>
              <w:t>25.03.21 11:00:58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0E8B" w:rsidRPr="00B55968" w:rsidRDefault="00CA0E8B">
            <w:pPr>
              <w:pStyle w:val="a3"/>
            </w:pPr>
            <w:r w:rsidRPr="00B55968">
              <w:t>ОБЩЕСТВО С ОГРАНИЧЕННОЙ ОТВЕТСТВЕННОСТЬЮ "ПАРТНЕР"</w:t>
            </w:r>
          </w:p>
        </w:tc>
      </w:tr>
      <w:tr w:rsidR="00CA0E8B" w:rsidRPr="00CB5C7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lang w:val="en-US"/>
              </w:rPr>
            </w:pPr>
            <w:r w:rsidRPr="00CB5C7E">
              <w:rPr>
                <w:lang w:val="en-US"/>
              </w:rPr>
              <w:t>27 621,20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A0E8B" w:rsidRPr="00CB5C7E" w:rsidRDefault="00CA0E8B">
            <w:pPr>
              <w:pStyle w:val="a3"/>
              <w:rPr>
                <w:lang w:val="en-US"/>
              </w:rPr>
            </w:pPr>
            <w:r w:rsidRPr="00CB5C7E">
              <w:rPr>
                <w:lang w:val="en-US"/>
              </w:rPr>
              <w:t>25.03.21 11:01:12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0E8B" w:rsidRPr="00B55968" w:rsidRDefault="00CA0E8B">
            <w:pPr>
              <w:pStyle w:val="a3"/>
            </w:pPr>
            <w:r w:rsidRPr="00B55968">
              <w:t>ОБЩЕСТВО С ОГРАНИЧЕННОЙ ОТВЕТСТВЕННОСТЬЮ "АЛЬЯНС МЕД"</w:t>
            </w:r>
          </w:p>
        </w:tc>
      </w:tr>
    </w:tbl>
    <w:p w:rsidR="00CA0E8B" w:rsidRDefault="00CA0E8B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721"/>
        <w:gridCol w:w="4130"/>
        <w:gridCol w:w="1954"/>
        <w:gridCol w:w="2168"/>
      </w:tblGrid>
      <w:tr w:rsidR="00CA0E8B" w:rsidRPr="00CB5C7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A0E8B" w:rsidRPr="00CB5C7E" w:rsidRDefault="00CA0E8B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A0E8B" w:rsidRPr="00CB5C7E" w:rsidRDefault="00CA0E8B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r>
              <w:rPr>
                <w:b/>
                <w:bCs/>
              </w:rPr>
              <w:t>Обоснование</w:t>
            </w:r>
          </w:p>
        </w:tc>
      </w:tr>
      <w:tr w:rsidR="00CA0E8B" w:rsidRPr="00CB5C7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EA-82326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B55968" w:rsidRDefault="00CA0E8B">
            <w:r w:rsidRPr="00B55968">
              <w:t>ОБЩЕСТВО С ОГРАНИЧЕННОЙ ОТВЕТСТВЕННОСТЬЮ "ПАРТНЕР"</w:t>
            </w:r>
          </w:p>
          <w:p w:rsidR="00CA0E8B" w:rsidRPr="00B55968" w:rsidRDefault="00CA0E8B">
            <w:r w:rsidRPr="00CB5C7E">
              <w:t xml:space="preserve">ИНН </w:t>
            </w:r>
            <w:r w:rsidRPr="00B55968">
              <w:t>6670118295</w:t>
            </w:r>
          </w:p>
          <w:p w:rsidR="00CA0E8B" w:rsidRPr="00B55968" w:rsidRDefault="00CA0E8B">
            <w:r w:rsidRPr="00CB5C7E">
              <w:t xml:space="preserve">ОГРН </w:t>
            </w:r>
            <w:r w:rsidRPr="00B55968">
              <w:t>1069670116625</w:t>
            </w:r>
          </w:p>
          <w:p w:rsidR="00CA0E8B" w:rsidRPr="00B55968" w:rsidRDefault="00CA0E8B">
            <w:r w:rsidRPr="00CB5C7E">
              <w:t xml:space="preserve">КПП </w:t>
            </w:r>
            <w:r w:rsidRPr="00B55968">
              <w:t>665801001</w:t>
            </w:r>
          </w:p>
          <w:p w:rsidR="00CA0E8B" w:rsidRPr="00B55968" w:rsidRDefault="00CA0E8B">
            <w:r w:rsidRPr="00CB5C7E">
              <w:t>Место нахождения(жительства)</w:t>
            </w:r>
          </w:p>
          <w:p w:rsidR="00CA0E8B" w:rsidRPr="00B55968" w:rsidRDefault="00CA0E8B">
            <w:r w:rsidRPr="00CB5C7E">
              <w:t>620102, ОБЛСВЕРДЛОВСКАЯ, ГЕКАТЕРИНБУРГ, ПОМЕЩЕНИЕ 12</w:t>
            </w:r>
          </w:p>
          <w:p w:rsidR="00CA0E8B" w:rsidRPr="00B55968" w:rsidRDefault="00CA0E8B">
            <w:r w:rsidRPr="00CB5C7E">
              <w:t>Почтовый адрес</w:t>
            </w:r>
          </w:p>
          <w:p w:rsidR="00CA0E8B" w:rsidRPr="00B55968" w:rsidRDefault="00CA0E8B">
            <w:r w:rsidRPr="00CB5C7E">
              <w:t>620102, ОБЛ СВЕРДЛОВСКАЯ, Г ЕКАТЕРИНБУРГ, УЛ БЕЛОРЕЧЕНСКАЯ, ДОМ 28А, ПОМЕЩЕНИЕ 12</w:t>
            </w:r>
          </w:p>
          <w:p w:rsidR="00CA0E8B" w:rsidRPr="00CB5C7E" w:rsidRDefault="00CA0E8B">
            <w:pPr>
              <w:rPr>
                <w:sz w:val="16"/>
                <w:szCs w:val="16"/>
                <w:lang w:val="en-US"/>
              </w:rPr>
            </w:pPr>
            <w:r w:rsidRPr="00CB5C7E">
              <w:rPr>
                <w:sz w:val="16"/>
                <w:szCs w:val="16"/>
              </w:rPr>
              <w:t xml:space="preserve">Контактное лицо </w:t>
            </w:r>
          </w:p>
          <w:p w:rsidR="00CA0E8B" w:rsidRPr="00CB5C7E" w:rsidRDefault="00CA0E8B">
            <w:pPr>
              <w:rPr>
                <w:lang w:val="en-US"/>
              </w:rPr>
            </w:pPr>
            <w:r w:rsidRPr="00CB5C7E">
              <w:t xml:space="preserve">Телефон </w:t>
            </w:r>
            <w:r w:rsidRPr="00CB5C7E">
              <w:rPr>
                <w:lang w:val="en-US"/>
              </w:rPr>
              <w:t>79505437522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A0E8B" w:rsidRPr="00B55968" w:rsidRDefault="00CA0E8B">
            <w:r w:rsidRPr="00CB5C7E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r w:rsidRPr="00CB5C7E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CB5C7E">
              <w:br/>
            </w:r>
            <w:r w:rsidRPr="00CB5C7E"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№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     1 Мундштуки для анализатора паров этанола № РЗН 2014/989 от 26.08.2014 г. Анализатор паров этанола в выдыхаемом воздухе Alcotest 6510 с принадлежностями; II. Принадлежности: Одноразовые мундштуки. Несоответствие наименования, предложенного участником в заявке с наименованием в регистрационном удостоверении     2 Бумага для аппаратов и приборов № РЗН 2014/1689 от 12.03.2018 Анализатор концентрации паров этанола в выдыхаемом воздухе Динго с принадлежностями; Принадлежности: Бумага к принтеру. Несоответствие наименования, предложенного участником в заявке с наименованием в регистрационном удостоверении     3 Мундштуки для анализатора паров этанола № ФСЗ 2010/07763 от 10.01.2017 анализатор паров этанола в выдыхаемом воздухе "АЛКОТЕКТОР” с принадлежностями; Принадлежности: Индивидуальные мундштуки. Несоответствие наименования, предложенного участником в заявке с наименованием в регистрационном удостоверении</w:t>
            </w:r>
          </w:p>
        </w:tc>
      </w:tr>
      <w:tr w:rsidR="00CA0E8B" w:rsidRPr="00CB5C7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A0E8B" w:rsidRPr="00CB5C7E" w:rsidRDefault="00CA0E8B">
            <w:pPr>
              <w:pStyle w:val="a3"/>
            </w:pPr>
            <w:bookmarkStart w:id="0" w:name="__DdeLink__416_2961716382"/>
            <w:bookmarkEnd w:id="0"/>
            <w:r w:rsidRPr="00CB5C7E">
              <w:rPr>
                <w:lang w:val="en-US"/>
              </w:rPr>
              <w:t>EA-82594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B55968" w:rsidRDefault="00CA0E8B">
            <w:r w:rsidRPr="00B55968">
              <w:t>ОБЩЕСТВО С ОГРАНИЧЕННОЙ ОТВЕТСТВЕННОСТЬЮ "АЛЬЯНС МЕД"</w:t>
            </w:r>
          </w:p>
          <w:p w:rsidR="00CA0E8B" w:rsidRPr="00B55968" w:rsidRDefault="00CA0E8B">
            <w:r w:rsidRPr="00CB5C7E">
              <w:t xml:space="preserve">ИНН </w:t>
            </w:r>
            <w:r w:rsidRPr="00B55968">
              <w:t>2312261876</w:t>
            </w:r>
          </w:p>
          <w:p w:rsidR="00CA0E8B" w:rsidRPr="00B55968" w:rsidRDefault="00CA0E8B">
            <w:r w:rsidRPr="00CB5C7E">
              <w:t xml:space="preserve">ОГРН </w:t>
            </w:r>
            <w:r w:rsidRPr="00B55968">
              <w:t>1172375046535</w:t>
            </w:r>
          </w:p>
          <w:p w:rsidR="00CA0E8B" w:rsidRPr="00B55968" w:rsidRDefault="00CA0E8B">
            <w:r w:rsidRPr="00CB5C7E">
              <w:t xml:space="preserve">КПП </w:t>
            </w:r>
            <w:r w:rsidRPr="00B55968">
              <w:t>231101001</w:t>
            </w:r>
          </w:p>
          <w:p w:rsidR="00CA0E8B" w:rsidRPr="00B55968" w:rsidRDefault="00CA0E8B">
            <w:r w:rsidRPr="00CB5C7E">
              <w:t>Место нахождения(жительства)</w:t>
            </w:r>
          </w:p>
          <w:p w:rsidR="00CA0E8B" w:rsidRPr="00B55968" w:rsidRDefault="00CA0E8B">
            <w:bookmarkStart w:id="1" w:name="__DdeLink__366_2212008683"/>
            <w:r w:rsidRPr="00CB5C7E">
              <w:t>350900, КРАЙКРАСНОДАРСКИЙ, ГКРАСНОДАР, ОФИС 2</w:t>
            </w:r>
            <w:bookmarkEnd w:id="1"/>
          </w:p>
          <w:p w:rsidR="00CA0E8B" w:rsidRPr="00B55968" w:rsidRDefault="00CA0E8B">
            <w:r w:rsidRPr="00CB5C7E">
              <w:t>Почтовый адрес</w:t>
            </w:r>
          </w:p>
          <w:p w:rsidR="00CA0E8B" w:rsidRPr="00B55968" w:rsidRDefault="00CA0E8B">
            <w:r w:rsidRPr="00CB5C7E">
              <w:t>350900, КРАЙ КРАСНОДАРСКИЙ, Г КРАСНОДАР, УЛ ИМ СОКОЛОВА М.Е., ДОМ 80, ОФИС 2</w:t>
            </w:r>
          </w:p>
          <w:p w:rsidR="00CA0E8B" w:rsidRPr="00CB5C7E" w:rsidRDefault="00CA0E8B">
            <w:pPr>
              <w:rPr>
                <w:sz w:val="16"/>
                <w:szCs w:val="16"/>
                <w:lang w:val="en-US"/>
              </w:rPr>
            </w:pPr>
            <w:r w:rsidRPr="00CB5C7E">
              <w:rPr>
                <w:sz w:val="16"/>
                <w:szCs w:val="16"/>
              </w:rPr>
              <w:t xml:space="preserve">Контактное лицо </w:t>
            </w:r>
          </w:p>
          <w:p w:rsidR="00CA0E8B" w:rsidRPr="00CB5C7E" w:rsidRDefault="00CA0E8B">
            <w:pPr>
              <w:rPr>
                <w:lang w:val="en-US"/>
              </w:rPr>
            </w:pPr>
            <w:r w:rsidRPr="00CB5C7E">
              <w:t xml:space="preserve">Телефон </w:t>
            </w:r>
            <w:r w:rsidRPr="00CB5C7E">
              <w:rPr>
                <w:lang w:val="en-US"/>
              </w:rPr>
              <w:t>78612400979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A0E8B" w:rsidRPr="00B55968" w:rsidRDefault="00CA0E8B">
            <w:r w:rsidRPr="00CB5C7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r w:rsidRPr="00CB5C7E">
              <w:t>-</w:t>
            </w:r>
          </w:p>
        </w:tc>
      </w:tr>
    </w:tbl>
    <w:p w:rsidR="00CA0E8B" w:rsidRDefault="00CA0E8B"/>
    <w:p w:rsidR="00CA0E8B" w:rsidRDefault="00CA0E8B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</w:t>
            </w:r>
            <w:r w:rsidRPr="00B55968">
              <w:t>-82326 / ОБЩЕСТВО С ОГРАНИЧЕННОЙ ОТВЕТСТВЕННОСТЬЮ "ПАРТНЕР"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B55968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</w:t>
            </w:r>
            <w:r w:rsidRPr="00B55968">
              <w:t>-82326 / ОБЩЕСТВО С ОГРАНИЧЕННОЙ ОТВЕТСТВЕННОСТЬЮ "ПАРТНЕР"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B55968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</w:t>
            </w:r>
            <w:r w:rsidRPr="00B55968">
              <w:t>-82326 / ОБЩЕСТВО С ОГРАНИЧЕННОЙ ОТВЕТСТВЕННОСТЬЮ "ПАРТНЕР"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B55968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</w:t>
            </w:r>
            <w:r w:rsidRPr="00B55968">
              <w:t>-82594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B5596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</w:t>
            </w:r>
            <w:r w:rsidRPr="00B55968">
              <w:t>-82594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B5596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A0E8B" w:rsidRPr="00CB5C7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EA</w:t>
            </w:r>
            <w:r w:rsidRPr="00B55968">
              <w:t>-82594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A0E8B" w:rsidRPr="00CB5C7E" w:rsidRDefault="00CA0E8B">
            <w:pPr>
              <w:pStyle w:val="a3"/>
            </w:pPr>
            <w:r w:rsidRPr="00B5596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CA0E8B" w:rsidRDefault="00CA0E8B"/>
    <w:p w:rsidR="00CA0E8B" w:rsidRDefault="00CA0E8B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B55968">
        <w:t>Инструменты и приспособления, применяемые в медицинских целях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"АЛЬЯНС МЕД", предложение о цене контракта 27 621,20 руб.</w:t>
      </w:r>
    </w:p>
    <w:p w:rsidR="00CA0E8B" w:rsidRDefault="00CA0E8B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CA0E8B" w:rsidRDefault="00CA0E8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21BE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A0E8B" w:rsidRDefault="00CA0E8B">
      <w:pPr>
        <w:jc w:val="both"/>
        <w:rPr>
          <w:b/>
          <w:bCs/>
        </w:rPr>
      </w:pPr>
    </w:p>
    <w:p w:rsidR="00CA0E8B" w:rsidRDefault="00CA0E8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A0E8B" w:rsidRPr="00CB5C7E">
        <w:tc>
          <w:tcPr>
            <w:tcW w:w="5847" w:type="dxa"/>
            <w:vAlign w:val="bottom"/>
          </w:tcPr>
          <w:p w:rsidR="00CA0E8B" w:rsidRPr="00CB5C7E" w:rsidRDefault="00CA0E8B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Просоленко Юрий Александрович</w:t>
            </w:r>
          </w:p>
        </w:tc>
      </w:tr>
      <w:tr w:rsidR="00CA0E8B" w:rsidRPr="00CB5C7E">
        <w:tc>
          <w:tcPr>
            <w:tcW w:w="5847" w:type="dxa"/>
            <w:vAlign w:val="bottom"/>
          </w:tcPr>
          <w:p w:rsidR="00CA0E8B" w:rsidRPr="00CB5C7E" w:rsidRDefault="00CA0E8B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Дехтерев Юрий Сергеевич</w:t>
            </w:r>
          </w:p>
        </w:tc>
      </w:tr>
      <w:tr w:rsidR="00CA0E8B" w:rsidRPr="00CB5C7E">
        <w:tc>
          <w:tcPr>
            <w:tcW w:w="5847" w:type="dxa"/>
            <w:vAlign w:val="bottom"/>
          </w:tcPr>
          <w:p w:rsidR="00CA0E8B" w:rsidRPr="00CB5C7E" w:rsidRDefault="00CA0E8B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A0E8B" w:rsidRPr="00CB5C7E" w:rsidRDefault="00CA0E8B">
            <w:pPr>
              <w:pStyle w:val="a3"/>
            </w:pPr>
            <w:r w:rsidRPr="00CB5C7E">
              <w:rPr>
                <w:lang w:val="en-US"/>
              </w:rPr>
              <w:t>Владыкина Лидия Валерьевна</w:t>
            </w:r>
          </w:p>
        </w:tc>
      </w:tr>
    </w:tbl>
    <w:p w:rsidR="00CA0E8B" w:rsidRDefault="00CA0E8B"/>
    <w:sectPr w:rsidR="00CA0E8B" w:rsidSect="001313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37D"/>
    <w:rsid w:val="00121BE1"/>
    <w:rsid w:val="0013137D"/>
    <w:rsid w:val="005F1F5D"/>
    <w:rsid w:val="00B55968"/>
    <w:rsid w:val="00CA0E8B"/>
    <w:rsid w:val="00CB5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37D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3137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3137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22FF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3137D"/>
  </w:style>
  <w:style w:type="paragraph" w:styleId="Caption">
    <w:name w:val="caption"/>
    <w:basedOn w:val="Normal"/>
    <w:uiPriority w:val="99"/>
    <w:qFormat/>
    <w:rsid w:val="0013137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3137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3137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22FF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3137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3137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3137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3137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3137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3137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3137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3137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3137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3137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2FF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2FF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FF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3137D"/>
  </w:style>
  <w:style w:type="paragraph" w:customStyle="1" w:styleId="a4">
    <w:name w:val="Заголовок таблицы"/>
    <w:basedOn w:val="a3"/>
    <w:uiPriority w:val="99"/>
    <w:rsid w:val="0013137D"/>
  </w:style>
  <w:style w:type="paragraph" w:customStyle="1" w:styleId="DocumentMap">
    <w:name w:val="DocumentMap"/>
    <w:uiPriority w:val="99"/>
    <w:rsid w:val="0013137D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3137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3137D"/>
  </w:style>
  <w:style w:type="character" w:styleId="Hyperlink">
    <w:name w:val="Hyperlink"/>
    <w:basedOn w:val="DefaultParagraphFont"/>
    <w:uiPriority w:val="99"/>
    <w:rsid w:val="00B559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8</Pages>
  <Words>1601</Words>
  <Characters>9131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2021-03-26T06:56:00Z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