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BA9" w:rsidRDefault="00B21BA9">
      <w:pPr>
        <w:ind w:firstLine="680"/>
        <w:jc w:val="center"/>
      </w:pPr>
      <w:r>
        <w:rPr>
          <w:b/>
          <w:bCs/>
        </w:rPr>
        <w:t xml:space="preserve">ПРОТОКОЛ </w:t>
      </w:r>
      <w:r w:rsidRPr="00C12621">
        <w:rPr>
          <w:b/>
          <w:bCs/>
        </w:rPr>
        <w:t>0318300120821000047</w:t>
      </w:r>
    </w:p>
    <w:p w:rsidR="00B21BA9" w:rsidRDefault="00B21BA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B21BA9" w:rsidRPr="00C12621" w:rsidRDefault="00B21BA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21BA9" w:rsidRPr="00970FEC">
        <w:tc>
          <w:tcPr>
            <w:tcW w:w="4961" w:type="dxa"/>
          </w:tcPr>
          <w:p w:rsidR="00B21BA9" w:rsidRPr="00970FEC" w:rsidRDefault="00B21BA9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21BA9" w:rsidRPr="00970FEC" w:rsidRDefault="00B21BA9">
            <w:pPr>
              <w:ind w:firstLine="567"/>
              <w:jc w:val="right"/>
            </w:pPr>
            <w:r>
              <w:rPr>
                <w:lang w:val="en-US"/>
              </w:rPr>
              <w:t>30.03.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21BA9" w:rsidRDefault="00B21BA9">
      <w:pPr>
        <w:overflowPunct w:val="0"/>
      </w:pPr>
    </w:p>
    <w:p w:rsidR="00B21BA9" w:rsidRDefault="00B21B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Тележки </w:t>
      </w:r>
    </w:p>
    <w:p w:rsidR="00B21BA9" w:rsidRDefault="00B21B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213234901331923490100100720013250244</w:t>
      </w:r>
    </w:p>
    <w:p w:rsidR="00B21BA9" w:rsidRDefault="00B21B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184 200,00 руб.</w:t>
      </w:r>
    </w:p>
    <w:p w:rsidR="00B21BA9" w:rsidRDefault="00B21BA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12621">
        <w:rPr>
          <w:b/>
          <w:bCs/>
        </w:rPr>
        <w:t xml:space="preserve">: </w:t>
      </w:r>
      <w:r w:rsidRPr="00C1262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1262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21BA9" w:rsidRPr="00970FEC">
        <w:trPr>
          <w:jc w:val="right"/>
        </w:trPr>
        <w:tc>
          <w:tcPr>
            <w:tcW w:w="9915" w:type="dxa"/>
          </w:tcPr>
          <w:p w:rsidR="00B21BA9" w:rsidRPr="00970FEC" w:rsidRDefault="00B21BA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12621">
              <w:rPr>
                <w:b/>
                <w:bCs/>
              </w:rPr>
              <w:t xml:space="preserve">Источник финансирования: </w:t>
            </w:r>
            <w:r w:rsidRPr="00C12621">
              <w:t>Краевой бюджет</w:t>
            </w:r>
          </w:p>
          <w:p w:rsidR="00B21BA9" w:rsidRPr="00970FEC" w:rsidRDefault="00B21B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1262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12621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25 календарных дней с момента заключения контракта.</w:t>
            </w:r>
          </w:p>
          <w:p w:rsidR="00B21BA9" w:rsidRPr="00970FEC" w:rsidRDefault="00B21B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12621">
              <w:t>Не требуется</w:t>
            </w:r>
          </w:p>
          <w:p w:rsidR="00B21BA9" w:rsidRPr="00C12621" w:rsidRDefault="00B21B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1262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21BA9" w:rsidRDefault="00B21BA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12621">
        <w:t>16.03.21 14:51:43 (</w:t>
      </w:r>
      <w:r>
        <w:rPr>
          <w:lang w:val="en-US"/>
        </w:rPr>
        <w:t>MSK</w:t>
      </w:r>
      <w:r w:rsidRPr="00C12621">
        <w:t>+00:00)</w:t>
      </w:r>
    </w:p>
    <w:p w:rsidR="00B21BA9" w:rsidRDefault="00B21BA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12621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21BA9" w:rsidRPr="00970FEC">
        <w:tc>
          <w:tcPr>
            <w:tcW w:w="3307" w:type="dxa"/>
          </w:tcPr>
          <w:p w:rsidR="00B21BA9" w:rsidRPr="00970FEC" w:rsidRDefault="00B21BA9">
            <w:r w:rsidRPr="00970FE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21BA9" w:rsidRPr="00970FEC" w:rsidRDefault="00B21BA9">
            <w:r w:rsidRPr="00970FE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21BA9" w:rsidRPr="00970FEC" w:rsidRDefault="00B21BA9">
            <w:pPr>
              <w:rPr>
                <w:lang w:val="en-US"/>
              </w:rPr>
            </w:pPr>
            <w:r w:rsidRPr="00970FEC">
              <w:rPr>
                <w:lang w:val="en-US"/>
              </w:rPr>
              <w:t>Главный врач</w:t>
            </w:r>
          </w:p>
        </w:tc>
      </w:tr>
      <w:tr w:rsidR="00B21BA9" w:rsidRPr="00970FEC">
        <w:tc>
          <w:tcPr>
            <w:tcW w:w="3307" w:type="dxa"/>
          </w:tcPr>
          <w:p w:rsidR="00B21BA9" w:rsidRPr="00970FEC" w:rsidRDefault="00B21BA9">
            <w:r w:rsidRPr="00970FE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1BA9" w:rsidRPr="00970FEC" w:rsidRDefault="00B21BA9">
            <w:r w:rsidRPr="00970FE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21BA9" w:rsidRPr="00970FEC" w:rsidRDefault="00B21BA9">
            <w:pPr>
              <w:rPr>
                <w:lang w:val="en-US"/>
              </w:rPr>
            </w:pPr>
            <w:r w:rsidRPr="00970FEC">
              <w:rPr>
                <w:lang w:val="en-US"/>
              </w:rPr>
              <w:t>Начальник отдела закупок</w:t>
            </w:r>
          </w:p>
        </w:tc>
      </w:tr>
      <w:tr w:rsidR="00B21BA9" w:rsidRPr="00970FEC">
        <w:tc>
          <w:tcPr>
            <w:tcW w:w="3307" w:type="dxa"/>
          </w:tcPr>
          <w:p w:rsidR="00B21BA9" w:rsidRPr="00970FEC" w:rsidRDefault="00B21BA9">
            <w:r w:rsidRPr="00970FE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1BA9" w:rsidRPr="00970FEC" w:rsidRDefault="00B21BA9">
            <w:r w:rsidRPr="00970FE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21BA9" w:rsidRPr="00970FEC" w:rsidRDefault="00B21BA9">
            <w:pPr>
              <w:rPr>
                <w:lang w:val="en-US"/>
              </w:rPr>
            </w:pPr>
            <w:r w:rsidRPr="00970FE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21BA9" w:rsidRDefault="00B21BA9">
      <w:pPr>
        <w:jc w:val="both"/>
      </w:pPr>
      <w:r>
        <w:tab/>
        <w:t>Кворум имеется. Комиссия правомочна.</w:t>
      </w:r>
    </w:p>
    <w:p w:rsidR="00B21BA9" w:rsidRDefault="00B21BA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C12621">
        <w:t>30.03.</w:t>
      </w:r>
      <w:r>
        <w:t>20</w:t>
      </w:r>
      <w:r w:rsidRPr="00C12621">
        <w:t xml:space="preserve">21 </w:t>
      </w:r>
      <w:r>
        <w:t>08</w:t>
      </w:r>
      <w:r w:rsidRPr="00C12621">
        <w:t>:2</w:t>
      </w:r>
      <w:r>
        <w:t>0</w:t>
      </w:r>
      <w:r w:rsidRPr="00C12621">
        <w:t xml:space="preserve"> (</w:t>
      </w:r>
      <w:r>
        <w:rPr>
          <w:lang w:val="en-US"/>
        </w:rPr>
        <w:t>MSK</w:t>
      </w:r>
      <w:r w:rsidRPr="00C1262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21BA9" w:rsidRDefault="00B21BA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B21BA9" w:rsidRPr="00970FEC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rPr>
                <w:b/>
                <w:bCs/>
              </w:rPr>
            </w:pPr>
            <w:r w:rsidRPr="00970FEC">
              <w:rPr>
                <w:b/>
                <w:bCs/>
              </w:rPr>
              <w:t xml:space="preserve">№ </w:t>
            </w:r>
          </w:p>
          <w:p w:rsidR="00B21BA9" w:rsidRPr="00970FEC" w:rsidRDefault="00B21BA9">
            <w:pPr>
              <w:rPr>
                <w:b/>
                <w:bCs/>
              </w:rPr>
            </w:pPr>
            <w:r w:rsidRPr="00970FEC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b/>
                <w:bCs/>
              </w:rPr>
            </w:pPr>
            <w:r w:rsidRPr="00970FEC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b/>
                <w:bCs/>
              </w:rPr>
            </w:pPr>
            <w:r w:rsidRPr="00970FEC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B21BA9" w:rsidRPr="00970FE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lang w:val="en-US"/>
              </w:rPr>
            </w:pPr>
            <w:r w:rsidRPr="00970FEC">
              <w:rPr>
                <w:lang w:val="en-US"/>
              </w:rPr>
              <w:t>183 279,00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lang w:val="en-US"/>
              </w:rPr>
            </w:pPr>
            <w:r w:rsidRPr="00970FEC">
              <w:rPr>
                <w:lang w:val="en-US"/>
              </w:rPr>
              <w:t>26.03.21 11:31:32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1BA9" w:rsidRPr="00C12621" w:rsidRDefault="00B21BA9">
            <w:pPr>
              <w:pStyle w:val="a3"/>
            </w:pPr>
            <w:r w:rsidRPr="00C12621">
              <w:t>ОБЩЕСТВО С ОГРАНИЧЕННОЙ ОТВЕТСТВЕННОСТЬЮ "ЮГКОНТРАКТ"</w:t>
            </w:r>
          </w:p>
        </w:tc>
      </w:tr>
      <w:tr w:rsidR="00B21BA9" w:rsidRPr="00970FE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lang w:val="en-US"/>
              </w:rPr>
            </w:pPr>
            <w:r w:rsidRPr="00970FEC">
              <w:rPr>
                <w:lang w:val="en-US"/>
              </w:rPr>
              <w:t>183 279,00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21BA9" w:rsidRPr="00970FEC" w:rsidRDefault="00B21BA9">
            <w:pPr>
              <w:pStyle w:val="a3"/>
              <w:rPr>
                <w:lang w:val="en-US"/>
              </w:rPr>
            </w:pPr>
            <w:r w:rsidRPr="00970FEC">
              <w:rPr>
                <w:lang w:val="en-US"/>
              </w:rPr>
              <w:t>26.03.21 11:32:21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1BA9" w:rsidRPr="00C12621" w:rsidRDefault="00B21BA9">
            <w:pPr>
              <w:pStyle w:val="a3"/>
            </w:pPr>
            <w:r w:rsidRPr="00C12621">
              <w:t>ОБЩЕСТВО С ОГРАНИЧЕННОЙ ОТВЕТСТВЕННОСТЬЮ "МЕДТЕХНИКА ГРУПП"</w:t>
            </w:r>
          </w:p>
        </w:tc>
      </w:tr>
    </w:tbl>
    <w:p w:rsidR="00B21BA9" w:rsidRDefault="00B21BA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716"/>
        <w:gridCol w:w="4136"/>
        <w:gridCol w:w="1953"/>
        <w:gridCol w:w="2168"/>
      </w:tblGrid>
      <w:tr w:rsidR="00B21BA9" w:rsidRPr="00970FE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1BA9" w:rsidRPr="00970FEC" w:rsidRDefault="00B21BA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1BA9" w:rsidRPr="00970FEC" w:rsidRDefault="00B21BA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r>
              <w:rPr>
                <w:b/>
                <w:bCs/>
              </w:rPr>
              <w:t>Обоснование</w:t>
            </w:r>
          </w:p>
        </w:tc>
      </w:tr>
      <w:tr w:rsidR="00B21BA9" w:rsidRPr="00970FE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EA-83114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C12621" w:rsidRDefault="00B21BA9">
            <w:r w:rsidRPr="00C12621">
              <w:t>ОБЩЕСТВО С ОГРАНИЧЕННОЙ ОТВЕТСТВЕННОСТЬЮ "ЮГКОНТРАКТ"</w:t>
            </w:r>
          </w:p>
          <w:p w:rsidR="00B21BA9" w:rsidRPr="00C12621" w:rsidRDefault="00B21BA9">
            <w:r w:rsidRPr="00970FEC">
              <w:t xml:space="preserve">ИНН </w:t>
            </w:r>
            <w:r w:rsidRPr="00C12621">
              <w:t>3015101293</w:t>
            </w:r>
          </w:p>
          <w:p w:rsidR="00B21BA9" w:rsidRPr="00C12621" w:rsidRDefault="00B21BA9">
            <w:r w:rsidRPr="00970FEC">
              <w:t xml:space="preserve">ОГРН </w:t>
            </w:r>
            <w:r w:rsidRPr="00C12621">
              <w:t>1143015000270</w:t>
            </w:r>
          </w:p>
          <w:p w:rsidR="00B21BA9" w:rsidRPr="00C12621" w:rsidRDefault="00B21BA9">
            <w:r w:rsidRPr="00970FEC">
              <w:t xml:space="preserve">КПП </w:t>
            </w:r>
            <w:r w:rsidRPr="00C12621">
              <w:t>302301001</w:t>
            </w:r>
          </w:p>
          <w:p w:rsidR="00B21BA9" w:rsidRPr="00C12621" w:rsidRDefault="00B21BA9">
            <w:r w:rsidRPr="00970FEC">
              <w:t>Место нахождения(жительства)</w:t>
            </w:r>
          </w:p>
          <w:p w:rsidR="00B21BA9" w:rsidRPr="00C12621" w:rsidRDefault="00B21BA9">
            <w:r w:rsidRPr="00970FEC">
              <w:t>416101, ОБЛАСТРАХАНСКАЯ, Р-ННАРИМАНОВСКИЙ, ССТАРОКУЧЕРГАНОВКА</w:t>
            </w:r>
          </w:p>
          <w:p w:rsidR="00B21BA9" w:rsidRPr="00C12621" w:rsidRDefault="00B21BA9">
            <w:r w:rsidRPr="00970FEC">
              <w:t>Почтовый адрес</w:t>
            </w:r>
          </w:p>
          <w:p w:rsidR="00B21BA9" w:rsidRPr="00C12621" w:rsidRDefault="00B21BA9">
            <w:r w:rsidRPr="00970FEC">
              <w:t>416101 Астраханская область, Наримановский  р-он, с. Старокучергановка ул. 8Марта, дом 24</w:t>
            </w:r>
          </w:p>
          <w:p w:rsidR="00B21BA9" w:rsidRPr="00970FEC" w:rsidRDefault="00B21BA9">
            <w:pPr>
              <w:rPr>
                <w:sz w:val="16"/>
                <w:szCs w:val="16"/>
                <w:lang w:val="en-US"/>
              </w:rPr>
            </w:pPr>
            <w:r w:rsidRPr="00970FEC">
              <w:rPr>
                <w:sz w:val="16"/>
                <w:szCs w:val="16"/>
              </w:rPr>
              <w:t xml:space="preserve">Контактное лицо </w:t>
            </w:r>
          </w:p>
          <w:p w:rsidR="00B21BA9" w:rsidRPr="00970FEC" w:rsidRDefault="00B21BA9">
            <w:pPr>
              <w:rPr>
                <w:lang w:val="en-US"/>
              </w:rPr>
            </w:pPr>
            <w:r w:rsidRPr="00970FEC">
              <w:t xml:space="preserve">Телефон </w:t>
            </w:r>
            <w:r w:rsidRPr="00970FEC">
              <w:rPr>
                <w:lang w:val="en-US"/>
              </w:rPr>
              <w:t>78512668333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1BA9" w:rsidRPr="00C12621" w:rsidRDefault="00B21BA9">
            <w:r w:rsidRPr="00970FEC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r w:rsidRPr="00970FEC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70FEC">
              <w:br/>
            </w:r>
            <w:r w:rsidRPr="00970FEC"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№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     1 Тележка бельевая. РЗН № 2016/4343 от 05.07.2016 г. Тележка медицинская моделей BLQ 008, BKQ 015, BLQ 012, BLQ 013, BLQ 021, BLQ 002 с принадлежностями. Несоответствие наименования, предложенного участником в заявке с наименованием в регистрационном удостоверении.     2 Тележка медицинская универсальная. РЗН № 2016/4343 от 05.07.2016 г. Тележка медицинская моделей BLQ 008, BKQ 015, BLQ 012, BLQ 013, BLQ 021, BLQ 002 с принадлежностями. Несоответствие наименования, предложенного участником в заявке с наименованием в регистрационном удостоверении.</w:t>
            </w:r>
          </w:p>
        </w:tc>
      </w:tr>
      <w:tr w:rsidR="00B21BA9" w:rsidRPr="00970FE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1BA9" w:rsidRPr="00970FEC" w:rsidRDefault="00B21BA9">
            <w:pPr>
              <w:pStyle w:val="a3"/>
            </w:pPr>
            <w:bookmarkStart w:id="0" w:name="__DdeLink__416_2961716382"/>
            <w:bookmarkEnd w:id="0"/>
            <w:r w:rsidRPr="00970FEC">
              <w:rPr>
                <w:lang w:val="en-US"/>
              </w:rPr>
              <w:t>EA-82757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C12621" w:rsidRDefault="00B21BA9">
            <w:r w:rsidRPr="00C12621">
              <w:t>ОБЩЕСТВО С ОГРАНИЧЕННОЙ ОТВЕТСТВЕННОСТЬЮ "МЕДТЕХНИКА ГРУПП"</w:t>
            </w:r>
          </w:p>
          <w:p w:rsidR="00B21BA9" w:rsidRPr="00C12621" w:rsidRDefault="00B21BA9">
            <w:r w:rsidRPr="00970FEC">
              <w:t xml:space="preserve">ИНН </w:t>
            </w:r>
            <w:r w:rsidRPr="00C12621">
              <w:t>2311308497</w:t>
            </w:r>
          </w:p>
          <w:p w:rsidR="00B21BA9" w:rsidRPr="00C12621" w:rsidRDefault="00B21BA9">
            <w:r w:rsidRPr="00970FEC">
              <w:t xml:space="preserve">ОГРН </w:t>
            </w:r>
            <w:r w:rsidRPr="00C12621">
              <w:t>1202300045419</w:t>
            </w:r>
          </w:p>
          <w:p w:rsidR="00B21BA9" w:rsidRPr="00C12621" w:rsidRDefault="00B21BA9">
            <w:r w:rsidRPr="00970FEC">
              <w:t xml:space="preserve">КПП </w:t>
            </w:r>
            <w:r w:rsidRPr="00C12621">
              <w:t>231101001</w:t>
            </w:r>
          </w:p>
          <w:p w:rsidR="00B21BA9" w:rsidRPr="00C12621" w:rsidRDefault="00B21BA9">
            <w:r w:rsidRPr="00970FEC">
              <w:t>Место нахождения(жительства)</w:t>
            </w:r>
          </w:p>
          <w:p w:rsidR="00B21BA9" w:rsidRPr="00C12621" w:rsidRDefault="00B21BA9">
            <w:bookmarkStart w:id="1" w:name="__DdeLink__366_2212008683"/>
            <w:r w:rsidRPr="00970FEC">
              <w:t>350051, КРАЙКРАСНОДАРСКИЙ, ГКРАСНОДАР, ОФИС 11</w:t>
            </w:r>
            <w:bookmarkEnd w:id="1"/>
          </w:p>
          <w:p w:rsidR="00B21BA9" w:rsidRPr="00C12621" w:rsidRDefault="00B21BA9">
            <w:r w:rsidRPr="00970FEC">
              <w:t>Почтовый адрес</w:t>
            </w:r>
          </w:p>
          <w:p w:rsidR="00B21BA9" w:rsidRPr="00C12621" w:rsidRDefault="00B21BA9">
            <w:r w:rsidRPr="00970FEC">
              <w:t>350051, КРАЙ КРАСНОДАРСКИЙ, Г КРАСНОДАР, УЛ БИРЮЗОВАЯ, ДОМ 1, ОФИС 11</w:t>
            </w:r>
          </w:p>
          <w:p w:rsidR="00B21BA9" w:rsidRPr="00970FEC" w:rsidRDefault="00B21BA9">
            <w:pPr>
              <w:rPr>
                <w:sz w:val="16"/>
                <w:szCs w:val="16"/>
                <w:lang w:val="en-US"/>
              </w:rPr>
            </w:pPr>
            <w:r w:rsidRPr="00970FEC">
              <w:rPr>
                <w:sz w:val="16"/>
                <w:szCs w:val="16"/>
              </w:rPr>
              <w:t xml:space="preserve">Контактное лицо </w:t>
            </w:r>
          </w:p>
          <w:p w:rsidR="00B21BA9" w:rsidRPr="00970FEC" w:rsidRDefault="00B21BA9">
            <w:pPr>
              <w:rPr>
                <w:lang w:val="en-US"/>
              </w:rPr>
            </w:pPr>
            <w:r w:rsidRPr="00970FEC">
              <w:t xml:space="preserve">Телефон </w:t>
            </w:r>
            <w:r w:rsidRPr="00970FEC">
              <w:rPr>
                <w:lang w:val="en-US"/>
              </w:rPr>
              <w:t>79384036160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1BA9" w:rsidRPr="00C12621" w:rsidRDefault="00B21BA9">
            <w:r w:rsidRPr="00970F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r w:rsidRPr="00970FEC">
              <w:t>-</w:t>
            </w:r>
          </w:p>
        </w:tc>
      </w:tr>
    </w:tbl>
    <w:p w:rsidR="00B21BA9" w:rsidRDefault="00B21BA9"/>
    <w:p w:rsidR="00B21BA9" w:rsidRDefault="00B21BA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</w:t>
            </w:r>
            <w:r w:rsidRPr="00C12621">
              <w:t>-83114 / ОБЩЕСТВО С ОГРАНИЧЕННОЙ ОТВЕТСТВЕННОСТЬЮ "ЮГКОНТРАКТ"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C12621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</w:t>
            </w:r>
            <w:r w:rsidRPr="00C12621">
              <w:t>-83114 / ОБЩЕСТВО С ОГРАНИЧЕННОЙ ОТВЕТСТВЕННОСТЬЮ "ЮГКОНТРАКТ"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C12621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</w:t>
            </w:r>
            <w:r w:rsidRPr="00C12621">
              <w:t>-83114 / ОБЩЕСТВО С ОГРАНИЧЕННОЙ ОТВЕТСТВЕННОСТЬЮ "ЮГКОНТРАКТ"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C12621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</w:t>
            </w:r>
            <w:r w:rsidRPr="00C12621">
              <w:t>-82757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C126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</w:t>
            </w:r>
            <w:r w:rsidRPr="00C12621">
              <w:t>-82757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C126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21BA9" w:rsidRPr="00970FE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EA</w:t>
            </w:r>
            <w:r w:rsidRPr="00C12621">
              <w:t>-82757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1BA9" w:rsidRPr="00970FEC" w:rsidRDefault="00B21BA9">
            <w:pPr>
              <w:pStyle w:val="a3"/>
            </w:pPr>
            <w:r w:rsidRPr="00C126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B21BA9" w:rsidRDefault="00B21BA9"/>
    <w:p w:rsidR="00B21BA9" w:rsidRDefault="00B21BA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C12621">
        <w:t>Тележки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"МЕДТЕХНИКА ГРУПП", предложение о цене контракта 183 279,00 руб.</w:t>
      </w:r>
    </w:p>
    <w:p w:rsidR="00B21BA9" w:rsidRDefault="00B21BA9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B21BA9" w:rsidRDefault="00B21BA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C7F8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21BA9" w:rsidRDefault="00B21BA9">
      <w:pPr>
        <w:jc w:val="both"/>
        <w:rPr>
          <w:b/>
          <w:bCs/>
        </w:rPr>
      </w:pPr>
    </w:p>
    <w:p w:rsidR="00B21BA9" w:rsidRDefault="00B21BA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21BA9" w:rsidRPr="00970FEC">
        <w:tc>
          <w:tcPr>
            <w:tcW w:w="5847" w:type="dxa"/>
            <w:vAlign w:val="bottom"/>
          </w:tcPr>
          <w:p w:rsidR="00B21BA9" w:rsidRPr="00970FEC" w:rsidRDefault="00B21BA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Просоленко Юрий Александрович</w:t>
            </w:r>
          </w:p>
        </w:tc>
      </w:tr>
      <w:tr w:rsidR="00B21BA9" w:rsidRPr="00970FEC">
        <w:tc>
          <w:tcPr>
            <w:tcW w:w="5847" w:type="dxa"/>
            <w:vAlign w:val="bottom"/>
          </w:tcPr>
          <w:p w:rsidR="00B21BA9" w:rsidRPr="00970FEC" w:rsidRDefault="00B21BA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Дехтерев Юрий Сергеевич</w:t>
            </w:r>
          </w:p>
        </w:tc>
      </w:tr>
      <w:tr w:rsidR="00B21BA9" w:rsidRPr="00970FEC">
        <w:tc>
          <w:tcPr>
            <w:tcW w:w="5847" w:type="dxa"/>
            <w:vAlign w:val="bottom"/>
          </w:tcPr>
          <w:p w:rsidR="00B21BA9" w:rsidRPr="00970FEC" w:rsidRDefault="00B21BA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1BA9" w:rsidRPr="00970FEC" w:rsidRDefault="00B21BA9">
            <w:pPr>
              <w:pStyle w:val="a3"/>
            </w:pPr>
            <w:r w:rsidRPr="00970FEC">
              <w:rPr>
                <w:lang w:val="en-US"/>
              </w:rPr>
              <w:t>Мальченко Елена Александровна</w:t>
            </w:r>
          </w:p>
        </w:tc>
      </w:tr>
    </w:tbl>
    <w:p w:rsidR="00B21BA9" w:rsidRDefault="00B21BA9"/>
    <w:sectPr w:rsidR="00B21BA9" w:rsidSect="00DE503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03D"/>
    <w:rsid w:val="007F5DA3"/>
    <w:rsid w:val="00970FEC"/>
    <w:rsid w:val="00AC7F85"/>
    <w:rsid w:val="00B21BA9"/>
    <w:rsid w:val="00C12621"/>
    <w:rsid w:val="00DE5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03D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E503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E503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65FDA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E503D"/>
  </w:style>
  <w:style w:type="paragraph" w:styleId="Caption">
    <w:name w:val="caption"/>
    <w:basedOn w:val="Normal"/>
    <w:uiPriority w:val="99"/>
    <w:qFormat/>
    <w:rsid w:val="00DE503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E503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E503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65FD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E503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E503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E503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E503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E503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E503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E503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E503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E503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E503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5FDA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F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FDA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E503D"/>
  </w:style>
  <w:style w:type="paragraph" w:customStyle="1" w:styleId="a4">
    <w:name w:val="Заголовок таблицы"/>
    <w:basedOn w:val="a3"/>
    <w:uiPriority w:val="99"/>
    <w:rsid w:val="00DE503D"/>
  </w:style>
  <w:style w:type="paragraph" w:customStyle="1" w:styleId="DocumentMap">
    <w:name w:val="DocumentMap"/>
    <w:uiPriority w:val="99"/>
    <w:rsid w:val="00DE503D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E503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E503D"/>
  </w:style>
  <w:style w:type="character" w:styleId="Hyperlink">
    <w:name w:val="Hyperlink"/>
    <w:basedOn w:val="DefaultParagraphFont"/>
    <w:uiPriority w:val="99"/>
    <w:rsid w:val="00C126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8</Pages>
  <Words>1521</Words>
  <Characters>8675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2021-03-30T07:29:00Z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