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80D" w:rsidRDefault="00CB380D">
      <w:pPr>
        <w:ind w:firstLine="680"/>
        <w:jc w:val="center"/>
      </w:pPr>
      <w:r>
        <w:rPr>
          <w:b/>
          <w:bCs/>
        </w:rPr>
        <w:t xml:space="preserve">ПРОТОКОЛ </w:t>
      </w:r>
      <w:r w:rsidRPr="00243448">
        <w:rPr>
          <w:b/>
          <w:bCs/>
        </w:rPr>
        <w:t>0318300120821000044</w:t>
      </w:r>
    </w:p>
    <w:p w:rsidR="00CB380D" w:rsidRDefault="00CB380D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CB380D" w:rsidRPr="00243448" w:rsidRDefault="00CB380D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CB380D" w:rsidRPr="00897037">
        <w:tc>
          <w:tcPr>
            <w:tcW w:w="4961" w:type="dxa"/>
          </w:tcPr>
          <w:p w:rsidR="00CB380D" w:rsidRPr="00897037" w:rsidRDefault="00CB380D">
            <w:pPr>
              <w:overflowPunct w:val="0"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CB380D" w:rsidRPr="00897037" w:rsidRDefault="00CB380D">
            <w:pPr>
              <w:ind w:firstLine="567"/>
              <w:jc w:val="right"/>
            </w:pPr>
            <w:r>
              <w:rPr>
                <w:lang w:val="en-US"/>
              </w:rPr>
              <w:t>31.03.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CB380D" w:rsidRDefault="00CB380D">
      <w:pPr>
        <w:overflowPunct w:val="0"/>
      </w:pPr>
    </w:p>
    <w:p w:rsidR="00CB380D" w:rsidRDefault="00CB380D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Медицинское оборудование </w:t>
      </w:r>
    </w:p>
    <w:p w:rsidR="00CB380D" w:rsidRDefault="00CB380D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213234901331923490100100730012660244</w:t>
      </w:r>
    </w:p>
    <w:p w:rsidR="00CB380D" w:rsidRDefault="00CB380D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399 651,01 руб.</w:t>
      </w:r>
    </w:p>
    <w:p w:rsidR="00CB380D" w:rsidRDefault="00CB380D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243448">
        <w:rPr>
          <w:b/>
          <w:bCs/>
        </w:rPr>
        <w:t xml:space="preserve">: </w:t>
      </w:r>
      <w:r w:rsidRPr="00243448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243448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CB380D" w:rsidRPr="00897037">
        <w:trPr>
          <w:jc w:val="right"/>
        </w:trPr>
        <w:tc>
          <w:tcPr>
            <w:tcW w:w="9915" w:type="dxa"/>
          </w:tcPr>
          <w:p w:rsidR="00CB380D" w:rsidRPr="00897037" w:rsidRDefault="00CB380D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243448">
              <w:rPr>
                <w:b/>
                <w:bCs/>
              </w:rPr>
              <w:t xml:space="preserve">Источник финансирования: </w:t>
            </w:r>
            <w:r w:rsidRPr="00243448">
              <w:t>Внебюджетные фонды (ОМС), краевой бюджет, родовые сертификаты 2021 г.</w:t>
            </w:r>
          </w:p>
          <w:p w:rsidR="00CB380D" w:rsidRPr="00897037" w:rsidRDefault="00CB380D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243448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243448">
              <w:t>353560, Россия, Краснодарский край, г. Славянск-на-Кубани, ул. Батарейная, 377  транспортом поставщика. поставка продукции осуществляется в течении 15 календарных дней с момента заключения контракта.</w:t>
            </w:r>
          </w:p>
          <w:p w:rsidR="00CB380D" w:rsidRPr="00897037" w:rsidRDefault="00CB380D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243448">
              <w:t>Не требуется</w:t>
            </w:r>
          </w:p>
          <w:p w:rsidR="00CB380D" w:rsidRPr="00243448" w:rsidRDefault="00CB380D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243448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CB380D" w:rsidRDefault="00CB380D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243448">
        <w:t>15.03.21 15:04:36 (</w:t>
      </w:r>
      <w:r>
        <w:rPr>
          <w:lang w:val="en-US"/>
        </w:rPr>
        <w:t>MSK</w:t>
      </w:r>
      <w:r w:rsidRPr="00243448">
        <w:t>+00:00)</w:t>
      </w:r>
    </w:p>
    <w:p w:rsidR="00CB380D" w:rsidRDefault="00CB380D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243448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CB380D" w:rsidRPr="00897037">
        <w:tc>
          <w:tcPr>
            <w:tcW w:w="3307" w:type="dxa"/>
          </w:tcPr>
          <w:p w:rsidR="00CB380D" w:rsidRPr="00897037" w:rsidRDefault="00CB380D">
            <w:r w:rsidRPr="00897037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CB380D" w:rsidRPr="00897037" w:rsidRDefault="00CB380D">
            <w:r w:rsidRPr="00897037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CB380D" w:rsidRPr="00897037" w:rsidRDefault="00CB380D">
            <w:pPr>
              <w:rPr>
                <w:lang w:val="en-US"/>
              </w:rPr>
            </w:pPr>
            <w:r w:rsidRPr="00897037">
              <w:rPr>
                <w:lang w:val="en-US"/>
              </w:rPr>
              <w:t>Главный врач</w:t>
            </w:r>
          </w:p>
        </w:tc>
      </w:tr>
      <w:tr w:rsidR="00CB380D" w:rsidRPr="00897037">
        <w:tc>
          <w:tcPr>
            <w:tcW w:w="3307" w:type="dxa"/>
          </w:tcPr>
          <w:p w:rsidR="00CB380D" w:rsidRPr="00897037" w:rsidRDefault="00CB380D">
            <w:r w:rsidRPr="00897037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CB380D" w:rsidRPr="00897037" w:rsidRDefault="00CB380D">
            <w:r w:rsidRPr="00897037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CB380D" w:rsidRPr="00897037" w:rsidRDefault="00CB380D">
            <w:pPr>
              <w:rPr>
                <w:lang w:val="en-US"/>
              </w:rPr>
            </w:pPr>
            <w:r w:rsidRPr="00897037">
              <w:rPr>
                <w:lang w:val="en-US"/>
              </w:rPr>
              <w:t>Начальник отдела закупок</w:t>
            </w:r>
          </w:p>
        </w:tc>
      </w:tr>
      <w:tr w:rsidR="00CB380D" w:rsidRPr="00897037">
        <w:tc>
          <w:tcPr>
            <w:tcW w:w="3307" w:type="dxa"/>
          </w:tcPr>
          <w:p w:rsidR="00CB380D" w:rsidRPr="00897037" w:rsidRDefault="00CB380D">
            <w:r w:rsidRPr="00897037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CB380D" w:rsidRPr="00897037" w:rsidRDefault="00CB380D">
            <w:r w:rsidRPr="00897037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CB380D" w:rsidRPr="00897037" w:rsidRDefault="00CB380D">
            <w:pPr>
              <w:rPr>
                <w:lang w:val="en-US"/>
              </w:rPr>
            </w:pPr>
            <w:r w:rsidRPr="00897037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CB380D" w:rsidRDefault="00CB380D">
      <w:pPr>
        <w:jc w:val="both"/>
      </w:pPr>
      <w:r>
        <w:tab/>
        <w:t>Кворум имеется. Комиссия правомочна.</w:t>
      </w:r>
    </w:p>
    <w:p w:rsidR="00CB380D" w:rsidRDefault="00CB380D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243448">
        <w:t>31.03.</w:t>
      </w:r>
      <w:r>
        <w:t>20</w:t>
      </w:r>
      <w:r w:rsidRPr="00243448">
        <w:t>21 0</w:t>
      </w:r>
      <w:r>
        <w:t>8</w:t>
      </w:r>
      <w:r w:rsidRPr="00243448">
        <w:t>:0</w:t>
      </w:r>
      <w:r>
        <w:t>0</w:t>
      </w:r>
      <w:r w:rsidRPr="00243448">
        <w:t xml:space="preserve"> (</w:t>
      </w:r>
      <w:r>
        <w:rPr>
          <w:lang w:val="en-US"/>
        </w:rPr>
        <w:t>MSK</w:t>
      </w:r>
      <w:r w:rsidRPr="00243448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CB380D" w:rsidRDefault="00CB380D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CB380D" w:rsidRPr="00897037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B380D" w:rsidRPr="00897037" w:rsidRDefault="00CB380D">
            <w:pPr>
              <w:rPr>
                <w:b/>
                <w:bCs/>
              </w:rPr>
            </w:pPr>
            <w:r w:rsidRPr="00897037">
              <w:rPr>
                <w:b/>
                <w:bCs/>
              </w:rPr>
              <w:t xml:space="preserve">№ </w:t>
            </w:r>
          </w:p>
          <w:p w:rsidR="00CB380D" w:rsidRPr="00897037" w:rsidRDefault="00CB380D">
            <w:pPr>
              <w:rPr>
                <w:b/>
                <w:bCs/>
              </w:rPr>
            </w:pPr>
            <w:r w:rsidRPr="00897037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B380D" w:rsidRPr="00897037" w:rsidRDefault="00CB380D">
            <w:pPr>
              <w:pStyle w:val="a3"/>
              <w:rPr>
                <w:b/>
                <w:bCs/>
              </w:rPr>
            </w:pPr>
            <w:r w:rsidRPr="00897037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B380D" w:rsidRPr="00897037" w:rsidRDefault="00CB380D">
            <w:pPr>
              <w:pStyle w:val="a3"/>
              <w:rPr>
                <w:b/>
                <w:bCs/>
              </w:rPr>
            </w:pPr>
            <w:r w:rsidRPr="00897037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B380D" w:rsidRPr="00897037" w:rsidRDefault="00CB380D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80D" w:rsidRPr="00897037" w:rsidRDefault="00CB380D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CB380D" w:rsidRPr="00897037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CB380D" w:rsidRPr="00897037" w:rsidRDefault="00CB380D">
            <w:pPr>
              <w:pStyle w:val="a3"/>
            </w:pPr>
            <w:r w:rsidRPr="00897037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CB380D" w:rsidRPr="00897037" w:rsidRDefault="00CB380D">
            <w:pPr>
              <w:pStyle w:val="a3"/>
              <w:rPr>
                <w:lang w:val="en-US"/>
              </w:rPr>
            </w:pPr>
            <w:r w:rsidRPr="00897037">
              <w:rPr>
                <w:lang w:val="en-US"/>
              </w:rPr>
              <w:t>397 652,75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CB380D" w:rsidRPr="00897037" w:rsidRDefault="00CB380D">
            <w:pPr>
              <w:pStyle w:val="a3"/>
            </w:pPr>
            <w:r w:rsidRPr="00897037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CB380D" w:rsidRPr="00897037" w:rsidRDefault="00CB380D">
            <w:pPr>
              <w:pStyle w:val="a3"/>
              <w:rPr>
                <w:lang w:val="en-US"/>
              </w:rPr>
            </w:pPr>
            <w:r w:rsidRPr="00897037">
              <w:rPr>
                <w:lang w:val="en-US"/>
              </w:rPr>
              <w:t>30.03.21 11:01:06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80D" w:rsidRPr="00243448" w:rsidRDefault="00CB380D">
            <w:pPr>
              <w:pStyle w:val="a3"/>
            </w:pPr>
            <w:r w:rsidRPr="00243448">
              <w:t>ОБЩЕСТВО С ОГРАНИЧЕННОЙ ОТВЕТСТВЕННОСТЬЮ "ЛОГОС"</w:t>
            </w:r>
          </w:p>
        </w:tc>
      </w:tr>
      <w:tr w:rsidR="00CB380D" w:rsidRPr="00897037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CB380D" w:rsidRPr="00897037" w:rsidRDefault="00CB380D">
            <w:pPr>
              <w:pStyle w:val="a3"/>
            </w:pPr>
            <w:r w:rsidRPr="00897037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CB380D" w:rsidRPr="00897037" w:rsidRDefault="00CB380D">
            <w:pPr>
              <w:pStyle w:val="a3"/>
              <w:rPr>
                <w:lang w:val="en-US"/>
              </w:rPr>
            </w:pPr>
            <w:r w:rsidRPr="00897037">
              <w:rPr>
                <w:lang w:val="en-US"/>
              </w:rPr>
              <w:t>397 652,75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CB380D" w:rsidRPr="00897037" w:rsidRDefault="00CB380D">
            <w:pPr>
              <w:pStyle w:val="a3"/>
            </w:pPr>
            <w:r w:rsidRPr="00897037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CB380D" w:rsidRPr="00897037" w:rsidRDefault="00CB380D">
            <w:pPr>
              <w:pStyle w:val="a3"/>
              <w:rPr>
                <w:lang w:val="en-US"/>
              </w:rPr>
            </w:pPr>
            <w:r w:rsidRPr="00897037">
              <w:rPr>
                <w:lang w:val="en-US"/>
              </w:rPr>
              <w:t>30.03.21 11:01:30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380D" w:rsidRPr="00243448" w:rsidRDefault="00CB380D">
            <w:pPr>
              <w:pStyle w:val="a3"/>
            </w:pPr>
            <w:r w:rsidRPr="00243448">
              <w:t>ОБЩЕСТВО С ОГРАНИЧЕННОЙ ОТВЕТСТВЕННОСТЬЮ "МЕДТЕХНИКА ГРУПП"</w:t>
            </w:r>
          </w:p>
        </w:tc>
      </w:tr>
    </w:tbl>
    <w:p w:rsidR="00CB380D" w:rsidRDefault="00CB380D">
      <w:pPr>
        <w:ind w:firstLine="56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856"/>
        <w:gridCol w:w="4317"/>
        <w:gridCol w:w="2012"/>
        <w:gridCol w:w="1788"/>
      </w:tblGrid>
      <w:tr w:rsidR="00CB380D" w:rsidRPr="00897037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B380D" w:rsidRPr="00897037" w:rsidRDefault="00CB380D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B380D" w:rsidRPr="00897037" w:rsidRDefault="00CB380D">
            <w:pPr>
              <w:rPr>
                <w:b/>
                <w:bCs/>
              </w:rPr>
            </w:pPr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B380D" w:rsidRPr="00897037" w:rsidRDefault="00CB380D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B380D" w:rsidRPr="00897037" w:rsidRDefault="00CB380D">
            <w:r>
              <w:rPr>
                <w:b/>
                <w:bCs/>
              </w:rPr>
              <w:t>Обоснование</w:t>
            </w:r>
          </w:p>
        </w:tc>
      </w:tr>
      <w:tr w:rsidR="00CB380D" w:rsidRPr="00897037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B380D" w:rsidRPr="00897037" w:rsidRDefault="00CB380D">
            <w:pPr>
              <w:pStyle w:val="a3"/>
            </w:pPr>
            <w:r w:rsidRPr="00897037">
              <w:rPr>
                <w:lang w:val="en-US"/>
              </w:rPr>
              <w:t>EA-83051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B380D" w:rsidRPr="00243448" w:rsidRDefault="00CB380D">
            <w:r w:rsidRPr="00243448">
              <w:t>ОБЩЕСТВО С ОГРАНИЧЕННОЙ ОТВЕТСТВЕННОСТЬЮ "ЛОГОС"</w:t>
            </w:r>
          </w:p>
          <w:p w:rsidR="00CB380D" w:rsidRPr="00243448" w:rsidRDefault="00CB380D">
            <w:r w:rsidRPr="00897037">
              <w:t xml:space="preserve">ИНН </w:t>
            </w:r>
            <w:r w:rsidRPr="00243448">
              <w:t>7805576329</w:t>
            </w:r>
          </w:p>
          <w:p w:rsidR="00CB380D" w:rsidRPr="00243448" w:rsidRDefault="00CB380D">
            <w:r w:rsidRPr="00897037">
              <w:t xml:space="preserve">ОГРН </w:t>
            </w:r>
            <w:r w:rsidRPr="00243448">
              <w:t>1127847043103</w:t>
            </w:r>
          </w:p>
          <w:p w:rsidR="00CB380D" w:rsidRPr="00243448" w:rsidRDefault="00CB380D">
            <w:r w:rsidRPr="00897037">
              <w:t xml:space="preserve">КПП </w:t>
            </w:r>
            <w:r w:rsidRPr="00243448">
              <w:t>780501001</w:t>
            </w:r>
          </w:p>
          <w:p w:rsidR="00CB380D" w:rsidRPr="00243448" w:rsidRDefault="00CB380D">
            <w:r w:rsidRPr="00897037">
              <w:t>Место нахождения(жительства)</w:t>
            </w:r>
          </w:p>
          <w:p w:rsidR="00CB380D" w:rsidRPr="00243448" w:rsidRDefault="00CB380D">
            <w:r w:rsidRPr="00897037">
              <w:t>198095, ГСАНКТ-ПЕТЕРБУРГ, 3ЛИТЕР А, ПОМЕЩЕНИЕ 1-Н</w:t>
            </w:r>
          </w:p>
          <w:p w:rsidR="00CB380D" w:rsidRPr="00243448" w:rsidRDefault="00CB380D">
            <w:r w:rsidRPr="00897037">
              <w:t>Почтовый адрес</w:t>
            </w:r>
          </w:p>
          <w:p w:rsidR="00CB380D" w:rsidRPr="00243448" w:rsidRDefault="00CB380D">
            <w:r w:rsidRPr="00897037">
              <w:t>194358, Г САНКТ-ПЕТЕРБУРГ, пр.Энгельса, 154</w:t>
            </w:r>
          </w:p>
          <w:p w:rsidR="00CB380D" w:rsidRPr="00897037" w:rsidRDefault="00CB380D">
            <w:pPr>
              <w:rPr>
                <w:sz w:val="16"/>
                <w:szCs w:val="16"/>
                <w:lang w:val="en-US"/>
              </w:rPr>
            </w:pPr>
            <w:r w:rsidRPr="00897037">
              <w:rPr>
                <w:sz w:val="16"/>
                <w:szCs w:val="16"/>
              </w:rPr>
              <w:t xml:space="preserve">Контактное лицо </w:t>
            </w:r>
          </w:p>
          <w:p w:rsidR="00CB380D" w:rsidRPr="00897037" w:rsidRDefault="00CB380D">
            <w:pPr>
              <w:rPr>
                <w:lang w:val="en-US"/>
              </w:rPr>
            </w:pPr>
            <w:r w:rsidRPr="00897037">
              <w:t xml:space="preserve">Телефон </w:t>
            </w:r>
            <w:r w:rsidRPr="00897037">
              <w:rPr>
                <w:lang w:val="en-US"/>
              </w:rPr>
              <w:t>78123038666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B380D" w:rsidRPr="00243448" w:rsidRDefault="00CB380D">
            <w:r w:rsidRPr="00897037">
              <w:t>Участник закупки отстраняется от участия в аукционе, поданная им заявка не соответствует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B380D" w:rsidRPr="00897037" w:rsidRDefault="00CB380D">
            <w:r w:rsidRPr="00897037"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897037">
              <w:br/>
            </w:r>
            <w:r w:rsidRPr="00897037">
              <w:br/>
              <w:t>Несоответствие участника аукциона требованиям, установленным в соответствии со статьей 31 Федерального закона №44-ФЗ (Отклонен по п.1 ч.6 ст.69 44-ФЗ). Несоответствие документов и информации, которые предусмотрены частями 3 и 5 статьи 66 № 44-ФЗ, требованиям, установленным документацией о таком аукционе, наличие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аукционе: В Инструкции по эксплуатации Пульсоксиметра MD300C21C указаны габаритные размеры 6 х 3,4 х 3 см, которые не соответствуют размерам, указанным Участником в заявке, а именно 5,2 х 3,1 х 3,2см</w:t>
            </w:r>
          </w:p>
        </w:tc>
      </w:tr>
      <w:tr w:rsidR="00CB380D" w:rsidRPr="00897037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B380D" w:rsidRPr="00897037" w:rsidRDefault="00CB380D">
            <w:pPr>
              <w:pStyle w:val="a3"/>
            </w:pPr>
            <w:bookmarkStart w:id="0" w:name="__DdeLink__416_2961716382"/>
            <w:bookmarkEnd w:id="0"/>
            <w:r w:rsidRPr="00897037">
              <w:rPr>
                <w:lang w:val="en-US"/>
              </w:rPr>
              <w:t>EA-83706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B380D" w:rsidRPr="00243448" w:rsidRDefault="00CB380D">
            <w:r w:rsidRPr="00243448">
              <w:t>ОБЩЕСТВО С ОГРАНИЧЕННОЙ ОТВЕТСТВЕННОСТЬЮ "МЕДТЕХНИКА ГРУПП"</w:t>
            </w:r>
          </w:p>
          <w:p w:rsidR="00CB380D" w:rsidRPr="00243448" w:rsidRDefault="00CB380D">
            <w:r w:rsidRPr="00897037">
              <w:t xml:space="preserve">ИНН </w:t>
            </w:r>
            <w:r w:rsidRPr="00243448">
              <w:t>2311308497</w:t>
            </w:r>
          </w:p>
          <w:p w:rsidR="00CB380D" w:rsidRPr="00243448" w:rsidRDefault="00CB380D">
            <w:r w:rsidRPr="00897037">
              <w:t xml:space="preserve">ОГРН </w:t>
            </w:r>
            <w:r w:rsidRPr="00243448">
              <w:t>1202300045419</w:t>
            </w:r>
          </w:p>
          <w:p w:rsidR="00CB380D" w:rsidRPr="00243448" w:rsidRDefault="00CB380D">
            <w:r w:rsidRPr="00897037">
              <w:t xml:space="preserve">КПП </w:t>
            </w:r>
            <w:r w:rsidRPr="00243448">
              <w:t>231101001</w:t>
            </w:r>
          </w:p>
          <w:p w:rsidR="00CB380D" w:rsidRPr="00243448" w:rsidRDefault="00CB380D">
            <w:r w:rsidRPr="00897037">
              <w:t>Место нахождения(жительства)</w:t>
            </w:r>
          </w:p>
          <w:p w:rsidR="00CB380D" w:rsidRPr="00243448" w:rsidRDefault="00CB380D">
            <w:bookmarkStart w:id="1" w:name="__DdeLink__366_2212008683"/>
            <w:r w:rsidRPr="00897037">
              <w:t>350051, КРАЙКРАСНОДАРСКИЙ, ГКРАСНОДАР, ОФИС 11</w:t>
            </w:r>
            <w:bookmarkEnd w:id="1"/>
          </w:p>
          <w:p w:rsidR="00CB380D" w:rsidRPr="00243448" w:rsidRDefault="00CB380D">
            <w:r w:rsidRPr="00897037">
              <w:t>Почтовый адрес</w:t>
            </w:r>
          </w:p>
          <w:p w:rsidR="00CB380D" w:rsidRPr="00243448" w:rsidRDefault="00CB380D">
            <w:r w:rsidRPr="00897037">
              <w:t>350051, КРАЙ КРАСНОДАРСКИЙ, Г КРАСНОДАР, УЛ БИРЮЗОВАЯ, ДОМ 1, ОФИС 11</w:t>
            </w:r>
          </w:p>
          <w:p w:rsidR="00CB380D" w:rsidRPr="00897037" w:rsidRDefault="00CB380D">
            <w:pPr>
              <w:rPr>
                <w:sz w:val="16"/>
                <w:szCs w:val="16"/>
                <w:lang w:val="en-US"/>
              </w:rPr>
            </w:pPr>
            <w:r w:rsidRPr="00897037">
              <w:rPr>
                <w:sz w:val="16"/>
                <w:szCs w:val="16"/>
              </w:rPr>
              <w:t xml:space="preserve">Контактное лицо </w:t>
            </w:r>
          </w:p>
          <w:p w:rsidR="00CB380D" w:rsidRPr="00897037" w:rsidRDefault="00CB380D">
            <w:pPr>
              <w:rPr>
                <w:lang w:val="en-US"/>
              </w:rPr>
            </w:pPr>
            <w:r w:rsidRPr="00897037">
              <w:t xml:space="preserve">Телефон </w:t>
            </w:r>
            <w:r w:rsidRPr="00897037">
              <w:rPr>
                <w:lang w:val="en-US"/>
              </w:rPr>
              <w:t>79384036160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B380D" w:rsidRPr="00243448" w:rsidRDefault="00CB380D">
            <w:r w:rsidRPr="0089703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B380D" w:rsidRPr="00897037" w:rsidRDefault="00CB380D">
            <w:r w:rsidRPr="00897037">
              <w:t>-</w:t>
            </w:r>
          </w:p>
        </w:tc>
      </w:tr>
    </w:tbl>
    <w:p w:rsidR="00CB380D" w:rsidRDefault="00CB380D"/>
    <w:p w:rsidR="00CB380D" w:rsidRDefault="00CB380D">
      <w:pPr>
        <w:jc w:val="both"/>
      </w:pPr>
      <w:r>
        <w:tab/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0"/>
        <w:gridCol w:w="4316"/>
        <w:gridCol w:w="2667"/>
      </w:tblGrid>
      <w:tr w:rsidR="00CB380D" w:rsidRPr="00897037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B380D" w:rsidRPr="00897037" w:rsidRDefault="00CB380D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B380D" w:rsidRPr="00897037" w:rsidRDefault="00CB380D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B380D" w:rsidRPr="00897037" w:rsidRDefault="00CB380D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CB380D" w:rsidRPr="00897037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B380D" w:rsidRPr="00897037" w:rsidRDefault="00CB380D">
            <w:pPr>
              <w:pStyle w:val="a3"/>
            </w:pPr>
            <w:r w:rsidRPr="00897037">
              <w:rPr>
                <w:lang w:val="en-US"/>
              </w:rPr>
              <w:t>EA</w:t>
            </w:r>
            <w:r w:rsidRPr="00243448">
              <w:t>-83051 / ОБЩЕСТВО С ОГРАНИЧЕННОЙ ОТВЕТСТВЕННОСТЬЮ "ЛОГОС"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B380D" w:rsidRPr="00897037" w:rsidRDefault="00CB380D">
            <w:pPr>
              <w:pStyle w:val="a3"/>
            </w:pPr>
            <w:r w:rsidRPr="00897037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B380D" w:rsidRPr="00897037" w:rsidRDefault="00CB380D">
            <w:pPr>
              <w:pStyle w:val="a3"/>
            </w:pPr>
            <w:r w:rsidRPr="00243448">
              <w:t>Участник закупки отстраняется от участия в аукционе, поданная им заявка не соответствует требованиям Федерального закона № 44-ФЗ и документации аукциона в электронной форме</w:t>
            </w:r>
          </w:p>
        </w:tc>
      </w:tr>
      <w:tr w:rsidR="00CB380D" w:rsidRPr="00897037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B380D" w:rsidRPr="00897037" w:rsidRDefault="00CB380D">
            <w:pPr>
              <w:pStyle w:val="a3"/>
            </w:pPr>
            <w:r w:rsidRPr="00897037">
              <w:rPr>
                <w:lang w:val="en-US"/>
              </w:rPr>
              <w:t>EA</w:t>
            </w:r>
            <w:r w:rsidRPr="00243448">
              <w:t>-83051 / ОБЩЕСТВО С ОГРАНИЧЕННОЙ ОТВЕТСТВЕННОСТЬЮ "ЛОГОС"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B380D" w:rsidRPr="00897037" w:rsidRDefault="00CB380D">
            <w:pPr>
              <w:pStyle w:val="a3"/>
            </w:pPr>
            <w:r w:rsidRPr="00897037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B380D" w:rsidRPr="00897037" w:rsidRDefault="00CB380D">
            <w:pPr>
              <w:pStyle w:val="a3"/>
            </w:pPr>
            <w:r w:rsidRPr="00243448">
              <w:t>Участник закупки отстраняется от участия в аукционе, поданная им заявка не соответствует требованиям Федерального закона № 44-ФЗ и документации аукциона в электронной форме</w:t>
            </w:r>
          </w:p>
        </w:tc>
      </w:tr>
      <w:tr w:rsidR="00CB380D" w:rsidRPr="00897037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B380D" w:rsidRPr="00897037" w:rsidRDefault="00CB380D">
            <w:pPr>
              <w:pStyle w:val="a3"/>
            </w:pPr>
            <w:r w:rsidRPr="00897037">
              <w:rPr>
                <w:lang w:val="en-US"/>
              </w:rPr>
              <w:t>EA</w:t>
            </w:r>
            <w:r w:rsidRPr="00243448">
              <w:t>-83051 / ОБЩЕСТВО С ОГРАНИЧЕННОЙ ОТВЕТСТВЕННОСТЬЮ "ЛОГОС"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B380D" w:rsidRPr="00897037" w:rsidRDefault="00CB380D">
            <w:pPr>
              <w:pStyle w:val="a3"/>
            </w:pPr>
            <w:r w:rsidRPr="00897037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B380D" w:rsidRPr="00897037" w:rsidRDefault="00CB380D">
            <w:pPr>
              <w:pStyle w:val="a3"/>
            </w:pPr>
            <w:r w:rsidRPr="00243448">
              <w:t>Участник закупки отстраняется от участия в аукционе, поданная им заявка не соответствует требованиям Федерального закона № 44-ФЗ и документации аукциона в электронной форме</w:t>
            </w:r>
          </w:p>
        </w:tc>
      </w:tr>
      <w:tr w:rsidR="00CB380D" w:rsidRPr="00897037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B380D" w:rsidRPr="00897037" w:rsidRDefault="00CB380D">
            <w:pPr>
              <w:pStyle w:val="a3"/>
            </w:pPr>
            <w:r w:rsidRPr="00897037">
              <w:rPr>
                <w:lang w:val="en-US"/>
              </w:rPr>
              <w:t>EA</w:t>
            </w:r>
            <w:r w:rsidRPr="00243448">
              <w:t>-83706 / ОБЩЕСТВО С ОГРАНИЧЕННОЙ ОТВЕТСТВЕННОСТЬЮ "МЕДТЕХНИКА ГРУПП"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B380D" w:rsidRPr="00897037" w:rsidRDefault="00CB380D">
            <w:pPr>
              <w:pStyle w:val="a3"/>
            </w:pPr>
            <w:r w:rsidRPr="00897037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B380D" w:rsidRPr="00897037" w:rsidRDefault="00CB380D">
            <w:pPr>
              <w:pStyle w:val="a3"/>
            </w:pPr>
            <w:r w:rsidRPr="0024344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CB380D" w:rsidRPr="00897037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B380D" w:rsidRPr="00897037" w:rsidRDefault="00CB380D">
            <w:pPr>
              <w:pStyle w:val="a3"/>
            </w:pPr>
            <w:r w:rsidRPr="00897037">
              <w:rPr>
                <w:lang w:val="en-US"/>
              </w:rPr>
              <w:t>EA</w:t>
            </w:r>
            <w:r w:rsidRPr="00243448">
              <w:t>-83706 / ОБЩЕСТВО С ОГРАНИЧЕННОЙ ОТВЕТСТВЕННОСТЬЮ "МЕДТЕХНИКА ГРУПП"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B380D" w:rsidRPr="00897037" w:rsidRDefault="00CB380D">
            <w:pPr>
              <w:pStyle w:val="a3"/>
            </w:pPr>
            <w:r w:rsidRPr="00897037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B380D" w:rsidRPr="00897037" w:rsidRDefault="00CB380D">
            <w:pPr>
              <w:pStyle w:val="a3"/>
            </w:pPr>
            <w:r w:rsidRPr="0024344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CB380D" w:rsidRPr="00897037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B380D" w:rsidRPr="00897037" w:rsidRDefault="00CB380D">
            <w:pPr>
              <w:pStyle w:val="a3"/>
            </w:pPr>
            <w:r w:rsidRPr="00897037">
              <w:rPr>
                <w:lang w:val="en-US"/>
              </w:rPr>
              <w:t>EA</w:t>
            </w:r>
            <w:r w:rsidRPr="00243448">
              <w:t>-83706 / ОБЩЕСТВО С ОГРАНИЧЕННОЙ ОТВЕТСТВЕННОСТЬЮ "МЕДТЕХНИКА ГРУПП"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B380D" w:rsidRPr="00897037" w:rsidRDefault="00CB380D">
            <w:pPr>
              <w:pStyle w:val="a3"/>
            </w:pPr>
            <w:r w:rsidRPr="00897037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B380D" w:rsidRPr="00897037" w:rsidRDefault="00CB380D">
            <w:pPr>
              <w:pStyle w:val="a3"/>
            </w:pPr>
            <w:r w:rsidRPr="0024344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CB380D" w:rsidRDefault="00CB380D"/>
    <w:p w:rsidR="00CB380D" w:rsidRDefault="00CB380D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243448">
        <w:t>Медицинское оборудование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"МЕДТЕХНИКА ГРУПП", предложение о цене контракта 397 652,75 руб.</w:t>
      </w:r>
    </w:p>
    <w:p w:rsidR="00CB380D" w:rsidRDefault="00CB380D">
      <w:pPr>
        <w:jc w:val="both"/>
      </w:pPr>
      <w:r>
        <w:tab/>
        <w:t>На основании ч. 13ст.69 Федерального закона № 44-ФЗ аукцион в электронной форме признается несостоявшимся.</w:t>
      </w:r>
    </w:p>
    <w:p w:rsidR="00CB380D" w:rsidRDefault="00CB380D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B72508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CB380D" w:rsidRDefault="00CB380D">
      <w:pPr>
        <w:jc w:val="both"/>
        <w:rPr>
          <w:b/>
          <w:bCs/>
        </w:rPr>
      </w:pPr>
    </w:p>
    <w:p w:rsidR="00CB380D" w:rsidRDefault="00CB380D">
      <w:pPr>
        <w:jc w:val="both"/>
        <w:rPr>
          <w:b/>
          <w:bCs/>
        </w:rPr>
      </w:pPr>
    </w:p>
    <w:p w:rsidR="00CB380D" w:rsidRDefault="00CB380D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CB380D" w:rsidRPr="00897037">
        <w:tc>
          <w:tcPr>
            <w:tcW w:w="5847" w:type="dxa"/>
            <w:vAlign w:val="bottom"/>
          </w:tcPr>
          <w:p w:rsidR="00CB380D" w:rsidRPr="00897037" w:rsidRDefault="00CB380D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CB380D" w:rsidRPr="00897037" w:rsidRDefault="00CB380D">
            <w:pPr>
              <w:pStyle w:val="a3"/>
            </w:pPr>
            <w:r w:rsidRPr="00897037">
              <w:rPr>
                <w:lang w:val="en-US"/>
              </w:rPr>
              <w:t>Просоленко Юрий Александрович</w:t>
            </w:r>
          </w:p>
        </w:tc>
      </w:tr>
      <w:tr w:rsidR="00CB380D" w:rsidRPr="00897037">
        <w:tc>
          <w:tcPr>
            <w:tcW w:w="5847" w:type="dxa"/>
            <w:vAlign w:val="bottom"/>
          </w:tcPr>
          <w:p w:rsidR="00CB380D" w:rsidRPr="00897037" w:rsidRDefault="00CB380D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CB380D" w:rsidRPr="00897037" w:rsidRDefault="00CB380D">
            <w:pPr>
              <w:pStyle w:val="a3"/>
            </w:pPr>
            <w:r w:rsidRPr="00897037">
              <w:rPr>
                <w:lang w:val="en-US"/>
              </w:rPr>
              <w:t>Дехтерев Юрий Сергеевич</w:t>
            </w:r>
          </w:p>
        </w:tc>
      </w:tr>
      <w:tr w:rsidR="00CB380D" w:rsidRPr="00897037">
        <w:tc>
          <w:tcPr>
            <w:tcW w:w="5847" w:type="dxa"/>
            <w:vAlign w:val="bottom"/>
          </w:tcPr>
          <w:p w:rsidR="00CB380D" w:rsidRPr="00897037" w:rsidRDefault="00CB380D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CB380D" w:rsidRPr="00897037" w:rsidRDefault="00CB380D">
            <w:pPr>
              <w:pStyle w:val="a3"/>
            </w:pPr>
            <w:r w:rsidRPr="00897037">
              <w:rPr>
                <w:lang w:val="en-US"/>
              </w:rPr>
              <w:t>Мальченко Елена Александровна</w:t>
            </w:r>
          </w:p>
        </w:tc>
      </w:tr>
    </w:tbl>
    <w:p w:rsidR="00CB380D" w:rsidRDefault="00CB380D"/>
    <w:sectPr w:rsidR="00CB380D" w:rsidSect="0065382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3821"/>
    <w:rsid w:val="00243448"/>
    <w:rsid w:val="00653821"/>
    <w:rsid w:val="006D5982"/>
    <w:rsid w:val="00897037"/>
    <w:rsid w:val="00B72508"/>
    <w:rsid w:val="00CB38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3821"/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653821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653821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776FD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653821"/>
  </w:style>
  <w:style w:type="paragraph" w:styleId="Caption">
    <w:name w:val="caption"/>
    <w:basedOn w:val="Normal"/>
    <w:uiPriority w:val="99"/>
    <w:qFormat/>
    <w:rsid w:val="00653821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653821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653821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E776FD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653821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65382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653821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65382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653821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653821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653821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653821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653821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653821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776FD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76F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76FD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653821"/>
  </w:style>
  <w:style w:type="paragraph" w:customStyle="1" w:styleId="a4">
    <w:name w:val="Заголовок таблицы"/>
    <w:basedOn w:val="a3"/>
    <w:uiPriority w:val="99"/>
    <w:rsid w:val="00653821"/>
  </w:style>
  <w:style w:type="paragraph" w:customStyle="1" w:styleId="DocumentMap">
    <w:name w:val="DocumentMap"/>
    <w:uiPriority w:val="99"/>
    <w:rsid w:val="00653821"/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653821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653821"/>
  </w:style>
  <w:style w:type="character" w:styleId="Hyperlink">
    <w:name w:val="Hyperlink"/>
    <w:basedOn w:val="DefaultParagraphFont"/>
    <w:uiPriority w:val="99"/>
    <w:rsid w:val="002434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120</TotalTime>
  <Pages>5</Pages>
  <Words>1195</Words>
  <Characters>6818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47</cp:revision>
  <dcterms:created xsi:type="dcterms:W3CDTF">2019-09-11T09:00:00Z</dcterms:created>
  <dcterms:modified xsi:type="dcterms:W3CDTF">2021-03-31T06:02:00Z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