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E8E" w:rsidRDefault="00250E8E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1E6F9C">
        <w:rPr>
          <w:b/>
          <w:bCs/>
        </w:rPr>
        <w:t>0318300120821000051</w:t>
      </w:r>
    </w:p>
    <w:p w:rsidR="00250E8E" w:rsidRDefault="00250E8E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50E8E" w:rsidRDefault="00250E8E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50E8E" w:rsidRDefault="00250E8E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50E8E" w:rsidRPr="00383448">
        <w:tc>
          <w:tcPr>
            <w:tcW w:w="4961" w:type="dxa"/>
          </w:tcPr>
          <w:p w:rsidR="00250E8E" w:rsidRPr="00383448" w:rsidRDefault="00250E8E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50E8E" w:rsidRPr="00383448" w:rsidRDefault="00250E8E">
            <w:pPr>
              <w:ind w:firstLine="567"/>
              <w:jc w:val="right"/>
            </w:pPr>
            <w:r>
              <w:rPr>
                <w:lang w:val="en-US"/>
              </w:rPr>
              <w:t>31.03.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50E8E" w:rsidRDefault="00250E8E"/>
    <w:p w:rsidR="00250E8E" w:rsidRDefault="00250E8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Стационарный препаровочный стол </w:t>
      </w:r>
    </w:p>
    <w:p w:rsidR="00250E8E" w:rsidRDefault="00250E8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213234901331923490100100840013250244</w:t>
      </w:r>
    </w:p>
    <w:p w:rsidR="00250E8E" w:rsidRDefault="00250E8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344 000,00 руб.</w:t>
      </w:r>
    </w:p>
    <w:p w:rsidR="00250E8E" w:rsidRDefault="00250E8E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E6F9C">
        <w:rPr>
          <w:b/>
          <w:bCs/>
        </w:rPr>
        <w:t xml:space="preserve">: </w:t>
      </w:r>
      <w:r w:rsidRPr="001E6F9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E6F9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50E8E" w:rsidRPr="00383448">
        <w:trPr>
          <w:jc w:val="right"/>
        </w:trPr>
        <w:tc>
          <w:tcPr>
            <w:tcW w:w="9915" w:type="dxa"/>
          </w:tcPr>
          <w:p w:rsidR="00250E8E" w:rsidRPr="00383448" w:rsidRDefault="00250E8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1E6F9C">
              <w:rPr>
                <w:b/>
                <w:bCs/>
              </w:rPr>
              <w:t xml:space="preserve">Источник финансирования: </w:t>
            </w:r>
            <w:r w:rsidRPr="001E6F9C">
              <w:t>Краевой бюджет 2021 г.</w:t>
            </w:r>
          </w:p>
          <w:p w:rsidR="00250E8E" w:rsidRPr="00383448" w:rsidRDefault="00250E8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1E6F9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E6F9C">
              <w:t>353560, Россия, Краснодарский край, г. Славянск-на-Кубани, ул. Батарейная,377 транспортом поставщика. в течении 30 календарных дней с момента заключения контракта.</w:t>
            </w:r>
          </w:p>
          <w:p w:rsidR="00250E8E" w:rsidRPr="00383448" w:rsidRDefault="00250E8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E6F9C">
              <w:t>Не требуется</w:t>
            </w:r>
          </w:p>
          <w:p w:rsidR="00250E8E" w:rsidRPr="00383448" w:rsidRDefault="00250E8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E6F9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50E8E" w:rsidRDefault="00250E8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E6F9C">
        <w:t>23.03.21 14:18:14 (</w:t>
      </w:r>
      <w:r>
        <w:rPr>
          <w:lang w:val="en-US"/>
        </w:rPr>
        <w:t>MSK</w:t>
      </w:r>
      <w:r w:rsidRPr="001E6F9C">
        <w:t>+00:00)</w:t>
      </w:r>
    </w:p>
    <w:p w:rsidR="00250E8E" w:rsidRDefault="00250E8E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E6F9C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49"/>
        <w:gridCol w:w="3550"/>
        <w:gridCol w:w="3551"/>
      </w:tblGrid>
      <w:tr w:rsidR="00250E8E" w:rsidRPr="00383448">
        <w:tc>
          <w:tcPr>
            <w:tcW w:w="3307" w:type="dxa"/>
          </w:tcPr>
          <w:p w:rsidR="00250E8E" w:rsidRPr="00383448" w:rsidRDefault="00250E8E">
            <w:r w:rsidRPr="0038344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50E8E" w:rsidRPr="00383448" w:rsidRDefault="00250E8E">
            <w:r w:rsidRPr="0038344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50E8E" w:rsidRPr="00383448" w:rsidRDefault="00250E8E">
            <w:pPr>
              <w:rPr>
                <w:lang w:val="en-US"/>
              </w:rPr>
            </w:pPr>
            <w:r w:rsidRPr="00383448">
              <w:rPr>
                <w:lang w:val="en-US"/>
              </w:rPr>
              <w:t>Главный врач</w:t>
            </w:r>
          </w:p>
        </w:tc>
      </w:tr>
      <w:tr w:rsidR="00250E8E" w:rsidRPr="00383448">
        <w:tc>
          <w:tcPr>
            <w:tcW w:w="3307" w:type="dxa"/>
          </w:tcPr>
          <w:p w:rsidR="00250E8E" w:rsidRPr="00383448" w:rsidRDefault="00250E8E">
            <w:r w:rsidRPr="0038344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50E8E" w:rsidRPr="00383448" w:rsidRDefault="00250E8E">
            <w:r w:rsidRPr="0038344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50E8E" w:rsidRPr="00383448" w:rsidRDefault="00250E8E">
            <w:pPr>
              <w:rPr>
                <w:lang w:val="en-US"/>
              </w:rPr>
            </w:pPr>
            <w:r w:rsidRPr="00383448">
              <w:rPr>
                <w:lang w:val="en-US"/>
              </w:rPr>
              <w:t>Начальник отдела закупок</w:t>
            </w:r>
          </w:p>
        </w:tc>
      </w:tr>
      <w:tr w:rsidR="00250E8E" w:rsidRPr="00383448">
        <w:tc>
          <w:tcPr>
            <w:tcW w:w="3307" w:type="dxa"/>
          </w:tcPr>
          <w:p w:rsidR="00250E8E" w:rsidRPr="00383448" w:rsidRDefault="00250E8E">
            <w:r w:rsidRPr="0038344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50E8E" w:rsidRPr="00383448" w:rsidRDefault="00250E8E">
            <w:r w:rsidRPr="0038344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50E8E" w:rsidRPr="00383448" w:rsidRDefault="00250E8E">
            <w:pPr>
              <w:rPr>
                <w:lang w:val="en-US"/>
              </w:rPr>
            </w:pPr>
            <w:r w:rsidRPr="0038344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50E8E" w:rsidRDefault="00250E8E">
      <w:pPr>
        <w:jc w:val="both"/>
      </w:pPr>
      <w:r>
        <w:tab/>
        <w:t>Кворум имеется. Комиссия правомочна.</w:t>
      </w:r>
    </w:p>
    <w:p w:rsidR="00250E8E" w:rsidRDefault="00250E8E">
      <w:pPr>
        <w:jc w:val="both"/>
      </w:pPr>
      <w:r>
        <w:tab/>
        <w:t xml:space="preserve">Заседание комиссии проводилось </w:t>
      </w:r>
      <w:r w:rsidRPr="001E6F9C">
        <w:t>31.03.</w:t>
      </w:r>
      <w:r>
        <w:t>20</w:t>
      </w:r>
      <w:r w:rsidRPr="001E6F9C">
        <w:t>21 13:</w:t>
      </w:r>
      <w:r>
        <w:t>00</w:t>
      </w:r>
      <w:r w:rsidRPr="001E6F9C">
        <w:t xml:space="preserve"> (</w:t>
      </w:r>
      <w:r>
        <w:rPr>
          <w:lang w:val="en-US"/>
        </w:rPr>
        <w:t>MSK</w:t>
      </w:r>
      <w:r w:rsidRPr="001E6F9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50E8E" w:rsidRDefault="00250E8E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1E6F9C">
        <w:t>31.03.</w:t>
      </w:r>
      <w:r>
        <w:t>20</w:t>
      </w:r>
      <w:r w:rsidRPr="001E6F9C">
        <w:t>21 09:30:00 (</w:t>
      </w:r>
      <w:r>
        <w:rPr>
          <w:lang w:val="en-US"/>
        </w:rPr>
        <w:t>MSK</w:t>
      </w:r>
      <w:r w:rsidRPr="001E6F9C">
        <w:t>+00:00)</w:t>
      </w:r>
      <w:r>
        <w:t xml:space="preserve">), подана </w:t>
      </w:r>
      <w:r w:rsidRPr="001E6F9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50E8E" w:rsidRPr="00383448">
        <w:tc>
          <w:tcPr>
            <w:tcW w:w="9922" w:type="dxa"/>
          </w:tcPr>
          <w:p w:rsidR="00250E8E" w:rsidRPr="00383448" w:rsidRDefault="00250E8E">
            <w:pPr>
              <w:pStyle w:val="a4"/>
            </w:pPr>
            <w:r w:rsidRPr="00383448">
              <w:t>EA-84864</w:t>
            </w:r>
            <w:r>
              <w:t xml:space="preserve">, дата и время регистрации заявки: </w:t>
            </w:r>
            <w:r w:rsidRPr="00383448">
              <w:t>30.03.</w:t>
            </w:r>
            <w:r>
              <w:t>20</w:t>
            </w:r>
            <w:r w:rsidRPr="00383448">
              <w:t>21 17:23:21 (MSK+00:00)</w:t>
            </w:r>
          </w:p>
        </w:tc>
      </w:tr>
    </w:tbl>
    <w:p w:rsidR="00250E8E" w:rsidRDefault="00250E8E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250E8E" w:rsidRPr="0038344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0E8E" w:rsidRPr="00383448" w:rsidRDefault="00250E8E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0E8E" w:rsidRPr="00383448" w:rsidRDefault="00250E8E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r>
              <w:rPr>
                <w:b/>
                <w:bCs/>
              </w:rPr>
              <w:t>Обоснование</w:t>
            </w:r>
          </w:p>
        </w:tc>
      </w:tr>
      <w:tr w:rsidR="00250E8E" w:rsidRPr="0038344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0E8E" w:rsidRPr="00383448" w:rsidRDefault="00250E8E">
            <w:pPr>
              <w:pStyle w:val="a4"/>
            </w:pPr>
            <w:bookmarkStart w:id="0" w:name="__DdeLink__416_2961716382"/>
            <w:bookmarkEnd w:id="0"/>
            <w:r w:rsidRPr="00383448">
              <w:rPr>
                <w:lang w:val="en-US"/>
              </w:rPr>
              <w:t>EA-84864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1E6F9C" w:rsidRDefault="00250E8E">
            <w:r w:rsidRPr="001E6F9C">
              <w:t>ОБЩЕСТВО С ОГРАНИЧЕННОЙ ОТВЕТСТВЕННОСТЬЮ "МЕДТЕХНИКА ГРУПП"</w:t>
            </w:r>
          </w:p>
          <w:p w:rsidR="00250E8E" w:rsidRPr="00383448" w:rsidRDefault="00250E8E">
            <w:r w:rsidRPr="00383448">
              <w:t xml:space="preserve">ИНН </w:t>
            </w:r>
            <w:r w:rsidRPr="001E6F9C">
              <w:t>2311308497</w:t>
            </w:r>
          </w:p>
          <w:p w:rsidR="00250E8E" w:rsidRPr="001E6F9C" w:rsidRDefault="00250E8E">
            <w:r w:rsidRPr="00383448">
              <w:t xml:space="preserve">ОГРН </w:t>
            </w:r>
            <w:r w:rsidRPr="001E6F9C">
              <w:t>1202300045419</w:t>
            </w:r>
          </w:p>
          <w:p w:rsidR="00250E8E" w:rsidRPr="001E6F9C" w:rsidRDefault="00250E8E">
            <w:r w:rsidRPr="00383448">
              <w:t xml:space="preserve">КПП </w:t>
            </w:r>
            <w:r w:rsidRPr="001E6F9C">
              <w:t>231101001</w:t>
            </w:r>
          </w:p>
          <w:p w:rsidR="00250E8E" w:rsidRPr="001E6F9C" w:rsidRDefault="00250E8E">
            <w:r w:rsidRPr="00383448">
              <w:t>Место нахождения(жительства)</w:t>
            </w:r>
          </w:p>
          <w:p w:rsidR="00250E8E" w:rsidRPr="001E6F9C" w:rsidRDefault="00250E8E">
            <w:bookmarkStart w:id="1" w:name="__DdeLink__366_2212008683"/>
            <w:r w:rsidRPr="00383448">
              <w:t>350051, КРАЙКРАСНОДАРСКИЙ, ГКРАСНОДАР, ОФИС 11</w:t>
            </w:r>
            <w:bookmarkEnd w:id="1"/>
          </w:p>
          <w:p w:rsidR="00250E8E" w:rsidRPr="001E6F9C" w:rsidRDefault="00250E8E">
            <w:r w:rsidRPr="00383448">
              <w:t>Почтовый адрес</w:t>
            </w:r>
          </w:p>
          <w:p w:rsidR="00250E8E" w:rsidRPr="001E6F9C" w:rsidRDefault="00250E8E">
            <w:r w:rsidRPr="00383448">
              <w:t>350051, КРАЙ КРАСНОДАРСКИЙ, Г КРАСНОДАР, УЛ БИРЮЗОВАЯ, ДОМ 1, ОФИС 11</w:t>
            </w:r>
          </w:p>
          <w:p w:rsidR="00250E8E" w:rsidRPr="00383448" w:rsidRDefault="00250E8E">
            <w:pPr>
              <w:rPr>
                <w:sz w:val="16"/>
                <w:szCs w:val="16"/>
                <w:lang w:val="en-US"/>
              </w:rPr>
            </w:pPr>
            <w:r w:rsidRPr="00383448">
              <w:rPr>
                <w:sz w:val="16"/>
                <w:szCs w:val="16"/>
              </w:rPr>
              <w:t xml:space="preserve">Контактное лицо </w:t>
            </w:r>
          </w:p>
          <w:p w:rsidR="00250E8E" w:rsidRPr="00383448" w:rsidRDefault="00250E8E">
            <w:pPr>
              <w:rPr>
                <w:lang w:val="en-US"/>
              </w:rPr>
            </w:pPr>
            <w:r w:rsidRPr="00383448">
              <w:t xml:space="preserve">Телефон </w:t>
            </w:r>
            <w:r w:rsidRPr="00383448">
              <w:rPr>
                <w:lang w:val="en-US"/>
              </w:rPr>
              <w:t>79384036160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50E8E" w:rsidRPr="001E6F9C" w:rsidRDefault="00250E8E">
            <w:r w:rsidRPr="003834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r w:rsidRPr="00383448">
              <w:t>-</w:t>
            </w:r>
          </w:p>
        </w:tc>
      </w:tr>
    </w:tbl>
    <w:p w:rsidR="00250E8E" w:rsidRDefault="00250E8E"/>
    <w:p w:rsidR="00250E8E" w:rsidRDefault="00250E8E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250E8E" w:rsidRPr="00383448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250E8E" w:rsidRPr="00383448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EA-84864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1E6F9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50E8E" w:rsidRPr="00383448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EA-84864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1E6F9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50E8E" w:rsidRPr="00383448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EA-84864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50E8E" w:rsidRPr="00383448" w:rsidRDefault="00250E8E">
            <w:pPr>
              <w:pStyle w:val="a4"/>
            </w:pPr>
            <w:r w:rsidRPr="001E6F9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250E8E" w:rsidRDefault="00250E8E"/>
    <w:p w:rsidR="00250E8E" w:rsidRPr="001E6F9C" w:rsidRDefault="00250E8E">
      <w:pPr>
        <w:jc w:val="both"/>
      </w:pPr>
      <w:r w:rsidRPr="001E6F9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 ГРУПП".</w:t>
      </w:r>
    </w:p>
    <w:p w:rsidR="00250E8E" w:rsidRDefault="00250E8E">
      <w:pPr>
        <w:pStyle w:val="BodyText"/>
        <w:jc w:val="both"/>
      </w:pPr>
      <w:r w:rsidRPr="001E6F9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50E8E" w:rsidRPr="001E6F9C" w:rsidRDefault="00250E8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863C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50E8E" w:rsidRPr="00383448">
        <w:tc>
          <w:tcPr>
            <w:tcW w:w="5847" w:type="dxa"/>
            <w:vAlign w:val="bottom"/>
          </w:tcPr>
          <w:p w:rsidR="00250E8E" w:rsidRPr="00383448" w:rsidRDefault="00250E8E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Просоленко Юрий Александрович</w:t>
            </w:r>
          </w:p>
        </w:tc>
      </w:tr>
      <w:tr w:rsidR="00250E8E" w:rsidRPr="00383448">
        <w:tc>
          <w:tcPr>
            <w:tcW w:w="5847" w:type="dxa"/>
            <w:vAlign w:val="bottom"/>
          </w:tcPr>
          <w:p w:rsidR="00250E8E" w:rsidRPr="00383448" w:rsidRDefault="00250E8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Дехтерев Юрий Сергеевич</w:t>
            </w:r>
          </w:p>
        </w:tc>
      </w:tr>
      <w:tr w:rsidR="00250E8E" w:rsidRPr="00383448">
        <w:tc>
          <w:tcPr>
            <w:tcW w:w="5847" w:type="dxa"/>
            <w:vAlign w:val="bottom"/>
          </w:tcPr>
          <w:p w:rsidR="00250E8E" w:rsidRPr="00383448" w:rsidRDefault="00250E8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50E8E" w:rsidRPr="00383448" w:rsidRDefault="00250E8E">
            <w:pPr>
              <w:pStyle w:val="a4"/>
            </w:pPr>
            <w:r w:rsidRPr="00383448">
              <w:rPr>
                <w:lang w:val="en-US"/>
              </w:rPr>
              <w:t>Мальченко Елена Александровна</w:t>
            </w:r>
          </w:p>
        </w:tc>
      </w:tr>
    </w:tbl>
    <w:p w:rsidR="00250E8E" w:rsidRDefault="00250E8E"/>
    <w:sectPr w:rsidR="00250E8E" w:rsidSect="001E6F9C">
      <w:pgSz w:w="11906" w:h="16838"/>
      <w:pgMar w:top="1134" w:right="566" w:bottom="1134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1398"/>
    <w:rsid w:val="00101398"/>
    <w:rsid w:val="001E6F9C"/>
    <w:rsid w:val="00250E8E"/>
    <w:rsid w:val="00383448"/>
    <w:rsid w:val="00A863C9"/>
    <w:rsid w:val="00D46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398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101398"/>
  </w:style>
  <w:style w:type="paragraph" w:customStyle="1" w:styleId="a3">
    <w:name w:val="Заголовок"/>
    <w:basedOn w:val="Normal"/>
    <w:next w:val="BodyText"/>
    <w:uiPriority w:val="99"/>
    <w:rsid w:val="0010139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0139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B5C83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101398"/>
  </w:style>
  <w:style w:type="paragraph" w:styleId="Caption">
    <w:name w:val="caption"/>
    <w:basedOn w:val="Normal"/>
    <w:uiPriority w:val="99"/>
    <w:qFormat/>
    <w:rsid w:val="0010139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0139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0139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B5C8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0139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0139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0139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0139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0139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0139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0139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0139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0139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0139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C83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C8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C83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101398"/>
  </w:style>
  <w:style w:type="paragraph" w:customStyle="1" w:styleId="a5">
    <w:name w:val="Заголовок таблицы"/>
    <w:basedOn w:val="a4"/>
    <w:uiPriority w:val="99"/>
    <w:rsid w:val="00101398"/>
  </w:style>
  <w:style w:type="paragraph" w:customStyle="1" w:styleId="DocumentMap">
    <w:name w:val="DocumentMap"/>
    <w:uiPriority w:val="99"/>
    <w:rsid w:val="00101398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1E6F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2</Pages>
  <Words>692</Words>
  <Characters>3950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2021-03-31T10:46:00Z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