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9C0" w:rsidRDefault="003129C0">
      <w:pPr>
        <w:overflowPunct w:val="0"/>
        <w:ind w:firstLine="680"/>
        <w:jc w:val="center"/>
      </w:pPr>
      <w:r>
        <w:rPr>
          <w:b/>
          <w:bCs/>
        </w:rPr>
        <w:t xml:space="preserve">ПРОТОКОЛ </w:t>
      </w:r>
      <w:r w:rsidRPr="008410CA">
        <w:rPr>
          <w:b/>
          <w:bCs/>
        </w:rPr>
        <w:t>0318300120821000055</w:t>
      </w:r>
    </w:p>
    <w:p w:rsidR="003129C0" w:rsidRDefault="003129C0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3129C0" w:rsidRDefault="003129C0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3129C0" w:rsidRDefault="003129C0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3129C0" w:rsidRPr="00131350">
        <w:tc>
          <w:tcPr>
            <w:tcW w:w="4961" w:type="dxa"/>
          </w:tcPr>
          <w:p w:rsidR="003129C0" w:rsidRPr="00131350" w:rsidRDefault="003129C0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3129C0" w:rsidRPr="00131350" w:rsidRDefault="003129C0">
            <w:pPr>
              <w:ind w:firstLine="567"/>
              <w:jc w:val="right"/>
            </w:pPr>
            <w:r>
              <w:rPr>
                <w:lang w:val="en-US"/>
              </w:rPr>
              <w:t>16.04.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3129C0" w:rsidRDefault="003129C0"/>
    <w:p w:rsidR="003129C0" w:rsidRDefault="003129C0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Компьютерная техника </w:t>
      </w:r>
    </w:p>
    <w:p w:rsidR="003129C0" w:rsidRDefault="003129C0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Идентификационный код закупки</w:t>
      </w:r>
      <w:r>
        <w:t>: 213234901331923490100100810010000244</w:t>
      </w:r>
    </w:p>
    <w:p w:rsidR="003129C0" w:rsidRDefault="003129C0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Начальная (максимальная) цена контракта</w:t>
      </w:r>
      <w:r>
        <w:t>: 583 590,37 руб.</w:t>
      </w:r>
    </w:p>
    <w:p w:rsidR="003129C0" w:rsidRDefault="003129C0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8410CA">
        <w:rPr>
          <w:b/>
          <w:bCs/>
        </w:rPr>
        <w:t xml:space="preserve">: </w:t>
      </w:r>
      <w:r w:rsidRPr="008410CA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8410CA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3129C0" w:rsidRPr="00131350">
        <w:trPr>
          <w:jc w:val="right"/>
        </w:trPr>
        <w:tc>
          <w:tcPr>
            <w:tcW w:w="9915" w:type="dxa"/>
          </w:tcPr>
          <w:p w:rsidR="003129C0" w:rsidRPr="00131350" w:rsidRDefault="003129C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jc w:val="both"/>
            </w:pPr>
            <w:r w:rsidRPr="008410CA">
              <w:rPr>
                <w:b/>
                <w:bCs/>
              </w:rPr>
              <w:t xml:space="preserve">Источник финансирования: </w:t>
            </w:r>
            <w:r w:rsidRPr="008410CA">
              <w:t>Внебюджетные фонды (ОМС), краевой бюджет 2021 г</w:t>
            </w:r>
          </w:p>
          <w:p w:rsidR="003129C0" w:rsidRPr="00131350" w:rsidRDefault="003129C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 w:rsidRPr="008410CA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8410CA">
              <w:t>353560, Россия, Краснодарский край, г. Славянск-на-Кубани, ул. Батарейная, 377  транспортом поставщика. Поставщик производит первую поставку продукции в количестве 1/3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30 июня 2021 г..</w:t>
            </w:r>
          </w:p>
          <w:p w:rsidR="003129C0" w:rsidRPr="00131350" w:rsidRDefault="003129C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8410CA">
              <w:t>Не требуется</w:t>
            </w:r>
          </w:p>
          <w:p w:rsidR="003129C0" w:rsidRPr="00131350" w:rsidRDefault="003129C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8410CA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3129C0" w:rsidRDefault="003129C0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8410CA">
        <w:t>07.04.21 08:54:19 (</w:t>
      </w:r>
      <w:r>
        <w:rPr>
          <w:lang w:val="en-US"/>
        </w:rPr>
        <w:t>MSK</w:t>
      </w:r>
      <w:r w:rsidRPr="008410CA">
        <w:t>+00:00)</w:t>
      </w:r>
    </w:p>
    <w:p w:rsidR="003129C0" w:rsidRDefault="003129C0">
      <w:pPr>
        <w:overflowPunct w:val="0"/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8410CA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3129C0" w:rsidRPr="00131350">
        <w:tc>
          <w:tcPr>
            <w:tcW w:w="3307" w:type="dxa"/>
          </w:tcPr>
          <w:p w:rsidR="003129C0" w:rsidRPr="00131350" w:rsidRDefault="003129C0">
            <w:r w:rsidRPr="00131350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3129C0" w:rsidRPr="00131350" w:rsidRDefault="003129C0">
            <w:r w:rsidRPr="00131350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3129C0" w:rsidRPr="00131350" w:rsidRDefault="003129C0">
            <w:pPr>
              <w:rPr>
                <w:lang w:val="en-US"/>
              </w:rPr>
            </w:pPr>
            <w:r w:rsidRPr="00131350">
              <w:rPr>
                <w:lang w:val="en-US"/>
              </w:rPr>
              <w:t>Главный врач</w:t>
            </w:r>
          </w:p>
        </w:tc>
      </w:tr>
      <w:tr w:rsidR="003129C0" w:rsidRPr="00131350">
        <w:tc>
          <w:tcPr>
            <w:tcW w:w="3307" w:type="dxa"/>
          </w:tcPr>
          <w:p w:rsidR="003129C0" w:rsidRPr="00131350" w:rsidRDefault="003129C0">
            <w:r w:rsidRPr="00131350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3129C0" w:rsidRPr="00131350" w:rsidRDefault="003129C0">
            <w:r w:rsidRPr="00131350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3129C0" w:rsidRPr="00131350" w:rsidRDefault="003129C0">
            <w:pPr>
              <w:rPr>
                <w:lang w:val="en-US"/>
              </w:rPr>
            </w:pPr>
            <w:r w:rsidRPr="00131350">
              <w:rPr>
                <w:lang w:val="en-US"/>
              </w:rPr>
              <w:t>Начальник отдела закупок</w:t>
            </w:r>
          </w:p>
        </w:tc>
      </w:tr>
      <w:tr w:rsidR="003129C0" w:rsidRPr="00131350">
        <w:tc>
          <w:tcPr>
            <w:tcW w:w="3307" w:type="dxa"/>
          </w:tcPr>
          <w:p w:rsidR="003129C0" w:rsidRPr="00131350" w:rsidRDefault="003129C0">
            <w:r w:rsidRPr="00131350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3129C0" w:rsidRPr="00131350" w:rsidRDefault="003129C0">
            <w:r w:rsidRPr="00131350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3129C0" w:rsidRPr="00131350" w:rsidRDefault="003129C0">
            <w:pPr>
              <w:rPr>
                <w:lang w:val="en-US"/>
              </w:rPr>
            </w:pPr>
            <w:r w:rsidRPr="00131350">
              <w:rPr>
                <w:lang w:val="en-US"/>
              </w:rPr>
              <w:t>Начальник юридического отдела</w:t>
            </w:r>
          </w:p>
        </w:tc>
      </w:tr>
      <w:tr w:rsidR="003129C0" w:rsidRPr="00131350">
        <w:tc>
          <w:tcPr>
            <w:tcW w:w="3307" w:type="dxa"/>
          </w:tcPr>
          <w:p w:rsidR="003129C0" w:rsidRPr="00131350" w:rsidRDefault="003129C0">
            <w:r w:rsidRPr="00131350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3129C0" w:rsidRPr="00131350" w:rsidRDefault="003129C0">
            <w:r w:rsidRPr="00131350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3129C0" w:rsidRPr="00131350" w:rsidRDefault="003129C0">
            <w:pPr>
              <w:rPr>
                <w:lang w:val="en-US"/>
              </w:rPr>
            </w:pPr>
            <w:r w:rsidRPr="00131350">
              <w:rPr>
                <w:lang w:val="en-US"/>
              </w:rPr>
              <w:t>экономист 1 категории отдела закупок</w:t>
            </w:r>
          </w:p>
        </w:tc>
      </w:tr>
      <w:tr w:rsidR="003129C0" w:rsidRPr="00131350">
        <w:tc>
          <w:tcPr>
            <w:tcW w:w="3307" w:type="dxa"/>
          </w:tcPr>
          <w:p w:rsidR="003129C0" w:rsidRPr="00131350" w:rsidRDefault="003129C0">
            <w:r w:rsidRPr="00131350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3129C0" w:rsidRPr="00131350" w:rsidRDefault="003129C0">
            <w:r w:rsidRPr="00131350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3129C0" w:rsidRPr="00131350" w:rsidRDefault="003129C0">
            <w:pPr>
              <w:rPr>
                <w:lang w:val="en-US"/>
              </w:rPr>
            </w:pPr>
            <w:r w:rsidRPr="00131350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3129C0" w:rsidRDefault="003129C0">
      <w:pPr>
        <w:jc w:val="both"/>
      </w:pPr>
      <w:r>
        <w:tab/>
        <w:t>Кворум имеется. Комиссия правомочна.</w:t>
      </w:r>
    </w:p>
    <w:p w:rsidR="003129C0" w:rsidRDefault="003129C0">
      <w:pPr>
        <w:jc w:val="both"/>
      </w:pPr>
      <w:r>
        <w:tab/>
        <w:t xml:space="preserve">Заседание комиссии проводилось </w:t>
      </w:r>
      <w:r w:rsidRPr="008410CA">
        <w:t>16.04.</w:t>
      </w:r>
      <w:r>
        <w:t>20</w:t>
      </w:r>
      <w:r w:rsidRPr="008410CA">
        <w:t>21 1</w:t>
      </w:r>
      <w:r>
        <w:t>3</w:t>
      </w:r>
      <w:r w:rsidRPr="008410CA">
        <w:t>:</w:t>
      </w:r>
      <w:r>
        <w:t>20</w:t>
      </w:r>
      <w:r w:rsidRPr="008410CA">
        <w:t xml:space="preserve"> (</w:t>
      </w:r>
      <w:r>
        <w:rPr>
          <w:lang w:val="en-US"/>
        </w:rPr>
        <w:t>MSK</w:t>
      </w:r>
      <w:r w:rsidRPr="008410CA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3129C0" w:rsidRDefault="003129C0">
      <w:pPr>
        <w:ind w:firstLine="737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8410CA">
        <w:t>15.04.</w:t>
      </w:r>
      <w:r>
        <w:t>20</w:t>
      </w:r>
      <w:r w:rsidRPr="008410CA">
        <w:t>21 09:30:00 (</w:t>
      </w:r>
      <w:r>
        <w:rPr>
          <w:lang w:val="en-US"/>
        </w:rPr>
        <w:t>MSK</w:t>
      </w:r>
      <w:r w:rsidRPr="008410CA">
        <w:t>+00:00)</w:t>
      </w:r>
      <w:r>
        <w:t xml:space="preserve">), подана </w:t>
      </w:r>
      <w:r w:rsidRPr="008410CA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3129C0" w:rsidRPr="00131350">
        <w:tc>
          <w:tcPr>
            <w:tcW w:w="9922" w:type="dxa"/>
          </w:tcPr>
          <w:p w:rsidR="003129C0" w:rsidRPr="00131350" w:rsidRDefault="003129C0">
            <w:pPr>
              <w:pStyle w:val="a4"/>
            </w:pPr>
            <w:r w:rsidRPr="00131350">
              <w:t>EA-87917</w:t>
            </w:r>
            <w:r>
              <w:t xml:space="preserve">, дата и время регистрации заявки: </w:t>
            </w:r>
            <w:r w:rsidRPr="00131350">
              <w:t>14.04.21 17:58:04 (MSK+00:00)</w:t>
            </w:r>
          </w:p>
        </w:tc>
      </w:tr>
    </w:tbl>
    <w:p w:rsidR="003129C0" w:rsidRDefault="003129C0">
      <w:pPr>
        <w:ind w:firstLine="567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4"/>
        <w:gridCol w:w="1510"/>
      </w:tblGrid>
      <w:tr w:rsidR="003129C0" w:rsidRPr="00131350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129C0" w:rsidRPr="00131350" w:rsidRDefault="003129C0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129C0" w:rsidRPr="00131350" w:rsidRDefault="003129C0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129C0" w:rsidRPr="00131350" w:rsidRDefault="003129C0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129C0" w:rsidRPr="00131350" w:rsidRDefault="003129C0">
            <w:r>
              <w:rPr>
                <w:b/>
                <w:bCs/>
              </w:rPr>
              <w:t>Обоснование</w:t>
            </w:r>
          </w:p>
        </w:tc>
      </w:tr>
      <w:tr w:rsidR="003129C0" w:rsidRPr="00131350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129C0" w:rsidRPr="00131350" w:rsidRDefault="003129C0">
            <w:pPr>
              <w:pStyle w:val="a4"/>
            </w:pPr>
            <w:bookmarkStart w:id="0" w:name="__DdeLink__416_2961716382"/>
            <w:bookmarkEnd w:id="0"/>
            <w:r w:rsidRPr="00131350">
              <w:rPr>
                <w:lang w:val="en-US"/>
              </w:rPr>
              <w:t>EA-87917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129C0" w:rsidRPr="008410CA" w:rsidRDefault="003129C0">
            <w:r w:rsidRPr="008410CA">
              <w:t>ОБЩЕСТВО С ОГРАНИЧЕННОЙ ОТВЕТСТВЕННОСТЬЮ "ПРОМЫШЛЕННЫЕ ИНЖЕНЕРНЫЕ СИСТЕМЫ"</w:t>
            </w:r>
          </w:p>
          <w:p w:rsidR="003129C0" w:rsidRPr="00131350" w:rsidRDefault="003129C0">
            <w:r w:rsidRPr="00131350">
              <w:t xml:space="preserve">ИНН </w:t>
            </w:r>
            <w:r w:rsidRPr="008410CA">
              <w:t>2310218681</w:t>
            </w:r>
          </w:p>
          <w:p w:rsidR="003129C0" w:rsidRPr="008410CA" w:rsidRDefault="003129C0">
            <w:r w:rsidRPr="00131350">
              <w:t xml:space="preserve">ОГРН </w:t>
            </w:r>
            <w:r w:rsidRPr="008410CA">
              <w:t>1202300015389</w:t>
            </w:r>
          </w:p>
          <w:p w:rsidR="003129C0" w:rsidRPr="008410CA" w:rsidRDefault="003129C0">
            <w:r w:rsidRPr="00131350">
              <w:t xml:space="preserve">КПП </w:t>
            </w:r>
            <w:r w:rsidRPr="008410CA">
              <w:t>231001001</w:t>
            </w:r>
          </w:p>
          <w:p w:rsidR="003129C0" w:rsidRPr="008410CA" w:rsidRDefault="003129C0">
            <w:r w:rsidRPr="00131350">
              <w:t>Место нахождения(жительства)</w:t>
            </w:r>
          </w:p>
          <w:p w:rsidR="003129C0" w:rsidRPr="008410CA" w:rsidRDefault="003129C0">
            <w:bookmarkStart w:id="1" w:name="__DdeLink__366_2212008683"/>
            <w:r w:rsidRPr="00131350">
              <w:t>350059, КРАЙКРАСНОДАРСКИЙ, ГКРАСНОДАР, ОФИС 1</w:t>
            </w:r>
            <w:bookmarkEnd w:id="1"/>
          </w:p>
          <w:p w:rsidR="003129C0" w:rsidRPr="008410CA" w:rsidRDefault="003129C0">
            <w:r w:rsidRPr="00131350">
              <w:t>Почтовый адрес</w:t>
            </w:r>
          </w:p>
          <w:p w:rsidR="003129C0" w:rsidRPr="008410CA" w:rsidRDefault="003129C0">
            <w:r w:rsidRPr="00131350">
              <w:t>350059, КРАЙ КРАСНОДАРСКИЙ, Г КРАСНОДАР, ПЕР ПЛАНОВЫЙ, ДОМ 3, ОФИС 1</w:t>
            </w:r>
          </w:p>
          <w:p w:rsidR="003129C0" w:rsidRPr="00131350" w:rsidRDefault="003129C0">
            <w:pPr>
              <w:rPr>
                <w:sz w:val="16"/>
                <w:szCs w:val="16"/>
                <w:lang w:val="en-US"/>
              </w:rPr>
            </w:pPr>
            <w:r w:rsidRPr="00131350">
              <w:rPr>
                <w:sz w:val="16"/>
                <w:szCs w:val="16"/>
              </w:rPr>
              <w:t xml:space="preserve">Контактное лицо </w:t>
            </w:r>
          </w:p>
          <w:p w:rsidR="003129C0" w:rsidRPr="00131350" w:rsidRDefault="003129C0">
            <w:pPr>
              <w:rPr>
                <w:lang w:val="en-US"/>
              </w:rPr>
            </w:pPr>
            <w:r w:rsidRPr="00131350">
              <w:t xml:space="preserve">Телефон </w:t>
            </w:r>
            <w:r w:rsidRPr="00131350">
              <w:rPr>
                <w:lang w:val="en-US"/>
              </w:rPr>
              <w:t>79184044529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129C0" w:rsidRPr="008410CA" w:rsidRDefault="003129C0">
            <w:r w:rsidRPr="0013135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129C0" w:rsidRPr="00131350" w:rsidRDefault="003129C0">
            <w:r w:rsidRPr="00131350">
              <w:t>-</w:t>
            </w:r>
          </w:p>
        </w:tc>
      </w:tr>
    </w:tbl>
    <w:p w:rsidR="003129C0" w:rsidRDefault="003129C0"/>
    <w:p w:rsidR="003129C0" w:rsidRDefault="003129C0">
      <w:pPr>
        <w:jc w:val="both"/>
      </w:pPr>
      <w:r>
        <w:tab/>
        <w:t>На основании результатов рассмотрения первой и второй части заявки в отношении участника аукциона, присутствующими членами комиссии</w:t>
      </w:r>
      <w:r>
        <w:rPr>
          <w:b/>
          <w:bCs/>
        </w:rPr>
        <w:t>приняты следующие решения</w:t>
      </w:r>
      <w:r>
        <w:t>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1"/>
        <w:gridCol w:w="4315"/>
        <w:gridCol w:w="2667"/>
      </w:tblGrid>
      <w:tr w:rsidR="003129C0" w:rsidRPr="00131350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129C0" w:rsidRPr="00131350" w:rsidRDefault="003129C0">
            <w:pPr>
              <w:ind w:right="-157"/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129C0" w:rsidRPr="00131350" w:rsidRDefault="003129C0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129C0" w:rsidRPr="00131350" w:rsidRDefault="003129C0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3129C0" w:rsidRPr="00131350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129C0" w:rsidRPr="00131350" w:rsidRDefault="003129C0">
            <w:pPr>
              <w:pStyle w:val="a4"/>
            </w:pPr>
            <w:r w:rsidRPr="00131350">
              <w:rPr>
                <w:lang w:val="en-US"/>
              </w:rPr>
              <w:t>EA-87917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129C0" w:rsidRPr="00131350" w:rsidRDefault="003129C0">
            <w:pPr>
              <w:pStyle w:val="a4"/>
            </w:pPr>
            <w:r w:rsidRPr="00131350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129C0" w:rsidRPr="00131350" w:rsidRDefault="003129C0">
            <w:pPr>
              <w:pStyle w:val="a4"/>
            </w:pPr>
            <w:r w:rsidRPr="008410C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129C0" w:rsidRPr="00131350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129C0" w:rsidRPr="00131350" w:rsidRDefault="003129C0">
            <w:pPr>
              <w:pStyle w:val="a4"/>
            </w:pPr>
            <w:r w:rsidRPr="00131350">
              <w:rPr>
                <w:lang w:val="en-US"/>
              </w:rPr>
              <w:t>EA-87917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129C0" w:rsidRPr="00131350" w:rsidRDefault="003129C0">
            <w:pPr>
              <w:pStyle w:val="a4"/>
            </w:pPr>
            <w:r w:rsidRPr="00131350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129C0" w:rsidRPr="00131350" w:rsidRDefault="003129C0">
            <w:pPr>
              <w:pStyle w:val="a4"/>
            </w:pPr>
            <w:r w:rsidRPr="008410C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129C0" w:rsidRPr="00131350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129C0" w:rsidRPr="00131350" w:rsidRDefault="003129C0">
            <w:pPr>
              <w:pStyle w:val="a4"/>
            </w:pPr>
            <w:r w:rsidRPr="00131350">
              <w:rPr>
                <w:lang w:val="en-US"/>
              </w:rPr>
              <w:t>EA-87917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129C0" w:rsidRPr="00131350" w:rsidRDefault="003129C0">
            <w:pPr>
              <w:pStyle w:val="a4"/>
            </w:pPr>
            <w:r w:rsidRPr="00131350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129C0" w:rsidRPr="00131350" w:rsidRDefault="003129C0">
            <w:pPr>
              <w:pStyle w:val="a4"/>
            </w:pPr>
            <w:r w:rsidRPr="008410C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129C0" w:rsidRPr="00131350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129C0" w:rsidRPr="00131350" w:rsidRDefault="003129C0">
            <w:pPr>
              <w:pStyle w:val="a4"/>
            </w:pPr>
            <w:r w:rsidRPr="00131350">
              <w:rPr>
                <w:lang w:val="en-US"/>
              </w:rPr>
              <w:t>EA-87917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129C0" w:rsidRPr="00131350" w:rsidRDefault="003129C0">
            <w:pPr>
              <w:pStyle w:val="a4"/>
            </w:pPr>
            <w:r w:rsidRPr="00131350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129C0" w:rsidRPr="00131350" w:rsidRDefault="003129C0">
            <w:pPr>
              <w:pStyle w:val="a4"/>
            </w:pPr>
            <w:r w:rsidRPr="008410C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129C0" w:rsidRPr="00131350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129C0" w:rsidRPr="00131350" w:rsidRDefault="003129C0">
            <w:pPr>
              <w:pStyle w:val="a4"/>
            </w:pPr>
            <w:r w:rsidRPr="00131350">
              <w:rPr>
                <w:lang w:val="en-US"/>
              </w:rPr>
              <w:t>EA-87917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129C0" w:rsidRPr="00131350" w:rsidRDefault="003129C0">
            <w:pPr>
              <w:pStyle w:val="a4"/>
            </w:pPr>
            <w:r w:rsidRPr="00131350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129C0" w:rsidRPr="00131350" w:rsidRDefault="003129C0">
            <w:pPr>
              <w:pStyle w:val="a4"/>
            </w:pPr>
            <w:r w:rsidRPr="008410C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3129C0" w:rsidRDefault="003129C0"/>
    <w:p w:rsidR="003129C0" w:rsidRDefault="003129C0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129C0" w:rsidRPr="008410CA" w:rsidRDefault="003129C0">
      <w:pPr>
        <w:jc w:val="both"/>
      </w:pPr>
      <w:r w:rsidRPr="008410CA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"ПРОМЫШЛЕННЫЕ ИНЖЕНЕРНЫЕ СИСТЕМЫ".</w:t>
      </w:r>
    </w:p>
    <w:p w:rsidR="003129C0" w:rsidRDefault="003129C0">
      <w:pPr>
        <w:pStyle w:val="BodyText"/>
        <w:jc w:val="both"/>
      </w:pPr>
      <w:r w:rsidRPr="008410CA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3129C0" w:rsidRDefault="003129C0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E21950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3129C0" w:rsidRDefault="003129C0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3129C0" w:rsidRPr="00131350">
        <w:tc>
          <w:tcPr>
            <w:tcW w:w="5847" w:type="dxa"/>
            <w:vAlign w:val="bottom"/>
          </w:tcPr>
          <w:p w:rsidR="003129C0" w:rsidRPr="00131350" w:rsidRDefault="003129C0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3129C0" w:rsidRPr="00131350" w:rsidRDefault="003129C0">
            <w:pPr>
              <w:pStyle w:val="a4"/>
            </w:pPr>
            <w:r w:rsidRPr="00131350">
              <w:rPr>
                <w:lang w:val="en-US"/>
              </w:rPr>
              <w:t>Просоленко Юрий Александрович</w:t>
            </w:r>
          </w:p>
        </w:tc>
      </w:tr>
      <w:tr w:rsidR="003129C0" w:rsidRPr="00131350">
        <w:tc>
          <w:tcPr>
            <w:tcW w:w="5847" w:type="dxa"/>
            <w:vAlign w:val="bottom"/>
          </w:tcPr>
          <w:p w:rsidR="003129C0" w:rsidRPr="00131350" w:rsidRDefault="003129C0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3129C0" w:rsidRPr="00131350" w:rsidRDefault="003129C0">
            <w:pPr>
              <w:pStyle w:val="a4"/>
            </w:pPr>
            <w:r w:rsidRPr="00131350">
              <w:rPr>
                <w:lang w:val="en-US"/>
              </w:rPr>
              <w:t>Дехтерев Юрий Сергеевич</w:t>
            </w:r>
          </w:p>
        </w:tc>
      </w:tr>
      <w:tr w:rsidR="003129C0" w:rsidRPr="00131350">
        <w:tc>
          <w:tcPr>
            <w:tcW w:w="5847" w:type="dxa"/>
            <w:vAlign w:val="bottom"/>
          </w:tcPr>
          <w:p w:rsidR="003129C0" w:rsidRPr="00131350" w:rsidRDefault="003129C0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3129C0" w:rsidRPr="00131350" w:rsidRDefault="003129C0">
            <w:pPr>
              <w:pStyle w:val="a4"/>
            </w:pPr>
            <w:r w:rsidRPr="00131350">
              <w:rPr>
                <w:lang w:val="en-US"/>
              </w:rPr>
              <w:t>Коротникова Светлана Борисовна</w:t>
            </w:r>
          </w:p>
        </w:tc>
      </w:tr>
      <w:tr w:rsidR="003129C0" w:rsidRPr="00131350">
        <w:tc>
          <w:tcPr>
            <w:tcW w:w="5847" w:type="dxa"/>
            <w:vAlign w:val="bottom"/>
          </w:tcPr>
          <w:p w:rsidR="003129C0" w:rsidRPr="00131350" w:rsidRDefault="003129C0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3129C0" w:rsidRPr="00131350" w:rsidRDefault="003129C0">
            <w:pPr>
              <w:pStyle w:val="a4"/>
            </w:pPr>
            <w:r w:rsidRPr="00131350">
              <w:rPr>
                <w:lang w:val="en-US"/>
              </w:rPr>
              <w:t>Мальченко Елена Александровна</w:t>
            </w:r>
          </w:p>
        </w:tc>
      </w:tr>
      <w:tr w:rsidR="003129C0" w:rsidRPr="00131350">
        <w:tc>
          <w:tcPr>
            <w:tcW w:w="5847" w:type="dxa"/>
            <w:vAlign w:val="bottom"/>
          </w:tcPr>
          <w:p w:rsidR="003129C0" w:rsidRPr="00131350" w:rsidRDefault="003129C0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3129C0" w:rsidRPr="00131350" w:rsidRDefault="003129C0">
            <w:pPr>
              <w:pStyle w:val="a4"/>
            </w:pPr>
            <w:r w:rsidRPr="00131350">
              <w:rPr>
                <w:lang w:val="en-US"/>
              </w:rPr>
              <w:t>Владыкина Лидия Валерьевна</w:t>
            </w:r>
          </w:p>
        </w:tc>
      </w:tr>
    </w:tbl>
    <w:p w:rsidR="003129C0" w:rsidRDefault="003129C0"/>
    <w:sectPr w:rsidR="003129C0" w:rsidSect="005E022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022E"/>
    <w:rsid w:val="00131350"/>
    <w:rsid w:val="003129C0"/>
    <w:rsid w:val="005E022E"/>
    <w:rsid w:val="008410CA"/>
    <w:rsid w:val="00C76EDB"/>
    <w:rsid w:val="00E21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22E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5E022E"/>
  </w:style>
  <w:style w:type="paragraph" w:customStyle="1" w:styleId="a3">
    <w:name w:val="Заголовок"/>
    <w:basedOn w:val="Normal"/>
    <w:next w:val="BodyText"/>
    <w:uiPriority w:val="99"/>
    <w:rsid w:val="005E022E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5E022E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94EAB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5E022E"/>
  </w:style>
  <w:style w:type="paragraph" w:styleId="Caption">
    <w:name w:val="caption"/>
    <w:basedOn w:val="Normal"/>
    <w:uiPriority w:val="99"/>
    <w:qFormat/>
    <w:rsid w:val="005E022E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5E022E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5E022E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C94EAB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5E022E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5E022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5E022E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5E022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5E022E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5E022E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5E022E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5E022E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5E022E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5E022E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94EAB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4EA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EAB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5E022E"/>
  </w:style>
  <w:style w:type="paragraph" w:customStyle="1" w:styleId="a5">
    <w:name w:val="Заголовок таблицы"/>
    <w:basedOn w:val="a4"/>
    <w:uiPriority w:val="99"/>
    <w:rsid w:val="005E022E"/>
  </w:style>
  <w:style w:type="paragraph" w:customStyle="1" w:styleId="DocumentMap">
    <w:name w:val="DocumentMap"/>
    <w:uiPriority w:val="99"/>
    <w:rsid w:val="005E022E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8410C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137</TotalTime>
  <Pages>3</Pages>
  <Words>851</Words>
  <Characters>4856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45</cp:revision>
  <dcterms:created xsi:type="dcterms:W3CDTF">2019-09-11T09:00:00Z</dcterms:created>
  <dcterms:modified xsi:type="dcterms:W3CDTF">2021-04-16T12:34:00Z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