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A0F" w:rsidRDefault="00431A0F">
      <w:pPr>
        <w:ind w:firstLine="680"/>
        <w:jc w:val="center"/>
      </w:pPr>
      <w:r>
        <w:rPr>
          <w:b/>
          <w:bCs/>
        </w:rPr>
        <w:t xml:space="preserve">ПРОТОКОЛ </w:t>
      </w:r>
      <w:r w:rsidRPr="003D1487">
        <w:rPr>
          <w:b/>
          <w:bCs/>
        </w:rPr>
        <w:t>0318300120821000053</w:t>
      </w:r>
    </w:p>
    <w:p w:rsidR="00431A0F" w:rsidRDefault="00431A0F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431A0F" w:rsidRPr="003D1487" w:rsidRDefault="00431A0F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431A0F" w:rsidRPr="002F481D">
        <w:tc>
          <w:tcPr>
            <w:tcW w:w="4961" w:type="dxa"/>
          </w:tcPr>
          <w:p w:rsidR="00431A0F" w:rsidRPr="002F481D" w:rsidRDefault="00431A0F">
            <w:pPr>
              <w:overflowPunct w:val="0"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431A0F" w:rsidRPr="002F481D" w:rsidRDefault="00431A0F">
            <w:pPr>
              <w:ind w:firstLine="567"/>
              <w:jc w:val="right"/>
            </w:pPr>
            <w:r>
              <w:rPr>
                <w:lang w:val="en-US"/>
              </w:rPr>
              <w:t>19.04.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431A0F" w:rsidRDefault="00431A0F">
      <w:pPr>
        <w:overflowPunct w:val="0"/>
      </w:pPr>
    </w:p>
    <w:p w:rsidR="00431A0F" w:rsidRDefault="00431A0F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Изделия медицинского назначения </w:t>
      </w:r>
    </w:p>
    <w:p w:rsidR="00431A0F" w:rsidRDefault="00431A0F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213234901331923490100100100013250244</w:t>
      </w:r>
    </w:p>
    <w:p w:rsidR="00431A0F" w:rsidRDefault="00431A0F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599 860,00 руб.</w:t>
      </w:r>
    </w:p>
    <w:p w:rsidR="00431A0F" w:rsidRDefault="00431A0F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3D1487">
        <w:rPr>
          <w:b/>
          <w:bCs/>
        </w:rPr>
        <w:t xml:space="preserve">: </w:t>
      </w:r>
      <w:r w:rsidRPr="003D1487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3D1487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431A0F" w:rsidRPr="002F481D">
        <w:trPr>
          <w:jc w:val="right"/>
        </w:trPr>
        <w:tc>
          <w:tcPr>
            <w:tcW w:w="9915" w:type="dxa"/>
          </w:tcPr>
          <w:p w:rsidR="00431A0F" w:rsidRPr="002F481D" w:rsidRDefault="00431A0F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3D1487">
              <w:rPr>
                <w:b/>
                <w:bCs/>
              </w:rPr>
              <w:t xml:space="preserve">Источник финансирования: </w:t>
            </w:r>
            <w:r w:rsidRPr="003D1487">
              <w:t>Внебюджетные фонды (ОМС), краевой бюджет, платные услуги 2021 г.</w:t>
            </w:r>
          </w:p>
          <w:p w:rsidR="00431A0F" w:rsidRPr="002F481D" w:rsidRDefault="00431A0F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3D1487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3D1487">
              <w:t>353560, Россия, Краснодарский край, г. Славянск-на-Кубани, ул. Батарейная, 377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25 сентября 2021 г</w:t>
            </w:r>
            <w:r>
              <w:t>.</w:t>
            </w:r>
          </w:p>
          <w:p w:rsidR="00431A0F" w:rsidRPr="002F481D" w:rsidRDefault="00431A0F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3D1487">
              <w:t>Не требуется</w:t>
            </w:r>
          </w:p>
          <w:p w:rsidR="00431A0F" w:rsidRPr="003D1487" w:rsidRDefault="00431A0F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3D1487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431A0F" w:rsidRDefault="00431A0F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3D1487">
        <w:t>06.04.</w:t>
      </w:r>
      <w:r>
        <w:t>20</w:t>
      </w:r>
      <w:r w:rsidRPr="003D1487">
        <w:t>21 09:47:15 (</w:t>
      </w:r>
      <w:r>
        <w:rPr>
          <w:lang w:val="en-US"/>
        </w:rPr>
        <w:t>MSK</w:t>
      </w:r>
      <w:r w:rsidRPr="003D1487">
        <w:t>+00:00)</w:t>
      </w:r>
    </w:p>
    <w:p w:rsidR="00431A0F" w:rsidRDefault="00431A0F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3D1487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431A0F" w:rsidRPr="002F481D">
        <w:tc>
          <w:tcPr>
            <w:tcW w:w="3307" w:type="dxa"/>
          </w:tcPr>
          <w:p w:rsidR="00431A0F" w:rsidRPr="002F481D" w:rsidRDefault="00431A0F">
            <w:r w:rsidRPr="002F481D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431A0F" w:rsidRPr="002F481D" w:rsidRDefault="00431A0F">
            <w:r w:rsidRPr="002F481D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431A0F" w:rsidRPr="002F481D" w:rsidRDefault="00431A0F">
            <w:pPr>
              <w:rPr>
                <w:lang w:val="en-US"/>
              </w:rPr>
            </w:pPr>
            <w:r w:rsidRPr="002F481D">
              <w:rPr>
                <w:lang w:val="en-US"/>
              </w:rPr>
              <w:t>Главный врач</w:t>
            </w:r>
          </w:p>
        </w:tc>
      </w:tr>
      <w:tr w:rsidR="00431A0F" w:rsidRPr="002F481D">
        <w:tc>
          <w:tcPr>
            <w:tcW w:w="3307" w:type="dxa"/>
          </w:tcPr>
          <w:p w:rsidR="00431A0F" w:rsidRPr="002F481D" w:rsidRDefault="00431A0F">
            <w:r w:rsidRPr="002F481D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431A0F" w:rsidRPr="002F481D" w:rsidRDefault="00431A0F">
            <w:r w:rsidRPr="002F481D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431A0F" w:rsidRPr="002F481D" w:rsidRDefault="00431A0F">
            <w:pPr>
              <w:rPr>
                <w:lang w:val="en-US"/>
              </w:rPr>
            </w:pPr>
            <w:r w:rsidRPr="002F481D">
              <w:rPr>
                <w:lang w:val="en-US"/>
              </w:rPr>
              <w:t>Начальник отдела закупок</w:t>
            </w:r>
          </w:p>
        </w:tc>
      </w:tr>
      <w:tr w:rsidR="00431A0F" w:rsidRPr="002F481D">
        <w:tc>
          <w:tcPr>
            <w:tcW w:w="3307" w:type="dxa"/>
          </w:tcPr>
          <w:p w:rsidR="00431A0F" w:rsidRPr="002F481D" w:rsidRDefault="00431A0F">
            <w:r w:rsidRPr="002F481D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431A0F" w:rsidRPr="002F481D" w:rsidRDefault="00431A0F">
            <w:r w:rsidRPr="002F481D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431A0F" w:rsidRPr="002F481D" w:rsidRDefault="00431A0F">
            <w:pPr>
              <w:rPr>
                <w:lang w:val="en-US"/>
              </w:rPr>
            </w:pPr>
            <w:r w:rsidRPr="002F481D">
              <w:rPr>
                <w:lang w:val="en-US"/>
              </w:rPr>
              <w:t>Начальник юридического отдела</w:t>
            </w:r>
          </w:p>
        </w:tc>
      </w:tr>
      <w:tr w:rsidR="00431A0F" w:rsidRPr="002F481D">
        <w:tc>
          <w:tcPr>
            <w:tcW w:w="3307" w:type="dxa"/>
          </w:tcPr>
          <w:p w:rsidR="00431A0F" w:rsidRPr="002F481D" w:rsidRDefault="00431A0F">
            <w:r w:rsidRPr="002F481D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431A0F" w:rsidRPr="002F481D" w:rsidRDefault="00431A0F">
            <w:r w:rsidRPr="002F481D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431A0F" w:rsidRPr="002F481D" w:rsidRDefault="00431A0F">
            <w:pPr>
              <w:rPr>
                <w:lang w:val="en-US"/>
              </w:rPr>
            </w:pPr>
            <w:r w:rsidRPr="002F481D">
              <w:rPr>
                <w:lang w:val="en-US"/>
              </w:rPr>
              <w:t>экономист 1 категории отдела закупок</w:t>
            </w:r>
          </w:p>
        </w:tc>
      </w:tr>
      <w:tr w:rsidR="00431A0F" w:rsidRPr="002F481D">
        <w:tc>
          <w:tcPr>
            <w:tcW w:w="3307" w:type="dxa"/>
          </w:tcPr>
          <w:p w:rsidR="00431A0F" w:rsidRPr="002F481D" w:rsidRDefault="00431A0F">
            <w:r w:rsidRPr="002F481D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431A0F" w:rsidRPr="002F481D" w:rsidRDefault="00431A0F">
            <w:r w:rsidRPr="002F481D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431A0F" w:rsidRPr="002F481D" w:rsidRDefault="00431A0F">
            <w:pPr>
              <w:rPr>
                <w:lang w:val="en-US"/>
              </w:rPr>
            </w:pPr>
            <w:r w:rsidRPr="002F481D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431A0F" w:rsidRDefault="00431A0F">
      <w:pPr>
        <w:jc w:val="both"/>
      </w:pPr>
      <w:r>
        <w:tab/>
        <w:t>Кворум имеется. Комиссия правомочна.</w:t>
      </w:r>
    </w:p>
    <w:p w:rsidR="00431A0F" w:rsidRDefault="00431A0F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3D1487">
        <w:t>19.04.</w:t>
      </w:r>
      <w:r>
        <w:t>20</w:t>
      </w:r>
      <w:r w:rsidRPr="003D1487">
        <w:t>21 0</w:t>
      </w:r>
      <w:r>
        <w:t>8</w:t>
      </w:r>
      <w:r w:rsidRPr="003D1487">
        <w:t>:</w:t>
      </w:r>
      <w:r>
        <w:t>00</w:t>
      </w:r>
      <w:r w:rsidRPr="003D1487">
        <w:t xml:space="preserve"> (</w:t>
      </w:r>
      <w:r>
        <w:rPr>
          <w:lang w:val="en-US"/>
        </w:rPr>
        <w:t>MSK</w:t>
      </w:r>
      <w:r w:rsidRPr="003D1487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431A0F" w:rsidRDefault="00431A0F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79"/>
        <w:gridCol w:w="1819"/>
        <w:gridCol w:w="1711"/>
        <w:gridCol w:w="2686"/>
        <w:gridCol w:w="3125"/>
      </w:tblGrid>
      <w:tr w:rsidR="00431A0F" w:rsidRPr="002F481D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31A0F" w:rsidRPr="002F481D" w:rsidRDefault="00431A0F">
            <w:pPr>
              <w:rPr>
                <w:b/>
                <w:bCs/>
              </w:rPr>
            </w:pPr>
            <w:r w:rsidRPr="002F481D">
              <w:rPr>
                <w:b/>
                <w:bCs/>
              </w:rPr>
              <w:t xml:space="preserve">№ </w:t>
            </w:r>
          </w:p>
          <w:p w:rsidR="00431A0F" w:rsidRPr="002F481D" w:rsidRDefault="00431A0F">
            <w:pPr>
              <w:rPr>
                <w:b/>
                <w:bCs/>
              </w:rPr>
            </w:pPr>
            <w:r w:rsidRPr="002F481D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31A0F" w:rsidRPr="002F481D" w:rsidRDefault="00431A0F">
            <w:pPr>
              <w:pStyle w:val="a3"/>
              <w:rPr>
                <w:b/>
                <w:bCs/>
              </w:rPr>
            </w:pPr>
            <w:r w:rsidRPr="002F481D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31A0F" w:rsidRPr="002F481D" w:rsidRDefault="00431A0F">
            <w:pPr>
              <w:pStyle w:val="a3"/>
              <w:rPr>
                <w:b/>
                <w:bCs/>
              </w:rPr>
            </w:pPr>
            <w:r w:rsidRPr="002F481D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31A0F" w:rsidRPr="002F481D" w:rsidRDefault="00431A0F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1A0F" w:rsidRPr="002F481D" w:rsidRDefault="00431A0F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431A0F" w:rsidRPr="002F481D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431A0F" w:rsidRPr="002F481D" w:rsidRDefault="00431A0F">
            <w:pPr>
              <w:pStyle w:val="a3"/>
            </w:pPr>
            <w:r w:rsidRPr="002F481D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431A0F" w:rsidRPr="002F481D" w:rsidRDefault="00431A0F">
            <w:pPr>
              <w:pStyle w:val="a3"/>
              <w:rPr>
                <w:lang w:val="en-US"/>
              </w:rPr>
            </w:pPr>
            <w:r w:rsidRPr="002F481D">
              <w:rPr>
                <w:lang w:val="en-US"/>
              </w:rPr>
              <w:t>290 932,10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431A0F" w:rsidRPr="002F481D" w:rsidRDefault="00431A0F">
            <w:pPr>
              <w:pStyle w:val="a3"/>
            </w:pPr>
            <w:r w:rsidRPr="002F481D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431A0F" w:rsidRPr="002F481D" w:rsidRDefault="00431A0F">
            <w:pPr>
              <w:pStyle w:val="a3"/>
              <w:rPr>
                <w:lang w:val="en-US"/>
              </w:rPr>
            </w:pPr>
            <w:r w:rsidRPr="002F481D">
              <w:rPr>
                <w:lang w:val="en-US"/>
              </w:rPr>
              <w:t>16.04.21 12:57:12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1A0F" w:rsidRPr="003D1487" w:rsidRDefault="00431A0F">
            <w:pPr>
              <w:pStyle w:val="a3"/>
            </w:pPr>
            <w:r>
              <w:t xml:space="preserve">Индивидуальный предприниматель </w:t>
            </w:r>
            <w:r w:rsidRPr="003D1487">
              <w:t>ПЕЛЕШКО ЮРИЙ АЛЕКСЕЕВИЧ</w:t>
            </w:r>
          </w:p>
        </w:tc>
      </w:tr>
      <w:tr w:rsidR="00431A0F" w:rsidRPr="002F481D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431A0F" w:rsidRPr="002F481D" w:rsidRDefault="00431A0F">
            <w:pPr>
              <w:pStyle w:val="a3"/>
            </w:pPr>
            <w:r w:rsidRPr="002F481D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431A0F" w:rsidRPr="002F481D" w:rsidRDefault="00431A0F">
            <w:pPr>
              <w:pStyle w:val="a3"/>
              <w:rPr>
                <w:lang w:val="en-US"/>
              </w:rPr>
            </w:pPr>
            <w:r w:rsidRPr="002F481D">
              <w:rPr>
                <w:lang w:val="en-US"/>
              </w:rPr>
              <w:t>293 931,40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431A0F" w:rsidRPr="002F481D" w:rsidRDefault="00431A0F">
            <w:pPr>
              <w:pStyle w:val="a3"/>
            </w:pPr>
            <w:r w:rsidRPr="002F481D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431A0F" w:rsidRPr="002F481D" w:rsidRDefault="00431A0F">
            <w:pPr>
              <w:pStyle w:val="a3"/>
              <w:rPr>
                <w:lang w:val="en-US"/>
              </w:rPr>
            </w:pPr>
            <w:r w:rsidRPr="002F481D">
              <w:rPr>
                <w:lang w:val="en-US"/>
              </w:rPr>
              <w:t>16.04.21 12:56:40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1A0F" w:rsidRPr="003D1487" w:rsidRDefault="00431A0F">
            <w:pPr>
              <w:pStyle w:val="a3"/>
            </w:pPr>
            <w:r w:rsidRPr="003D1487">
              <w:t>ОБЩЕСТВО С ОГРАНИЧЕННОЙ ОТВЕТСТВЕННОСТЬЮ "АРТ-СИНТЕЗ"</w:t>
            </w:r>
          </w:p>
        </w:tc>
      </w:tr>
      <w:tr w:rsidR="00431A0F" w:rsidRPr="002F481D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431A0F" w:rsidRPr="002F481D" w:rsidRDefault="00431A0F">
            <w:pPr>
              <w:pStyle w:val="a3"/>
            </w:pPr>
            <w:r w:rsidRPr="002F481D">
              <w:rPr>
                <w:lang w:val="en-US"/>
              </w:rPr>
              <w:t>3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431A0F" w:rsidRPr="002F481D" w:rsidRDefault="00431A0F">
            <w:pPr>
              <w:pStyle w:val="a3"/>
              <w:rPr>
                <w:lang w:val="en-US"/>
              </w:rPr>
            </w:pPr>
            <w:r w:rsidRPr="002F481D">
              <w:rPr>
                <w:lang w:val="en-US"/>
              </w:rPr>
              <w:t>563 868,00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431A0F" w:rsidRPr="002F481D" w:rsidRDefault="00431A0F">
            <w:pPr>
              <w:pStyle w:val="a3"/>
            </w:pPr>
            <w:r w:rsidRPr="002F481D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431A0F" w:rsidRPr="002F481D" w:rsidRDefault="00431A0F">
            <w:pPr>
              <w:pStyle w:val="a3"/>
              <w:rPr>
                <w:lang w:val="en-US"/>
              </w:rPr>
            </w:pPr>
            <w:r w:rsidRPr="002F481D">
              <w:rPr>
                <w:lang w:val="en-US"/>
              </w:rPr>
              <w:t>16.04.21 12:58:10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1A0F" w:rsidRPr="003D1487" w:rsidRDefault="00431A0F">
            <w:pPr>
              <w:pStyle w:val="a3"/>
            </w:pPr>
            <w:r w:rsidRPr="003D1487">
              <w:t>ОБЩЕСТВО С ОГРАНИЧЕННОЙ ОТВЕТСТВЕННОСТЬЮ "ФИНАНСОВЫЙ КИТ"</w:t>
            </w:r>
          </w:p>
        </w:tc>
      </w:tr>
      <w:tr w:rsidR="00431A0F" w:rsidRPr="002F481D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431A0F" w:rsidRPr="002F481D" w:rsidRDefault="00431A0F">
            <w:pPr>
              <w:pStyle w:val="a3"/>
            </w:pPr>
            <w:r w:rsidRPr="002F481D">
              <w:rPr>
                <w:lang w:val="en-US"/>
              </w:rPr>
              <w:t>4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431A0F" w:rsidRPr="002F481D" w:rsidRDefault="00431A0F">
            <w:pPr>
              <w:pStyle w:val="a3"/>
              <w:rPr>
                <w:lang w:val="en-US"/>
              </w:rPr>
            </w:pPr>
            <w:r w:rsidRPr="002F481D">
              <w:rPr>
                <w:lang w:val="en-US"/>
              </w:rPr>
              <w:t>563 868,40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431A0F" w:rsidRPr="002F481D" w:rsidRDefault="00431A0F">
            <w:pPr>
              <w:pStyle w:val="a3"/>
            </w:pPr>
            <w:r w:rsidRPr="002F481D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431A0F" w:rsidRPr="002F481D" w:rsidRDefault="00431A0F">
            <w:pPr>
              <w:pStyle w:val="a3"/>
              <w:rPr>
                <w:lang w:val="en-US"/>
              </w:rPr>
            </w:pPr>
            <w:r w:rsidRPr="002F481D">
              <w:rPr>
                <w:lang w:val="en-US"/>
              </w:rPr>
              <w:t>16.04.21 11:10:40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1A0F" w:rsidRPr="003D1487" w:rsidRDefault="00431A0F">
            <w:pPr>
              <w:pStyle w:val="a3"/>
            </w:pPr>
            <w:r>
              <w:t xml:space="preserve">Индивидуальный предприниматель </w:t>
            </w:r>
            <w:r w:rsidRPr="003D1487">
              <w:t>ХУРТЕСОВА ЛАРИСА СЕРГЕЕВНА</w:t>
            </w:r>
          </w:p>
        </w:tc>
      </w:tr>
    </w:tbl>
    <w:p w:rsidR="00431A0F" w:rsidRDefault="00431A0F">
      <w:pPr>
        <w:ind w:firstLine="56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955"/>
        <w:gridCol w:w="4454"/>
        <w:gridCol w:w="2055"/>
        <w:gridCol w:w="1509"/>
      </w:tblGrid>
      <w:tr w:rsidR="00431A0F" w:rsidRPr="002F481D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31A0F" w:rsidRPr="002F481D" w:rsidRDefault="00431A0F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1A0F" w:rsidRPr="002F481D" w:rsidRDefault="00431A0F">
            <w:pPr>
              <w:rPr>
                <w:b/>
                <w:bCs/>
              </w:rPr>
            </w:pPr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31A0F" w:rsidRPr="002F481D" w:rsidRDefault="00431A0F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1A0F" w:rsidRPr="002F481D" w:rsidRDefault="00431A0F">
            <w:r>
              <w:rPr>
                <w:b/>
                <w:bCs/>
              </w:rPr>
              <w:t>Обоснование</w:t>
            </w:r>
          </w:p>
        </w:tc>
      </w:tr>
      <w:tr w:rsidR="00431A0F" w:rsidRPr="002F481D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31A0F" w:rsidRPr="002F481D" w:rsidRDefault="00431A0F">
            <w:pPr>
              <w:pStyle w:val="a3"/>
            </w:pPr>
            <w:r w:rsidRPr="002F481D">
              <w:rPr>
                <w:lang w:val="en-US"/>
              </w:rPr>
              <w:t>EA-87586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1A0F" w:rsidRPr="003D1487" w:rsidRDefault="00431A0F">
            <w:r>
              <w:t xml:space="preserve">Индивидуальный предприниматель </w:t>
            </w:r>
            <w:r w:rsidRPr="003D1487">
              <w:t>ПЕЛЕШКО ЮРИЙ АЛЕКСЕЕВИЧ</w:t>
            </w:r>
          </w:p>
          <w:p w:rsidR="00431A0F" w:rsidRPr="003D1487" w:rsidRDefault="00431A0F">
            <w:r w:rsidRPr="002F481D">
              <w:t xml:space="preserve">ИНН </w:t>
            </w:r>
            <w:r w:rsidRPr="003D1487">
              <w:t>234809596815</w:t>
            </w:r>
          </w:p>
          <w:p w:rsidR="00431A0F" w:rsidRPr="003D1487" w:rsidRDefault="00431A0F">
            <w:r w:rsidRPr="002F481D">
              <w:t xml:space="preserve">ОГРН </w:t>
            </w:r>
            <w:r w:rsidRPr="003D1487">
              <w:t>313234832200030</w:t>
            </w:r>
          </w:p>
          <w:p w:rsidR="00431A0F" w:rsidRPr="003D1487" w:rsidRDefault="00431A0F">
            <w:r w:rsidRPr="002F481D">
              <w:t xml:space="preserve">КПП </w:t>
            </w:r>
          </w:p>
          <w:p w:rsidR="00431A0F" w:rsidRPr="003D1487" w:rsidRDefault="00431A0F">
            <w:r w:rsidRPr="002F481D">
              <w:t>Место нахождения(жительства)</w:t>
            </w:r>
          </w:p>
          <w:p w:rsidR="00431A0F" w:rsidRPr="003D1487" w:rsidRDefault="00431A0F">
            <w:r w:rsidRPr="002F481D">
              <w:t>КрайКраснодарский, РайонСеверский, Поселок гоИльский</w:t>
            </w:r>
          </w:p>
          <w:p w:rsidR="00431A0F" w:rsidRPr="003D1487" w:rsidRDefault="00431A0F">
            <w:r w:rsidRPr="002F481D">
              <w:t>Почтовый адрес</w:t>
            </w:r>
          </w:p>
          <w:p w:rsidR="00431A0F" w:rsidRPr="003D1487" w:rsidRDefault="00431A0F">
            <w:r w:rsidRPr="002F481D">
              <w:t>353230, КРАЙ КРАСНОДАРСКИЙ, Р-Н СЕВЕРСКИЙ, ПГТ ИЛЬСКИЙ, УЛ НЕКРАСОВА, 121</w:t>
            </w:r>
          </w:p>
          <w:p w:rsidR="00431A0F" w:rsidRPr="002F481D" w:rsidRDefault="00431A0F">
            <w:pPr>
              <w:rPr>
                <w:sz w:val="16"/>
                <w:szCs w:val="16"/>
                <w:lang w:val="en-US"/>
              </w:rPr>
            </w:pPr>
            <w:r w:rsidRPr="002F481D">
              <w:rPr>
                <w:sz w:val="16"/>
                <w:szCs w:val="16"/>
              </w:rPr>
              <w:t xml:space="preserve">Контактное лицо </w:t>
            </w:r>
          </w:p>
          <w:p w:rsidR="00431A0F" w:rsidRPr="002F481D" w:rsidRDefault="00431A0F">
            <w:pPr>
              <w:rPr>
                <w:lang w:val="en-US"/>
              </w:rPr>
            </w:pPr>
            <w:r w:rsidRPr="002F481D">
              <w:t xml:space="preserve">Телефон </w:t>
            </w:r>
            <w:r w:rsidRPr="002F481D">
              <w:rPr>
                <w:lang w:val="en-US"/>
              </w:rPr>
              <w:t>79184712383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31A0F" w:rsidRPr="003D1487" w:rsidRDefault="00431A0F">
            <w:r w:rsidRPr="002F481D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1A0F" w:rsidRPr="002F481D" w:rsidRDefault="00431A0F">
            <w:r w:rsidRPr="002F481D">
              <w:t>-</w:t>
            </w:r>
          </w:p>
        </w:tc>
      </w:tr>
      <w:tr w:rsidR="00431A0F" w:rsidRPr="002F481D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31A0F" w:rsidRPr="002F481D" w:rsidRDefault="00431A0F">
            <w:pPr>
              <w:pStyle w:val="a3"/>
            </w:pPr>
            <w:r w:rsidRPr="002F481D">
              <w:rPr>
                <w:lang w:val="en-US"/>
              </w:rPr>
              <w:t>EA-87505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1A0F" w:rsidRPr="003D1487" w:rsidRDefault="00431A0F">
            <w:r w:rsidRPr="003D1487">
              <w:t>ОБЩЕСТВО С ОГРАНИЧЕННОЙ ОТВЕТСТВЕННОСТЬЮ "АРТ-СИНТЕЗ"</w:t>
            </w:r>
          </w:p>
          <w:p w:rsidR="00431A0F" w:rsidRPr="003D1487" w:rsidRDefault="00431A0F">
            <w:r w:rsidRPr="002F481D">
              <w:t xml:space="preserve">ИНН </w:t>
            </w:r>
            <w:r w:rsidRPr="003D1487">
              <w:t>6677005318</w:t>
            </w:r>
          </w:p>
          <w:p w:rsidR="00431A0F" w:rsidRPr="003D1487" w:rsidRDefault="00431A0F">
            <w:r w:rsidRPr="002F481D">
              <w:t xml:space="preserve">ОГРН </w:t>
            </w:r>
            <w:r w:rsidRPr="003D1487">
              <w:t>1146677000205</w:t>
            </w:r>
          </w:p>
          <w:p w:rsidR="00431A0F" w:rsidRPr="003D1487" w:rsidRDefault="00431A0F">
            <w:r w:rsidRPr="002F481D">
              <w:t xml:space="preserve">КПП </w:t>
            </w:r>
            <w:r w:rsidRPr="003D1487">
              <w:t>667701001</w:t>
            </w:r>
          </w:p>
          <w:p w:rsidR="00431A0F" w:rsidRPr="003D1487" w:rsidRDefault="00431A0F">
            <w:r w:rsidRPr="002F481D">
              <w:t>Место нахождения(жительства)</w:t>
            </w:r>
          </w:p>
          <w:p w:rsidR="00431A0F" w:rsidRPr="003D1487" w:rsidRDefault="00431A0F">
            <w:r w:rsidRPr="002F481D">
              <w:t>623784, ОБЛСВЕРДЛОВСКАЯ, Р-НАРТЕМОВСКИЙ, ГАРТЕМОВСКИЙ</w:t>
            </w:r>
          </w:p>
          <w:p w:rsidR="00431A0F" w:rsidRPr="003D1487" w:rsidRDefault="00431A0F">
            <w:r w:rsidRPr="002F481D">
              <w:t>Почтовый адрес</w:t>
            </w:r>
          </w:p>
          <w:p w:rsidR="00431A0F" w:rsidRPr="003D1487" w:rsidRDefault="00431A0F">
            <w:r w:rsidRPr="002F481D">
              <w:t>artsintezmed@mail.ru</w:t>
            </w:r>
          </w:p>
          <w:p w:rsidR="00431A0F" w:rsidRPr="003D1487" w:rsidRDefault="00431A0F">
            <w:pPr>
              <w:rPr>
                <w:sz w:val="16"/>
                <w:szCs w:val="16"/>
              </w:rPr>
            </w:pPr>
            <w:r w:rsidRPr="002F481D">
              <w:rPr>
                <w:sz w:val="16"/>
                <w:szCs w:val="16"/>
              </w:rPr>
              <w:t xml:space="preserve">Контактное лицо </w:t>
            </w:r>
          </w:p>
          <w:p w:rsidR="00431A0F" w:rsidRPr="003D1487" w:rsidRDefault="00431A0F">
            <w:r w:rsidRPr="002F481D">
              <w:t xml:space="preserve">Телефон </w:t>
            </w:r>
            <w:r w:rsidRPr="003D1487">
              <w:t>73432883101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31A0F" w:rsidRPr="003D1487" w:rsidRDefault="00431A0F">
            <w:r w:rsidRPr="002F481D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1A0F" w:rsidRPr="002F481D" w:rsidRDefault="00431A0F">
            <w:r w:rsidRPr="002F481D">
              <w:t>-</w:t>
            </w:r>
          </w:p>
        </w:tc>
      </w:tr>
      <w:tr w:rsidR="00431A0F" w:rsidRPr="002F481D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31A0F" w:rsidRPr="002F481D" w:rsidRDefault="00431A0F">
            <w:pPr>
              <w:pStyle w:val="a3"/>
            </w:pPr>
            <w:r w:rsidRPr="002F481D">
              <w:rPr>
                <w:lang w:val="en-US"/>
              </w:rPr>
              <w:t>EA-87624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1A0F" w:rsidRPr="003D1487" w:rsidRDefault="00431A0F">
            <w:r w:rsidRPr="003D1487">
              <w:t>ОБЩЕСТВО С ОГРАНИЧЕННОЙ ОТВЕТСТВЕННОСТЬЮ "ФИНАНСОВЫЙ КИТ"</w:t>
            </w:r>
          </w:p>
          <w:p w:rsidR="00431A0F" w:rsidRPr="003D1487" w:rsidRDefault="00431A0F">
            <w:r w:rsidRPr="002F481D">
              <w:t xml:space="preserve">ИНН </w:t>
            </w:r>
            <w:r w:rsidRPr="003D1487">
              <w:t>9731045035</w:t>
            </w:r>
          </w:p>
          <w:p w:rsidR="00431A0F" w:rsidRPr="003D1487" w:rsidRDefault="00431A0F">
            <w:r w:rsidRPr="002F481D">
              <w:t xml:space="preserve">ОГРН </w:t>
            </w:r>
            <w:r w:rsidRPr="003D1487">
              <w:t>1197746378169</w:t>
            </w:r>
          </w:p>
          <w:p w:rsidR="00431A0F" w:rsidRPr="003D1487" w:rsidRDefault="00431A0F">
            <w:r w:rsidRPr="002F481D">
              <w:t xml:space="preserve">КПП </w:t>
            </w:r>
            <w:r w:rsidRPr="003D1487">
              <w:t>773101001</w:t>
            </w:r>
          </w:p>
          <w:p w:rsidR="00431A0F" w:rsidRPr="003D1487" w:rsidRDefault="00431A0F">
            <w:r w:rsidRPr="002F481D">
              <w:t>Место нахождения(жительства)</w:t>
            </w:r>
          </w:p>
          <w:p w:rsidR="00431A0F" w:rsidRPr="003D1487" w:rsidRDefault="00431A0F">
            <w:r w:rsidRPr="002F481D">
              <w:t>121357, ГМОСКВА, ДОМ 67КОРПУС 2, ПОМ V КОМ 6 ОФ 58</w:t>
            </w:r>
          </w:p>
          <w:p w:rsidR="00431A0F" w:rsidRPr="003D1487" w:rsidRDefault="00431A0F">
            <w:r w:rsidRPr="002F481D">
              <w:t>Почтовый адрес</w:t>
            </w:r>
          </w:p>
          <w:p w:rsidR="00431A0F" w:rsidRPr="003D1487" w:rsidRDefault="00431A0F">
            <w:r w:rsidRPr="002F481D">
              <w:t>121357, Г МОСКВА, ПР-КТ КУТУЗОВСКИЙ, ДОМ 67, КОРПУС 2, ПОМ V КОМ 6 ОФ 58</w:t>
            </w:r>
          </w:p>
          <w:p w:rsidR="00431A0F" w:rsidRPr="002F481D" w:rsidRDefault="00431A0F">
            <w:pPr>
              <w:rPr>
                <w:sz w:val="16"/>
                <w:szCs w:val="16"/>
                <w:lang w:val="en-US"/>
              </w:rPr>
            </w:pPr>
            <w:r w:rsidRPr="002F481D">
              <w:rPr>
                <w:sz w:val="16"/>
                <w:szCs w:val="16"/>
              </w:rPr>
              <w:t xml:space="preserve">Контактное лицо </w:t>
            </w:r>
          </w:p>
          <w:p w:rsidR="00431A0F" w:rsidRPr="002F481D" w:rsidRDefault="00431A0F">
            <w:pPr>
              <w:rPr>
                <w:lang w:val="en-US"/>
              </w:rPr>
            </w:pPr>
            <w:r w:rsidRPr="002F481D">
              <w:t xml:space="preserve">Телефон </w:t>
            </w:r>
            <w:r w:rsidRPr="002F481D">
              <w:rPr>
                <w:lang w:val="en-US"/>
              </w:rPr>
              <w:t>79168224646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31A0F" w:rsidRPr="003D1487" w:rsidRDefault="00431A0F">
            <w:r w:rsidRPr="002F481D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1A0F" w:rsidRPr="002F481D" w:rsidRDefault="00431A0F">
            <w:r w:rsidRPr="002F481D">
              <w:t>-</w:t>
            </w:r>
          </w:p>
        </w:tc>
      </w:tr>
      <w:tr w:rsidR="00431A0F" w:rsidRPr="002F481D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31A0F" w:rsidRPr="002F481D" w:rsidRDefault="00431A0F">
            <w:pPr>
              <w:pStyle w:val="a3"/>
            </w:pPr>
            <w:bookmarkStart w:id="0" w:name="__DdeLink__416_2961716382"/>
            <w:bookmarkEnd w:id="0"/>
            <w:r w:rsidRPr="002F481D">
              <w:rPr>
                <w:lang w:val="en-US"/>
              </w:rPr>
              <w:t>EA-87297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1A0F" w:rsidRPr="003D1487" w:rsidRDefault="00431A0F">
            <w:r>
              <w:t xml:space="preserve">Индивидуальный предприниматель </w:t>
            </w:r>
            <w:r w:rsidRPr="003D1487">
              <w:t>ХУРТЕСОВА ЛАРИСА СЕРГЕЕВНА</w:t>
            </w:r>
          </w:p>
          <w:p w:rsidR="00431A0F" w:rsidRPr="003D1487" w:rsidRDefault="00431A0F">
            <w:r w:rsidRPr="002F481D">
              <w:t xml:space="preserve">ИНН </w:t>
            </w:r>
            <w:r w:rsidRPr="003D1487">
              <w:t>231106428272</w:t>
            </w:r>
          </w:p>
          <w:p w:rsidR="00431A0F" w:rsidRPr="003D1487" w:rsidRDefault="00431A0F">
            <w:r w:rsidRPr="002F481D">
              <w:t xml:space="preserve">ОГРН </w:t>
            </w:r>
            <w:r w:rsidRPr="003D1487">
              <w:t>310231104900146</w:t>
            </w:r>
          </w:p>
          <w:p w:rsidR="00431A0F" w:rsidRPr="003D1487" w:rsidRDefault="00431A0F">
            <w:r w:rsidRPr="002F481D">
              <w:t xml:space="preserve">КПП </w:t>
            </w:r>
          </w:p>
          <w:p w:rsidR="00431A0F" w:rsidRPr="003D1487" w:rsidRDefault="00431A0F">
            <w:r w:rsidRPr="002F481D">
              <w:t>Место нахождения(жительства)</w:t>
            </w:r>
          </w:p>
          <w:p w:rsidR="00431A0F" w:rsidRPr="003D1487" w:rsidRDefault="00431A0F">
            <w:bookmarkStart w:id="1" w:name="__DdeLink__366_2212008683"/>
            <w:r w:rsidRPr="002F481D">
              <w:t>КРАЙКРАСНОДАРСКИЙ, ГКРАСНОДАР</w:t>
            </w:r>
            <w:bookmarkEnd w:id="1"/>
          </w:p>
          <w:p w:rsidR="00431A0F" w:rsidRPr="003D1487" w:rsidRDefault="00431A0F">
            <w:r w:rsidRPr="002F481D">
              <w:t>Почтовый адрес</w:t>
            </w:r>
          </w:p>
          <w:p w:rsidR="00431A0F" w:rsidRPr="003D1487" w:rsidRDefault="00431A0F">
            <w:r w:rsidRPr="002F481D">
              <w:t>КРАЙ КРАСНОДАРСКИЙ23, Г КРАСНОДАР</w:t>
            </w:r>
          </w:p>
          <w:p w:rsidR="00431A0F" w:rsidRPr="002F481D" w:rsidRDefault="00431A0F">
            <w:pPr>
              <w:rPr>
                <w:sz w:val="16"/>
                <w:szCs w:val="16"/>
                <w:lang w:val="en-US"/>
              </w:rPr>
            </w:pPr>
            <w:r w:rsidRPr="002F481D">
              <w:rPr>
                <w:sz w:val="16"/>
                <w:szCs w:val="16"/>
              </w:rPr>
              <w:t xml:space="preserve">Контактное лицо </w:t>
            </w:r>
          </w:p>
          <w:p w:rsidR="00431A0F" w:rsidRPr="002F481D" w:rsidRDefault="00431A0F">
            <w:pPr>
              <w:rPr>
                <w:lang w:val="en-US"/>
              </w:rPr>
            </w:pPr>
            <w:r w:rsidRPr="002F481D">
              <w:t xml:space="preserve">Телефон </w:t>
            </w:r>
            <w:r w:rsidRPr="002F481D">
              <w:rPr>
                <w:lang w:val="en-US"/>
              </w:rPr>
              <w:t>79886039731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31A0F" w:rsidRPr="003D1487" w:rsidRDefault="00431A0F">
            <w:r w:rsidRPr="002F481D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1A0F" w:rsidRPr="002F481D" w:rsidRDefault="00431A0F">
            <w:r w:rsidRPr="002F481D">
              <w:t>-</w:t>
            </w:r>
          </w:p>
        </w:tc>
      </w:tr>
    </w:tbl>
    <w:p w:rsidR="00431A0F" w:rsidRDefault="00431A0F"/>
    <w:p w:rsidR="00431A0F" w:rsidRDefault="00431A0F">
      <w:pPr>
        <w:jc w:val="both"/>
      </w:pPr>
      <w:r>
        <w:tab/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90"/>
        <w:gridCol w:w="4316"/>
        <w:gridCol w:w="2667"/>
      </w:tblGrid>
      <w:tr w:rsidR="00431A0F" w:rsidRPr="002F481D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1A0F" w:rsidRPr="002F481D" w:rsidRDefault="00431A0F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Номер заявки / наименование участника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1A0F" w:rsidRPr="002F481D" w:rsidRDefault="00431A0F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1A0F" w:rsidRPr="002F481D" w:rsidRDefault="00431A0F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431A0F" w:rsidRPr="002F481D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1A0F" w:rsidRPr="002F481D" w:rsidRDefault="00431A0F">
            <w:pPr>
              <w:pStyle w:val="a3"/>
            </w:pPr>
            <w:r w:rsidRPr="002F481D">
              <w:rPr>
                <w:lang w:val="en-US"/>
              </w:rPr>
              <w:t>EA</w:t>
            </w:r>
            <w:r w:rsidRPr="003D1487">
              <w:t xml:space="preserve">-87586 / </w:t>
            </w:r>
            <w:r>
              <w:t xml:space="preserve">Индивидуальный предприниматель </w:t>
            </w:r>
            <w:r w:rsidRPr="003D1487">
              <w:t>ПЕЛЕШКО ЮРИЙ АЛЕКСЕЕВИЧ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1A0F" w:rsidRPr="002F481D" w:rsidRDefault="00431A0F">
            <w:pPr>
              <w:pStyle w:val="a3"/>
            </w:pPr>
            <w:r w:rsidRPr="002F481D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1A0F" w:rsidRPr="002F481D" w:rsidRDefault="00431A0F">
            <w:pPr>
              <w:pStyle w:val="a3"/>
            </w:pPr>
            <w:r w:rsidRPr="003D148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431A0F" w:rsidRPr="002F481D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1A0F" w:rsidRPr="002F481D" w:rsidRDefault="00431A0F">
            <w:pPr>
              <w:pStyle w:val="a3"/>
            </w:pPr>
            <w:r w:rsidRPr="002F481D">
              <w:rPr>
                <w:lang w:val="en-US"/>
              </w:rPr>
              <w:t>EA</w:t>
            </w:r>
            <w:r w:rsidRPr="003D1487">
              <w:t xml:space="preserve">-87586 / </w:t>
            </w:r>
            <w:r>
              <w:t xml:space="preserve">Индивидуальный предприниматель </w:t>
            </w:r>
            <w:r w:rsidRPr="003D1487">
              <w:t>ПЕЛЕШКО ЮРИЙ АЛЕКСЕЕВИЧ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1A0F" w:rsidRPr="002F481D" w:rsidRDefault="00431A0F">
            <w:pPr>
              <w:pStyle w:val="a3"/>
            </w:pPr>
            <w:r w:rsidRPr="002F481D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1A0F" w:rsidRPr="002F481D" w:rsidRDefault="00431A0F">
            <w:pPr>
              <w:pStyle w:val="a3"/>
            </w:pPr>
            <w:r w:rsidRPr="003D148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431A0F" w:rsidRPr="002F481D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1A0F" w:rsidRPr="002F481D" w:rsidRDefault="00431A0F">
            <w:pPr>
              <w:pStyle w:val="a3"/>
            </w:pPr>
            <w:r w:rsidRPr="002F481D">
              <w:rPr>
                <w:lang w:val="en-US"/>
              </w:rPr>
              <w:t>EA</w:t>
            </w:r>
            <w:r w:rsidRPr="003D1487">
              <w:t xml:space="preserve">-87586 / </w:t>
            </w:r>
            <w:r>
              <w:t xml:space="preserve">Индивидуальный предприниматель </w:t>
            </w:r>
            <w:r w:rsidRPr="003D1487">
              <w:t>ПЕЛЕШКО ЮРИЙ АЛЕКСЕЕВИЧ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1A0F" w:rsidRPr="002F481D" w:rsidRDefault="00431A0F">
            <w:pPr>
              <w:pStyle w:val="a3"/>
            </w:pPr>
            <w:r w:rsidRPr="002F481D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1A0F" w:rsidRPr="002F481D" w:rsidRDefault="00431A0F">
            <w:pPr>
              <w:pStyle w:val="a3"/>
            </w:pPr>
            <w:r w:rsidRPr="003D148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431A0F" w:rsidRPr="002F481D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1A0F" w:rsidRPr="002F481D" w:rsidRDefault="00431A0F">
            <w:pPr>
              <w:pStyle w:val="a3"/>
            </w:pPr>
            <w:r w:rsidRPr="002F481D">
              <w:rPr>
                <w:lang w:val="en-US"/>
              </w:rPr>
              <w:t>EA</w:t>
            </w:r>
            <w:r w:rsidRPr="003D1487">
              <w:t xml:space="preserve">-87586 / </w:t>
            </w:r>
            <w:r>
              <w:t xml:space="preserve">Индивидуальный предприниматель </w:t>
            </w:r>
            <w:r w:rsidRPr="003D1487">
              <w:t>ПЕЛЕШКО ЮРИЙ АЛЕКСЕЕВИЧ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1A0F" w:rsidRPr="002F481D" w:rsidRDefault="00431A0F">
            <w:pPr>
              <w:pStyle w:val="a3"/>
            </w:pPr>
            <w:r w:rsidRPr="002F481D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1A0F" w:rsidRPr="002F481D" w:rsidRDefault="00431A0F">
            <w:pPr>
              <w:pStyle w:val="a3"/>
            </w:pPr>
            <w:r w:rsidRPr="003D148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431A0F" w:rsidRPr="002F481D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1A0F" w:rsidRPr="002F481D" w:rsidRDefault="00431A0F">
            <w:pPr>
              <w:pStyle w:val="a3"/>
            </w:pPr>
            <w:r w:rsidRPr="002F481D">
              <w:rPr>
                <w:lang w:val="en-US"/>
              </w:rPr>
              <w:t>EA</w:t>
            </w:r>
            <w:r w:rsidRPr="003D1487">
              <w:t xml:space="preserve">-87586 / </w:t>
            </w:r>
            <w:r>
              <w:t xml:space="preserve">Индивидуальный предприниматель </w:t>
            </w:r>
            <w:r w:rsidRPr="003D1487">
              <w:t>ПЕЛЕШКО ЮРИЙ АЛЕКСЕЕВИЧ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1A0F" w:rsidRPr="002F481D" w:rsidRDefault="00431A0F">
            <w:pPr>
              <w:pStyle w:val="a3"/>
            </w:pPr>
            <w:r w:rsidRPr="002F481D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1A0F" w:rsidRPr="002F481D" w:rsidRDefault="00431A0F">
            <w:pPr>
              <w:pStyle w:val="a3"/>
            </w:pPr>
            <w:r w:rsidRPr="003D148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431A0F" w:rsidRPr="002F481D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1A0F" w:rsidRPr="002F481D" w:rsidRDefault="00431A0F">
            <w:pPr>
              <w:pStyle w:val="a3"/>
            </w:pPr>
            <w:r w:rsidRPr="002F481D">
              <w:rPr>
                <w:lang w:val="en-US"/>
              </w:rPr>
              <w:t>EA</w:t>
            </w:r>
            <w:r w:rsidRPr="003D1487">
              <w:t>-87505 / ОБЩЕСТВО С ОГРАНИЧЕННОЙ ОТВЕТСТВЕННОСТЬЮ "АРТ-СИНТЕЗ"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1A0F" w:rsidRPr="002F481D" w:rsidRDefault="00431A0F">
            <w:pPr>
              <w:pStyle w:val="a3"/>
            </w:pPr>
            <w:r w:rsidRPr="002F481D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1A0F" w:rsidRPr="002F481D" w:rsidRDefault="00431A0F">
            <w:pPr>
              <w:pStyle w:val="a3"/>
            </w:pPr>
            <w:r w:rsidRPr="003D148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431A0F" w:rsidRPr="002F481D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1A0F" w:rsidRPr="002F481D" w:rsidRDefault="00431A0F">
            <w:pPr>
              <w:pStyle w:val="a3"/>
            </w:pPr>
            <w:r w:rsidRPr="002F481D">
              <w:rPr>
                <w:lang w:val="en-US"/>
              </w:rPr>
              <w:t>EA</w:t>
            </w:r>
            <w:r w:rsidRPr="003D1487">
              <w:t>-87505 / ОБЩЕСТВО С ОГРАНИЧЕННОЙ ОТВЕТСТВЕННОСТЬЮ "АРТ-СИНТЕЗ"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1A0F" w:rsidRPr="002F481D" w:rsidRDefault="00431A0F">
            <w:pPr>
              <w:pStyle w:val="a3"/>
            </w:pPr>
            <w:r w:rsidRPr="002F481D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1A0F" w:rsidRPr="002F481D" w:rsidRDefault="00431A0F">
            <w:pPr>
              <w:pStyle w:val="a3"/>
            </w:pPr>
            <w:r w:rsidRPr="003D148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431A0F" w:rsidRPr="002F481D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1A0F" w:rsidRPr="002F481D" w:rsidRDefault="00431A0F">
            <w:pPr>
              <w:pStyle w:val="a3"/>
            </w:pPr>
            <w:r w:rsidRPr="002F481D">
              <w:rPr>
                <w:lang w:val="en-US"/>
              </w:rPr>
              <w:t>EA</w:t>
            </w:r>
            <w:r w:rsidRPr="003D1487">
              <w:t>-87505 / ОБЩЕСТВО С ОГРАНИЧЕННОЙ ОТВЕТСТВЕННОСТЬЮ "АРТ-СИНТЕЗ"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1A0F" w:rsidRPr="002F481D" w:rsidRDefault="00431A0F">
            <w:pPr>
              <w:pStyle w:val="a3"/>
            </w:pPr>
            <w:r w:rsidRPr="002F481D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1A0F" w:rsidRPr="002F481D" w:rsidRDefault="00431A0F">
            <w:pPr>
              <w:pStyle w:val="a3"/>
            </w:pPr>
            <w:r w:rsidRPr="003D148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431A0F" w:rsidRPr="002F481D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1A0F" w:rsidRPr="002F481D" w:rsidRDefault="00431A0F">
            <w:pPr>
              <w:pStyle w:val="a3"/>
            </w:pPr>
            <w:r w:rsidRPr="002F481D">
              <w:rPr>
                <w:lang w:val="en-US"/>
              </w:rPr>
              <w:t>EA</w:t>
            </w:r>
            <w:r w:rsidRPr="003D1487">
              <w:t>-87505 / ОБЩЕСТВО С ОГРАНИЧЕННОЙ ОТВЕТСТВЕННОСТЬЮ "АРТ-СИНТЕЗ"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1A0F" w:rsidRPr="002F481D" w:rsidRDefault="00431A0F">
            <w:pPr>
              <w:pStyle w:val="a3"/>
            </w:pPr>
            <w:r w:rsidRPr="002F481D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1A0F" w:rsidRPr="002F481D" w:rsidRDefault="00431A0F">
            <w:pPr>
              <w:pStyle w:val="a3"/>
            </w:pPr>
            <w:r w:rsidRPr="003D148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431A0F" w:rsidRPr="002F481D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1A0F" w:rsidRPr="002F481D" w:rsidRDefault="00431A0F">
            <w:pPr>
              <w:pStyle w:val="a3"/>
            </w:pPr>
            <w:r w:rsidRPr="002F481D">
              <w:rPr>
                <w:lang w:val="en-US"/>
              </w:rPr>
              <w:t>EA</w:t>
            </w:r>
            <w:r w:rsidRPr="003D1487">
              <w:t>-87505 / ОБЩЕСТВО С ОГРАНИЧЕННОЙ ОТВЕТСТВЕННОСТЬЮ "АРТ-СИНТЕЗ"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1A0F" w:rsidRPr="002F481D" w:rsidRDefault="00431A0F">
            <w:pPr>
              <w:pStyle w:val="a3"/>
            </w:pPr>
            <w:r w:rsidRPr="002F481D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1A0F" w:rsidRPr="002F481D" w:rsidRDefault="00431A0F">
            <w:pPr>
              <w:pStyle w:val="a3"/>
            </w:pPr>
            <w:r w:rsidRPr="003D148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431A0F" w:rsidRPr="002F481D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1A0F" w:rsidRPr="002F481D" w:rsidRDefault="00431A0F">
            <w:pPr>
              <w:pStyle w:val="a3"/>
            </w:pPr>
            <w:r w:rsidRPr="002F481D">
              <w:rPr>
                <w:lang w:val="en-US"/>
              </w:rPr>
              <w:t>EA</w:t>
            </w:r>
            <w:r w:rsidRPr="003D1487">
              <w:t>-87624 / ОБЩЕСТВО С ОГРАНИЧЕННОЙ ОТВЕТСТВЕННОСТЬЮ "ФИНАНСОВЫЙ КИТ"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1A0F" w:rsidRPr="002F481D" w:rsidRDefault="00431A0F">
            <w:pPr>
              <w:pStyle w:val="a3"/>
            </w:pPr>
            <w:r w:rsidRPr="002F481D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1A0F" w:rsidRPr="002F481D" w:rsidRDefault="00431A0F">
            <w:pPr>
              <w:pStyle w:val="a3"/>
            </w:pPr>
            <w:r w:rsidRPr="003D148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431A0F" w:rsidRPr="002F481D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1A0F" w:rsidRPr="002F481D" w:rsidRDefault="00431A0F">
            <w:pPr>
              <w:pStyle w:val="a3"/>
            </w:pPr>
            <w:r w:rsidRPr="002F481D">
              <w:rPr>
                <w:lang w:val="en-US"/>
              </w:rPr>
              <w:t>EA</w:t>
            </w:r>
            <w:r w:rsidRPr="003D1487">
              <w:t>-87624 / ОБЩЕСТВО С ОГРАНИЧЕННОЙ ОТВЕТСТВЕННОСТЬЮ "ФИНАНСОВЫЙ КИТ"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1A0F" w:rsidRPr="002F481D" w:rsidRDefault="00431A0F">
            <w:pPr>
              <w:pStyle w:val="a3"/>
            </w:pPr>
            <w:r w:rsidRPr="002F481D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1A0F" w:rsidRPr="002F481D" w:rsidRDefault="00431A0F">
            <w:pPr>
              <w:pStyle w:val="a3"/>
            </w:pPr>
            <w:r w:rsidRPr="003D148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431A0F" w:rsidRPr="002F481D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1A0F" w:rsidRPr="002F481D" w:rsidRDefault="00431A0F">
            <w:pPr>
              <w:pStyle w:val="a3"/>
            </w:pPr>
            <w:r w:rsidRPr="002F481D">
              <w:rPr>
                <w:lang w:val="en-US"/>
              </w:rPr>
              <w:t>EA</w:t>
            </w:r>
            <w:r w:rsidRPr="003D1487">
              <w:t>-87624 / ОБЩЕСТВО С ОГРАНИЧЕННОЙ ОТВЕТСТВЕННОСТЬЮ "ФИНАНСОВЫЙ КИТ"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1A0F" w:rsidRPr="002F481D" w:rsidRDefault="00431A0F">
            <w:pPr>
              <w:pStyle w:val="a3"/>
            </w:pPr>
            <w:r w:rsidRPr="002F481D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1A0F" w:rsidRPr="002F481D" w:rsidRDefault="00431A0F">
            <w:pPr>
              <w:pStyle w:val="a3"/>
            </w:pPr>
            <w:r w:rsidRPr="003D148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431A0F" w:rsidRPr="002F481D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1A0F" w:rsidRPr="002F481D" w:rsidRDefault="00431A0F">
            <w:pPr>
              <w:pStyle w:val="a3"/>
            </w:pPr>
            <w:r w:rsidRPr="002F481D">
              <w:rPr>
                <w:lang w:val="en-US"/>
              </w:rPr>
              <w:t>EA</w:t>
            </w:r>
            <w:r w:rsidRPr="003D1487">
              <w:t>-87624 / ОБЩЕСТВО С ОГРАНИЧЕННОЙ ОТВЕТСТВЕННОСТЬЮ "ФИНАНСОВЫЙ КИТ"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1A0F" w:rsidRPr="002F481D" w:rsidRDefault="00431A0F">
            <w:pPr>
              <w:pStyle w:val="a3"/>
            </w:pPr>
            <w:r w:rsidRPr="002F481D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1A0F" w:rsidRPr="002F481D" w:rsidRDefault="00431A0F">
            <w:pPr>
              <w:pStyle w:val="a3"/>
            </w:pPr>
            <w:r w:rsidRPr="003D148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431A0F" w:rsidRPr="002F481D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1A0F" w:rsidRPr="002F481D" w:rsidRDefault="00431A0F">
            <w:pPr>
              <w:pStyle w:val="a3"/>
            </w:pPr>
            <w:r w:rsidRPr="002F481D">
              <w:rPr>
                <w:lang w:val="en-US"/>
              </w:rPr>
              <w:t>EA</w:t>
            </w:r>
            <w:r w:rsidRPr="003D1487">
              <w:t>-87624 / ОБЩЕСТВО С ОГРАНИЧЕННОЙ ОТВЕТСТВЕННОСТЬЮ "ФИНАНСОВЫЙ КИТ"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1A0F" w:rsidRPr="002F481D" w:rsidRDefault="00431A0F">
            <w:pPr>
              <w:pStyle w:val="a3"/>
            </w:pPr>
            <w:r w:rsidRPr="002F481D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1A0F" w:rsidRPr="002F481D" w:rsidRDefault="00431A0F">
            <w:pPr>
              <w:pStyle w:val="a3"/>
            </w:pPr>
            <w:r w:rsidRPr="003D148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431A0F" w:rsidRPr="002F481D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1A0F" w:rsidRPr="002F481D" w:rsidRDefault="00431A0F">
            <w:pPr>
              <w:pStyle w:val="a3"/>
            </w:pPr>
            <w:r w:rsidRPr="002F481D">
              <w:rPr>
                <w:lang w:val="en-US"/>
              </w:rPr>
              <w:t>EA</w:t>
            </w:r>
            <w:r w:rsidRPr="003D1487">
              <w:t xml:space="preserve">-87297 / </w:t>
            </w:r>
            <w:r>
              <w:t xml:space="preserve">Индивидуальный предприниматель </w:t>
            </w:r>
            <w:r w:rsidRPr="003D1487">
              <w:t>ХУРТЕСОВА ЛАРИСА СЕРГЕЕВНА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1A0F" w:rsidRPr="002F481D" w:rsidRDefault="00431A0F">
            <w:pPr>
              <w:pStyle w:val="a3"/>
            </w:pPr>
            <w:r w:rsidRPr="002F481D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1A0F" w:rsidRPr="002F481D" w:rsidRDefault="00431A0F">
            <w:pPr>
              <w:pStyle w:val="a3"/>
            </w:pPr>
            <w:r w:rsidRPr="003D148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431A0F" w:rsidRPr="002F481D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1A0F" w:rsidRPr="002F481D" w:rsidRDefault="00431A0F">
            <w:pPr>
              <w:pStyle w:val="a3"/>
            </w:pPr>
            <w:r w:rsidRPr="002F481D">
              <w:rPr>
                <w:lang w:val="en-US"/>
              </w:rPr>
              <w:t>EA</w:t>
            </w:r>
            <w:r w:rsidRPr="003D1487">
              <w:t xml:space="preserve">-87297 / </w:t>
            </w:r>
            <w:r>
              <w:t xml:space="preserve">Индивидуальный предприниматель </w:t>
            </w:r>
            <w:r w:rsidRPr="003D1487">
              <w:t>ХУРТЕСОВА ЛАРИСА СЕРГЕЕВНА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1A0F" w:rsidRPr="002F481D" w:rsidRDefault="00431A0F">
            <w:pPr>
              <w:pStyle w:val="a3"/>
            </w:pPr>
            <w:r w:rsidRPr="002F481D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1A0F" w:rsidRPr="002F481D" w:rsidRDefault="00431A0F">
            <w:pPr>
              <w:pStyle w:val="a3"/>
            </w:pPr>
            <w:r w:rsidRPr="003D148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431A0F" w:rsidRPr="002F481D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1A0F" w:rsidRPr="002F481D" w:rsidRDefault="00431A0F">
            <w:pPr>
              <w:pStyle w:val="a3"/>
            </w:pPr>
            <w:r w:rsidRPr="002F481D">
              <w:rPr>
                <w:lang w:val="en-US"/>
              </w:rPr>
              <w:t>EA</w:t>
            </w:r>
            <w:r w:rsidRPr="003D1487">
              <w:t xml:space="preserve">-87297 / </w:t>
            </w:r>
            <w:r>
              <w:t xml:space="preserve">Индивидуальный предприниматель </w:t>
            </w:r>
            <w:r w:rsidRPr="003D1487">
              <w:t>ХУРТЕСОВА ЛАРИСА СЕРГЕЕВНА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1A0F" w:rsidRPr="002F481D" w:rsidRDefault="00431A0F">
            <w:pPr>
              <w:pStyle w:val="a3"/>
            </w:pPr>
            <w:r w:rsidRPr="002F481D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1A0F" w:rsidRPr="002F481D" w:rsidRDefault="00431A0F">
            <w:pPr>
              <w:pStyle w:val="a3"/>
            </w:pPr>
            <w:r w:rsidRPr="003D148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431A0F" w:rsidRPr="002F481D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1A0F" w:rsidRPr="002F481D" w:rsidRDefault="00431A0F">
            <w:pPr>
              <w:pStyle w:val="a3"/>
            </w:pPr>
            <w:r w:rsidRPr="002F481D">
              <w:rPr>
                <w:lang w:val="en-US"/>
              </w:rPr>
              <w:t>EA</w:t>
            </w:r>
            <w:r w:rsidRPr="003D1487">
              <w:t xml:space="preserve">-87297 / </w:t>
            </w:r>
            <w:r>
              <w:t xml:space="preserve">Индивидуальный предприниматель </w:t>
            </w:r>
            <w:r w:rsidRPr="003D1487">
              <w:t>ХУРТЕСОВА ЛАРИСА СЕРГЕЕВНА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1A0F" w:rsidRPr="002F481D" w:rsidRDefault="00431A0F">
            <w:pPr>
              <w:pStyle w:val="a3"/>
            </w:pPr>
            <w:r w:rsidRPr="002F481D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1A0F" w:rsidRPr="002F481D" w:rsidRDefault="00431A0F">
            <w:pPr>
              <w:pStyle w:val="a3"/>
            </w:pPr>
            <w:r w:rsidRPr="003D148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431A0F" w:rsidRPr="002F481D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1A0F" w:rsidRPr="002F481D" w:rsidRDefault="00431A0F">
            <w:pPr>
              <w:pStyle w:val="a3"/>
            </w:pPr>
            <w:r w:rsidRPr="002F481D">
              <w:rPr>
                <w:lang w:val="en-US"/>
              </w:rPr>
              <w:t>EA</w:t>
            </w:r>
            <w:r w:rsidRPr="003D1487">
              <w:t xml:space="preserve">-87297 / </w:t>
            </w:r>
            <w:r>
              <w:t xml:space="preserve">Индивидуальный предприниматель </w:t>
            </w:r>
            <w:r w:rsidRPr="003D1487">
              <w:t>ХУРТЕСОВА ЛАРИСА СЕРГЕЕВНА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1A0F" w:rsidRPr="002F481D" w:rsidRDefault="00431A0F">
            <w:pPr>
              <w:pStyle w:val="a3"/>
            </w:pPr>
            <w:r w:rsidRPr="002F481D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31A0F" w:rsidRPr="002F481D" w:rsidRDefault="00431A0F">
            <w:pPr>
              <w:pStyle w:val="a3"/>
            </w:pPr>
            <w:r w:rsidRPr="003D148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431A0F" w:rsidRDefault="00431A0F"/>
    <w:p w:rsidR="00431A0F" w:rsidRDefault="00431A0F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3D1487">
        <w:t>Изделия медицинского назначения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Индивидуальный предприниматель ПЕЛЕШКО ЮРИЙ АЛЕКСЕЕВИЧ, предложение о цене контракта 290 932,10 руб.</w:t>
      </w:r>
    </w:p>
    <w:p w:rsidR="00431A0F" w:rsidRDefault="00431A0F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CD64D6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431A0F" w:rsidRDefault="00431A0F">
      <w:pPr>
        <w:jc w:val="both"/>
        <w:rPr>
          <w:b/>
          <w:bCs/>
        </w:rPr>
      </w:pPr>
    </w:p>
    <w:p w:rsidR="00431A0F" w:rsidRDefault="00431A0F">
      <w:pPr>
        <w:jc w:val="both"/>
        <w:rPr>
          <w:b/>
          <w:bCs/>
        </w:rPr>
      </w:pPr>
    </w:p>
    <w:p w:rsidR="00431A0F" w:rsidRDefault="00431A0F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431A0F" w:rsidRPr="002F481D">
        <w:tc>
          <w:tcPr>
            <w:tcW w:w="5847" w:type="dxa"/>
            <w:vAlign w:val="bottom"/>
          </w:tcPr>
          <w:p w:rsidR="00431A0F" w:rsidRPr="002F481D" w:rsidRDefault="00431A0F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431A0F" w:rsidRPr="002F481D" w:rsidRDefault="00431A0F">
            <w:pPr>
              <w:pStyle w:val="a3"/>
            </w:pPr>
            <w:r w:rsidRPr="002F481D">
              <w:rPr>
                <w:lang w:val="en-US"/>
              </w:rPr>
              <w:t>Просоленко Юрий Александрович</w:t>
            </w:r>
          </w:p>
        </w:tc>
      </w:tr>
      <w:tr w:rsidR="00431A0F" w:rsidRPr="002F481D">
        <w:tc>
          <w:tcPr>
            <w:tcW w:w="5847" w:type="dxa"/>
            <w:vAlign w:val="bottom"/>
          </w:tcPr>
          <w:p w:rsidR="00431A0F" w:rsidRPr="002F481D" w:rsidRDefault="00431A0F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431A0F" w:rsidRPr="002F481D" w:rsidRDefault="00431A0F">
            <w:pPr>
              <w:pStyle w:val="a3"/>
            </w:pPr>
            <w:r w:rsidRPr="002F481D">
              <w:rPr>
                <w:lang w:val="en-US"/>
              </w:rPr>
              <w:t>Дехтерев Юрий Сергеевич</w:t>
            </w:r>
          </w:p>
        </w:tc>
      </w:tr>
      <w:tr w:rsidR="00431A0F" w:rsidRPr="002F481D">
        <w:tc>
          <w:tcPr>
            <w:tcW w:w="5847" w:type="dxa"/>
            <w:vAlign w:val="bottom"/>
          </w:tcPr>
          <w:p w:rsidR="00431A0F" w:rsidRPr="002F481D" w:rsidRDefault="00431A0F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431A0F" w:rsidRPr="002F481D" w:rsidRDefault="00431A0F">
            <w:pPr>
              <w:pStyle w:val="a3"/>
            </w:pPr>
            <w:r w:rsidRPr="002F481D">
              <w:rPr>
                <w:lang w:val="en-US"/>
              </w:rPr>
              <w:t>Коротникова Светлана Борисовна</w:t>
            </w:r>
          </w:p>
        </w:tc>
      </w:tr>
      <w:tr w:rsidR="00431A0F" w:rsidRPr="002F481D">
        <w:tc>
          <w:tcPr>
            <w:tcW w:w="5847" w:type="dxa"/>
            <w:vAlign w:val="bottom"/>
          </w:tcPr>
          <w:p w:rsidR="00431A0F" w:rsidRPr="002F481D" w:rsidRDefault="00431A0F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431A0F" w:rsidRPr="002F481D" w:rsidRDefault="00431A0F">
            <w:pPr>
              <w:pStyle w:val="a3"/>
            </w:pPr>
            <w:r w:rsidRPr="002F481D">
              <w:rPr>
                <w:lang w:val="en-US"/>
              </w:rPr>
              <w:t>Мальченко Елена Александровна</w:t>
            </w:r>
          </w:p>
        </w:tc>
      </w:tr>
      <w:tr w:rsidR="00431A0F" w:rsidRPr="002F481D">
        <w:tc>
          <w:tcPr>
            <w:tcW w:w="5847" w:type="dxa"/>
            <w:vAlign w:val="bottom"/>
          </w:tcPr>
          <w:p w:rsidR="00431A0F" w:rsidRPr="002F481D" w:rsidRDefault="00431A0F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431A0F" w:rsidRPr="002F481D" w:rsidRDefault="00431A0F">
            <w:pPr>
              <w:pStyle w:val="a3"/>
            </w:pPr>
            <w:r w:rsidRPr="002F481D">
              <w:rPr>
                <w:lang w:val="en-US"/>
              </w:rPr>
              <w:t>Владыкина Лидия Валерьевна</w:t>
            </w:r>
          </w:p>
        </w:tc>
      </w:tr>
    </w:tbl>
    <w:p w:rsidR="00431A0F" w:rsidRDefault="00431A0F"/>
    <w:sectPr w:rsidR="00431A0F" w:rsidSect="003D470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D4702"/>
    <w:rsid w:val="002F481D"/>
    <w:rsid w:val="003D1487"/>
    <w:rsid w:val="003D4702"/>
    <w:rsid w:val="00431A0F"/>
    <w:rsid w:val="00CD64D6"/>
    <w:rsid w:val="00DA22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4702"/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3D4702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3D4702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33D34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3D4702"/>
  </w:style>
  <w:style w:type="paragraph" w:styleId="Caption">
    <w:name w:val="caption"/>
    <w:basedOn w:val="Normal"/>
    <w:uiPriority w:val="99"/>
    <w:qFormat/>
    <w:rsid w:val="003D4702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3D4702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3D4702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733D34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3D4702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3D470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3D4702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3D470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3D4702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3D4702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3D4702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3D4702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3D4702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3D4702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33D34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33D3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3D34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3D4702"/>
  </w:style>
  <w:style w:type="paragraph" w:customStyle="1" w:styleId="a4">
    <w:name w:val="Заголовок таблицы"/>
    <w:basedOn w:val="a3"/>
    <w:uiPriority w:val="99"/>
    <w:rsid w:val="003D4702"/>
  </w:style>
  <w:style w:type="paragraph" w:customStyle="1" w:styleId="DocumentMap">
    <w:name w:val="DocumentMap"/>
    <w:uiPriority w:val="99"/>
    <w:rsid w:val="003D4702"/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3D4702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3D4702"/>
  </w:style>
  <w:style w:type="character" w:styleId="Hyperlink">
    <w:name w:val="Hyperlink"/>
    <w:basedOn w:val="DefaultParagraphFont"/>
    <w:uiPriority w:val="99"/>
    <w:rsid w:val="003D148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122</TotalTime>
  <Pages>6</Pages>
  <Words>1681</Words>
  <Characters>9584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47</cp:revision>
  <dcterms:created xsi:type="dcterms:W3CDTF">2019-09-11T09:00:00Z</dcterms:created>
  <dcterms:modified xsi:type="dcterms:W3CDTF">2021-04-19T06:42:00Z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