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8ED" w:rsidRDefault="00A828ED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D260EC">
        <w:rPr>
          <w:b/>
          <w:bCs/>
        </w:rPr>
        <w:t>0318300120821000059</w:t>
      </w:r>
    </w:p>
    <w:p w:rsidR="00A828ED" w:rsidRDefault="00A828ED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A828ED" w:rsidRDefault="00A828ED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A828ED" w:rsidRDefault="00A828ED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828ED" w:rsidRPr="00E22E55">
        <w:tc>
          <w:tcPr>
            <w:tcW w:w="4961" w:type="dxa"/>
          </w:tcPr>
          <w:p w:rsidR="00A828ED" w:rsidRPr="00E22E55" w:rsidRDefault="00A828ED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A828ED" w:rsidRPr="00E22E55" w:rsidRDefault="00A828ED">
            <w:pPr>
              <w:ind w:firstLine="567"/>
              <w:jc w:val="right"/>
            </w:pPr>
            <w:r>
              <w:rPr>
                <w:lang w:val="en-US"/>
              </w:rPr>
              <w:t>20.04.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828ED" w:rsidRDefault="00A828ED"/>
    <w:p w:rsidR="00A828ED" w:rsidRDefault="00A828ED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D260EC">
        <w:t xml:space="preserve">: Изделия санитарно-гигиенического назначения </w:t>
      </w:r>
    </w:p>
    <w:p w:rsidR="00A828ED" w:rsidRDefault="00A828ED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213234901331923490100100920011722244</w:t>
      </w:r>
    </w:p>
    <w:p w:rsidR="00A828ED" w:rsidRDefault="00A828ED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593 587,00 руб.</w:t>
      </w:r>
    </w:p>
    <w:p w:rsidR="00A828ED" w:rsidRDefault="00A828ED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260EC">
        <w:rPr>
          <w:b/>
          <w:bCs/>
        </w:rPr>
        <w:t xml:space="preserve">: </w:t>
      </w:r>
      <w:r w:rsidRPr="00D260E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260E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828ED" w:rsidRPr="00E22E55">
        <w:trPr>
          <w:jc w:val="right"/>
        </w:trPr>
        <w:tc>
          <w:tcPr>
            <w:tcW w:w="9915" w:type="dxa"/>
          </w:tcPr>
          <w:p w:rsidR="00A828ED" w:rsidRPr="00E22E55" w:rsidRDefault="00A828E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D260EC">
              <w:rPr>
                <w:b/>
                <w:bCs/>
              </w:rPr>
              <w:t xml:space="preserve">Источник финансирования: </w:t>
            </w:r>
            <w:r w:rsidRPr="00D260EC">
              <w:t>Краевой бюджет 2021 г.</w:t>
            </w:r>
          </w:p>
          <w:p w:rsidR="00A828ED" w:rsidRPr="00E22E55" w:rsidRDefault="00A828E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D260E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260EC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2021 г..</w:t>
            </w:r>
          </w:p>
          <w:p w:rsidR="00A828ED" w:rsidRPr="00E22E55" w:rsidRDefault="00A828E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260EC">
              <w:t>Не требуется</w:t>
            </w:r>
          </w:p>
          <w:p w:rsidR="00A828ED" w:rsidRPr="00E22E55" w:rsidRDefault="00A828E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D260E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828ED" w:rsidRDefault="00A828ED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260EC">
        <w:t>12.04.21 15:56:33 (</w:t>
      </w:r>
      <w:r>
        <w:rPr>
          <w:lang w:val="en-US"/>
        </w:rPr>
        <w:t>MSK</w:t>
      </w:r>
      <w:r w:rsidRPr="00D260EC">
        <w:t>+00:00)</w:t>
      </w:r>
    </w:p>
    <w:p w:rsidR="00A828ED" w:rsidRDefault="00A828ED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260EC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828ED" w:rsidRPr="00E22E55">
        <w:tc>
          <w:tcPr>
            <w:tcW w:w="3307" w:type="dxa"/>
          </w:tcPr>
          <w:p w:rsidR="00A828ED" w:rsidRPr="00E22E55" w:rsidRDefault="00A828ED">
            <w:r w:rsidRPr="00E22E5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828ED" w:rsidRPr="00E22E55" w:rsidRDefault="00A828ED">
            <w:r w:rsidRPr="00E22E5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828ED" w:rsidRPr="00E22E55" w:rsidRDefault="00A828ED">
            <w:pPr>
              <w:rPr>
                <w:lang w:val="en-US"/>
              </w:rPr>
            </w:pPr>
            <w:r w:rsidRPr="00E22E55">
              <w:rPr>
                <w:lang w:val="en-US"/>
              </w:rPr>
              <w:t>Главный врач</w:t>
            </w:r>
          </w:p>
        </w:tc>
      </w:tr>
      <w:tr w:rsidR="00A828ED" w:rsidRPr="00E22E55">
        <w:tc>
          <w:tcPr>
            <w:tcW w:w="3307" w:type="dxa"/>
          </w:tcPr>
          <w:p w:rsidR="00A828ED" w:rsidRPr="00E22E55" w:rsidRDefault="00A828ED">
            <w:r w:rsidRPr="00E22E5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828ED" w:rsidRPr="00E22E55" w:rsidRDefault="00A828ED">
            <w:r w:rsidRPr="00E22E5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828ED" w:rsidRPr="00E22E55" w:rsidRDefault="00A828ED">
            <w:pPr>
              <w:rPr>
                <w:lang w:val="en-US"/>
              </w:rPr>
            </w:pPr>
            <w:r w:rsidRPr="00E22E55">
              <w:rPr>
                <w:lang w:val="en-US"/>
              </w:rPr>
              <w:t>Начальник отдела закупок</w:t>
            </w:r>
          </w:p>
        </w:tc>
      </w:tr>
      <w:tr w:rsidR="00A828ED" w:rsidRPr="00E22E55">
        <w:tc>
          <w:tcPr>
            <w:tcW w:w="3307" w:type="dxa"/>
          </w:tcPr>
          <w:p w:rsidR="00A828ED" w:rsidRPr="00E22E55" w:rsidRDefault="00A828ED">
            <w:r w:rsidRPr="00E22E5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828ED" w:rsidRPr="00E22E55" w:rsidRDefault="00A828ED">
            <w:r w:rsidRPr="00E22E5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828ED" w:rsidRPr="00E22E55" w:rsidRDefault="00A828ED">
            <w:pPr>
              <w:rPr>
                <w:lang w:val="en-US"/>
              </w:rPr>
            </w:pPr>
            <w:r w:rsidRPr="00E22E55">
              <w:rPr>
                <w:lang w:val="en-US"/>
              </w:rPr>
              <w:t>Начальник юридического отдела</w:t>
            </w:r>
          </w:p>
        </w:tc>
      </w:tr>
      <w:tr w:rsidR="00A828ED" w:rsidRPr="00E22E55">
        <w:tc>
          <w:tcPr>
            <w:tcW w:w="3307" w:type="dxa"/>
          </w:tcPr>
          <w:p w:rsidR="00A828ED" w:rsidRPr="00E22E55" w:rsidRDefault="00A828ED">
            <w:r w:rsidRPr="00E22E5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828ED" w:rsidRPr="00E22E55" w:rsidRDefault="00A828ED">
            <w:r w:rsidRPr="00E22E5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828ED" w:rsidRPr="00E22E55" w:rsidRDefault="00A828ED">
            <w:pPr>
              <w:rPr>
                <w:lang w:val="en-US"/>
              </w:rPr>
            </w:pPr>
            <w:r w:rsidRPr="00E22E55">
              <w:rPr>
                <w:lang w:val="en-US"/>
              </w:rPr>
              <w:t>экономист 1 категории отдела закупок</w:t>
            </w:r>
          </w:p>
        </w:tc>
      </w:tr>
      <w:tr w:rsidR="00A828ED" w:rsidRPr="00E22E55">
        <w:tc>
          <w:tcPr>
            <w:tcW w:w="3307" w:type="dxa"/>
          </w:tcPr>
          <w:p w:rsidR="00A828ED" w:rsidRPr="00E22E55" w:rsidRDefault="00A828ED">
            <w:r w:rsidRPr="00E22E5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828ED" w:rsidRPr="00E22E55" w:rsidRDefault="00A828ED">
            <w:r w:rsidRPr="00E22E5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828ED" w:rsidRPr="00E22E55" w:rsidRDefault="00A828ED">
            <w:pPr>
              <w:rPr>
                <w:lang w:val="en-US"/>
              </w:rPr>
            </w:pPr>
            <w:r w:rsidRPr="00E22E5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828ED" w:rsidRDefault="00A828ED">
      <w:pPr>
        <w:jc w:val="both"/>
      </w:pPr>
      <w:r>
        <w:tab/>
        <w:t>Кворум имеется. Комиссия правомочна.</w:t>
      </w:r>
    </w:p>
    <w:p w:rsidR="00A828ED" w:rsidRDefault="00A828ED">
      <w:pPr>
        <w:jc w:val="both"/>
      </w:pPr>
      <w:r>
        <w:tab/>
        <w:t xml:space="preserve">Заседание комиссии проводилось </w:t>
      </w:r>
      <w:r w:rsidRPr="00D260EC">
        <w:t>20.04.</w:t>
      </w:r>
      <w:r>
        <w:t>20</w:t>
      </w:r>
      <w:r w:rsidRPr="00D260EC">
        <w:t>21 1</w:t>
      </w:r>
      <w:r>
        <w:t>3</w:t>
      </w:r>
      <w:r w:rsidRPr="00D260EC">
        <w:t>:</w:t>
      </w:r>
      <w:r>
        <w:t>0</w:t>
      </w:r>
      <w:r w:rsidRPr="00D260EC">
        <w:t>0 (</w:t>
      </w:r>
      <w:r>
        <w:rPr>
          <w:lang w:val="en-US"/>
        </w:rPr>
        <w:t>MSK</w:t>
      </w:r>
      <w:r w:rsidRPr="00D260E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828ED" w:rsidRDefault="00A828ED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D260EC">
        <w:t>20.04.</w:t>
      </w:r>
      <w:r>
        <w:t>20</w:t>
      </w:r>
      <w:r w:rsidRPr="00D260EC">
        <w:t>21 09:30:00 (</w:t>
      </w:r>
      <w:r>
        <w:rPr>
          <w:lang w:val="en-US"/>
        </w:rPr>
        <w:t>MSK</w:t>
      </w:r>
      <w:r w:rsidRPr="00D260EC">
        <w:t>+00:00)</w:t>
      </w:r>
      <w:r>
        <w:t xml:space="preserve">), подана </w:t>
      </w:r>
      <w:r w:rsidRPr="00D260EC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A828ED" w:rsidRPr="00E22E55">
        <w:tc>
          <w:tcPr>
            <w:tcW w:w="9922" w:type="dxa"/>
          </w:tcPr>
          <w:p w:rsidR="00A828ED" w:rsidRPr="00E22E55" w:rsidRDefault="00A828ED">
            <w:pPr>
              <w:pStyle w:val="a4"/>
            </w:pPr>
            <w:r w:rsidRPr="00E22E55">
              <w:t>EA-89012</w:t>
            </w:r>
            <w:r>
              <w:t xml:space="preserve">, дата и время регистрации заявки: </w:t>
            </w:r>
            <w:r w:rsidRPr="00E22E55">
              <w:t>19.04.21 18:34:06 (MSK+00:00)</w:t>
            </w:r>
          </w:p>
        </w:tc>
      </w:tr>
    </w:tbl>
    <w:p w:rsidR="00A828ED" w:rsidRDefault="00A828ED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A828ED" w:rsidRPr="00E22E5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828ED" w:rsidRPr="00E22E55" w:rsidRDefault="00A828ED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828ED" w:rsidRPr="00E22E55" w:rsidRDefault="00A828ED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r>
              <w:rPr>
                <w:b/>
                <w:bCs/>
              </w:rPr>
              <w:t>Обоснование</w:t>
            </w:r>
          </w:p>
        </w:tc>
      </w:tr>
      <w:tr w:rsidR="00A828ED" w:rsidRPr="00E22E5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828ED" w:rsidRPr="00E22E55" w:rsidRDefault="00A828ED">
            <w:pPr>
              <w:pStyle w:val="a4"/>
            </w:pPr>
            <w:bookmarkStart w:id="0" w:name="__DdeLink__416_2961716382"/>
            <w:bookmarkEnd w:id="0"/>
            <w:r w:rsidRPr="00E22E55">
              <w:rPr>
                <w:lang w:val="en-US"/>
              </w:rPr>
              <w:t>EA-89012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D260EC" w:rsidRDefault="00A828ED">
            <w:r w:rsidRPr="00D260EC">
              <w:t>ОБЩЕСТВО С ОГРАНИЧЕННОЙ ОТВЕТСТВЕННОСТЬЮ "АЛЬЯНС МЕД"</w:t>
            </w:r>
          </w:p>
          <w:p w:rsidR="00A828ED" w:rsidRPr="00E22E55" w:rsidRDefault="00A828ED">
            <w:r w:rsidRPr="00E22E55">
              <w:t xml:space="preserve">ИНН </w:t>
            </w:r>
            <w:r w:rsidRPr="00D260EC">
              <w:t>2312261876</w:t>
            </w:r>
          </w:p>
          <w:p w:rsidR="00A828ED" w:rsidRPr="00D260EC" w:rsidRDefault="00A828ED">
            <w:r w:rsidRPr="00E22E55">
              <w:t xml:space="preserve">ОГРН </w:t>
            </w:r>
            <w:r w:rsidRPr="00D260EC">
              <w:t>1172375046535</w:t>
            </w:r>
          </w:p>
          <w:p w:rsidR="00A828ED" w:rsidRPr="00D260EC" w:rsidRDefault="00A828ED">
            <w:r w:rsidRPr="00E22E55">
              <w:t xml:space="preserve">КПП </w:t>
            </w:r>
            <w:r w:rsidRPr="00D260EC">
              <w:t>231101001</w:t>
            </w:r>
          </w:p>
          <w:p w:rsidR="00A828ED" w:rsidRPr="00D260EC" w:rsidRDefault="00A828ED">
            <w:r w:rsidRPr="00E22E55">
              <w:t>Место нахождения(жительства)</w:t>
            </w:r>
          </w:p>
          <w:p w:rsidR="00A828ED" w:rsidRPr="00D260EC" w:rsidRDefault="00A828ED">
            <w:bookmarkStart w:id="1" w:name="__DdeLink__366_2212008683"/>
            <w:r w:rsidRPr="00E22E55">
              <w:t>350900, КРАЙКРАСНОДАРСКИЙ, ГКРАСНОДАР, ОФИС 2</w:t>
            </w:r>
            <w:bookmarkEnd w:id="1"/>
          </w:p>
          <w:p w:rsidR="00A828ED" w:rsidRPr="00D260EC" w:rsidRDefault="00A828ED">
            <w:r w:rsidRPr="00E22E55">
              <w:t>Почтовый адрес</w:t>
            </w:r>
          </w:p>
          <w:p w:rsidR="00A828ED" w:rsidRPr="00D260EC" w:rsidRDefault="00A828ED">
            <w:r w:rsidRPr="00E22E55">
              <w:t>350900, КРАЙ КРАСНОДАРСКИЙ, Г КРАСНОДАР, УЛ ИМ СОКОЛОВА М.Е., ДОМ 80, ОФИС 2</w:t>
            </w:r>
          </w:p>
          <w:p w:rsidR="00A828ED" w:rsidRPr="00E22E55" w:rsidRDefault="00A828ED">
            <w:pPr>
              <w:rPr>
                <w:sz w:val="16"/>
                <w:szCs w:val="16"/>
                <w:lang w:val="en-US"/>
              </w:rPr>
            </w:pPr>
            <w:r w:rsidRPr="00E22E55">
              <w:rPr>
                <w:sz w:val="16"/>
                <w:szCs w:val="16"/>
              </w:rPr>
              <w:t xml:space="preserve">Контактное лицо </w:t>
            </w:r>
          </w:p>
          <w:p w:rsidR="00A828ED" w:rsidRPr="00E22E55" w:rsidRDefault="00A828ED">
            <w:pPr>
              <w:rPr>
                <w:lang w:val="en-US"/>
              </w:rPr>
            </w:pPr>
            <w:r w:rsidRPr="00E22E55">
              <w:t xml:space="preserve">Телефон </w:t>
            </w:r>
            <w:r w:rsidRPr="00E22E55">
              <w:rPr>
                <w:lang w:val="en-US"/>
              </w:rPr>
              <w:t>78612400979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828ED" w:rsidRPr="00D260EC" w:rsidRDefault="00A828ED">
            <w:r w:rsidRPr="00E22E5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r w:rsidRPr="00E22E55">
              <w:t>-</w:t>
            </w:r>
          </w:p>
        </w:tc>
      </w:tr>
    </w:tbl>
    <w:p w:rsidR="00A828ED" w:rsidRDefault="00A828ED"/>
    <w:p w:rsidR="00A828ED" w:rsidRDefault="00A828ED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A828ED" w:rsidRPr="00E22E5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A828ED" w:rsidRPr="00E22E5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EA-89012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D260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828ED" w:rsidRPr="00E22E5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EA-89012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D260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828ED" w:rsidRPr="00E22E5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EA-89012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D260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828ED" w:rsidRPr="00E22E5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EA-89012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D260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828ED" w:rsidRPr="00E22E55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EA-89012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828ED" w:rsidRPr="00E22E55" w:rsidRDefault="00A828ED">
            <w:pPr>
              <w:pStyle w:val="a4"/>
            </w:pPr>
            <w:r w:rsidRPr="00D260E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A828ED" w:rsidRDefault="00A828ED"/>
    <w:p w:rsidR="00A828ED" w:rsidRDefault="00A828ED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828ED" w:rsidRPr="00D260EC" w:rsidRDefault="00A828ED">
      <w:pPr>
        <w:jc w:val="both"/>
      </w:pPr>
      <w:r w:rsidRPr="00D260EC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"АЛЬЯНС МЕД".</w:t>
      </w:r>
    </w:p>
    <w:p w:rsidR="00A828ED" w:rsidRDefault="00A828ED">
      <w:pPr>
        <w:pStyle w:val="BodyText"/>
        <w:jc w:val="both"/>
      </w:pPr>
      <w:r w:rsidRPr="00D260EC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A828ED" w:rsidRDefault="00A828E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2E72E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828ED" w:rsidRDefault="00A828ED">
      <w:pPr>
        <w:jc w:val="both"/>
        <w:rPr>
          <w:b/>
          <w:bCs/>
        </w:rPr>
      </w:pPr>
    </w:p>
    <w:p w:rsidR="00A828ED" w:rsidRDefault="00A828E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828ED" w:rsidRPr="00E22E55">
        <w:tc>
          <w:tcPr>
            <w:tcW w:w="5847" w:type="dxa"/>
            <w:vAlign w:val="bottom"/>
          </w:tcPr>
          <w:p w:rsidR="00A828ED" w:rsidRPr="00E22E55" w:rsidRDefault="00A828ED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Просоленко Юрий Александрович</w:t>
            </w:r>
          </w:p>
        </w:tc>
      </w:tr>
      <w:tr w:rsidR="00A828ED" w:rsidRPr="00E22E55">
        <w:tc>
          <w:tcPr>
            <w:tcW w:w="5847" w:type="dxa"/>
            <w:vAlign w:val="bottom"/>
          </w:tcPr>
          <w:p w:rsidR="00A828ED" w:rsidRPr="00E22E55" w:rsidRDefault="00A828E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Дехтерев Юрий Сергеевич</w:t>
            </w:r>
          </w:p>
        </w:tc>
      </w:tr>
      <w:tr w:rsidR="00A828ED" w:rsidRPr="00E22E55">
        <w:tc>
          <w:tcPr>
            <w:tcW w:w="5847" w:type="dxa"/>
            <w:vAlign w:val="bottom"/>
          </w:tcPr>
          <w:p w:rsidR="00A828ED" w:rsidRPr="00E22E55" w:rsidRDefault="00A828E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Коротникова Светлана Борисовна</w:t>
            </w:r>
          </w:p>
        </w:tc>
      </w:tr>
      <w:tr w:rsidR="00A828ED" w:rsidRPr="00E22E55">
        <w:tc>
          <w:tcPr>
            <w:tcW w:w="5847" w:type="dxa"/>
            <w:vAlign w:val="bottom"/>
          </w:tcPr>
          <w:p w:rsidR="00A828ED" w:rsidRPr="00E22E55" w:rsidRDefault="00A828E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Мальченко Елена Александровна</w:t>
            </w:r>
          </w:p>
        </w:tc>
      </w:tr>
      <w:tr w:rsidR="00A828ED" w:rsidRPr="00E22E55">
        <w:tc>
          <w:tcPr>
            <w:tcW w:w="5847" w:type="dxa"/>
            <w:vAlign w:val="bottom"/>
          </w:tcPr>
          <w:p w:rsidR="00A828ED" w:rsidRPr="00E22E55" w:rsidRDefault="00A828ED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828ED" w:rsidRPr="00E22E55" w:rsidRDefault="00A828ED">
            <w:pPr>
              <w:pStyle w:val="a4"/>
            </w:pPr>
            <w:r w:rsidRPr="00E22E55">
              <w:rPr>
                <w:lang w:val="en-US"/>
              </w:rPr>
              <w:t>Владыкина Лидия Валерьевна</w:t>
            </w:r>
          </w:p>
        </w:tc>
      </w:tr>
    </w:tbl>
    <w:p w:rsidR="00A828ED" w:rsidRDefault="00A828ED"/>
    <w:sectPr w:rsidR="00A828ED" w:rsidSect="0036462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462B"/>
    <w:rsid w:val="002E72EC"/>
    <w:rsid w:val="0036462B"/>
    <w:rsid w:val="00A828ED"/>
    <w:rsid w:val="00D260EC"/>
    <w:rsid w:val="00E22E55"/>
    <w:rsid w:val="00F14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62B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36462B"/>
  </w:style>
  <w:style w:type="paragraph" w:customStyle="1" w:styleId="a3">
    <w:name w:val="Заголовок"/>
    <w:basedOn w:val="Normal"/>
    <w:next w:val="BodyText"/>
    <w:uiPriority w:val="99"/>
    <w:rsid w:val="0036462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6462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27AC1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36462B"/>
  </w:style>
  <w:style w:type="paragraph" w:styleId="Caption">
    <w:name w:val="caption"/>
    <w:basedOn w:val="Normal"/>
    <w:uiPriority w:val="99"/>
    <w:qFormat/>
    <w:rsid w:val="0036462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6462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6462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27AC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6462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6462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6462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6462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6462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6462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6462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6462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6462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6462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7AC1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7AC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AC1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36462B"/>
  </w:style>
  <w:style w:type="paragraph" w:customStyle="1" w:styleId="a5">
    <w:name w:val="Заголовок таблицы"/>
    <w:basedOn w:val="a4"/>
    <w:uiPriority w:val="99"/>
    <w:rsid w:val="0036462B"/>
  </w:style>
  <w:style w:type="paragraph" w:customStyle="1" w:styleId="DocumentMap">
    <w:name w:val="DocumentMap"/>
    <w:uiPriority w:val="99"/>
    <w:rsid w:val="0036462B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D260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832</Words>
  <Characters>4745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2021-04-20T11:52:00Z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