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369" w:rsidRDefault="002F6369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056DC2">
        <w:rPr>
          <w:b/>
          <w:bCs/>
        </w:rPr>
        <w:t>0318300120821000057</w:t>
      </w:r>
    </w:p>
    <w:p w:rsidR="002F6369" w:rsidRDefault="002F6369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2F6369" w:rsidRDefault="002F6369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2F6369" w:rsidRDefault="002F6369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F6369" w:rsidRPr="00B763C3">
        <w:tc>
          <w:tcPr>
            <w:tcW w:w="4961" w:type="dxa"/>
          </w:tcPr>
          <w:p w:rsidR="002F6369" w:rsidRPr="00B763C3" w:rsidRDefault="002F6369">
            <w:pPr>
              <w:overflowPunct w:val="0"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2F6369" w:rsidRPr="00B763C3" w:rsidRDefault="002F6369">
            <w:pPr>
              <w:ind w:firstLine="567"/>
              <w:jc w:val="right"/>
            </w:pPr>
            <w:r>
              <w:rPr>
                <w:lang w:val="en-US"/>
              </w:rPr>
              <w:t>20.04.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2F6369" w:rsidRDefault="002F6369"/>
    <w:p w:rsidR="002F6369" w:rsidRDefault="002F6369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056DC2">
        <w:t xml:space="preserve">: Сорочки, халаты и костюмы медицинские </w:t>
      </w:r>
    </w:p>
    <w:p w:rsidR="002F6369" w:rsidRDefault="002F6369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213234901331923490100101000010000244</w:t>
      </w:r>
    </w:p>
    <w:p w:rsidR="002F6369" w:rsidRDefault="002F6369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214 558,64 руб.</w:t>
      </w:r>
    </w:p>
    <w:p w:rsidR="002F6369" w:rsidRDefault="002F6369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56DC2">
        <w:rPr>
          <w:b/>
          <w:bCs/>
        </w:rPr>
        <w:t xml:space="preserve">: </w:t>
      </w:r>
      <w:r w:rsidRPr="00056DC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56DC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F6369" w:rsidRPr="00B763C3">
        <w:trPr>
          <w:jc w:val="right"/>
        </w:trPr>
        <w:tc>
          <w:tcPr>
            <w:tcW w:w="9915" w:type="dxa"/>
          </w:tcPr>
          <w:p w:rsidR="002F6369" w:rsidRPr="00B763C3" w:rsidRDefault="002F636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056DC2">
              <w:rPr>
                <w:b/>
                <w:bCs/>
              </w:rPr>
              <w:t xml:space="preserve">Источник финансирования: </w:t>
            </w:r>
            <w:r w:rsidRPr="00056DC2">
              <w:t>Краевой бюджет, родовые сертификаты 2021 г.</w:t>
            </w:r>
          </w:p>
          <w:p w:rsidR="002F6369" w:rsidRPr="00B763C3" w:rsidRDefault="002F636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056DC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56DC2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30 дней с момента подписания контракта.</w:t>
            </w:r>
          </w:p>
          <w:p w:rsidR="002F6369" w:rsidRPr="00B763C3" w:rsidRDefault="002F636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56DC2">
              <w:t>Не требуется</w:t>
            </w:r>
          </w:p>
          <w:p w:rsidR="002F6369" w:rsidRPr="00B763C3" w:rsidRDefault="002F6369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56DC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F6369" w:rsidRDefault="002F6369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56DC2">
        <w:t>12.04.21 11:30:17 (</w:t>
      </w:r>
      <w:r>
        <w:rPr>
          <w:lang w:val="en-US"/>
        </w:rPr>
        <w:t>MSK</w:t>
      </w:r>
      <w:r w:rsidRPr="00056DC2">
        <w:t>+00:00)</w:t>
      </w:r>
    </w:p>
    <w:p w:rsidR="002F6369" w:rsidRDefault="002F6369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56DC2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F6369" w:rsidRPr="00B763C3"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F6369" w:rsidRPr="00B763C3" w:rsidRDefault="002F6369">
            <w:pPr>
              <w:rPr>
                <w:lang w:val="en-US"/>
              </w:rPr>
            </w:pPr>
            <w:r w:rsidRPr="00B763C3">
              <w:rPr>
                <w:lang w:val="en-US"/>
              </w:rPr>
              <w:t>Главный врач</w:t>
            </w:r>
          </w:p>
        </w:tc>
      </w:tr>
      <w:tr w:rsidR="002F6369" w:rsidRPr="00B763C3"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F6369" w:rsidRPr="00B763C3" w:rsidRDefault="002F6369">
            <w:pPr>
              <w:rPr>
                <w:lang w:val="en-US"/>
              </w:rPr>
            </w:pPr>
            <w:r w:rsidRPr="00B763C3">
              <w:rPr>
                <w:lang w:val="en-US"/>
              </w:rPr>
              <w:t>Начальник отдела закупок</w:t>
            </w:r>
          </w:p>
        </w:tc>
      </w:tr>
      <w:tr w:rsidR="002F6369" w:rsidRPr="00B763C3"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2F6369" w:rsidRPr="00B763C3" w:rsidRDefault="002F6369">
            <w:pPr>
              <w:rPr>
                <w:lang w:val="en-US"/>
              </w:rPr>
            </w:pPr>
            <w:r w:rsidRPr="00B763C3">
              <w:rPr>
                <w:lang w:val="en-US"/>
              </w:rPr>
              <w:t>Начальник юридического отдела</w:t>
            </w:r>
          </w:p>
        </w:tc>
      </w:tr>
      <w:tr w:rsidR="002F6369" w:rsidRPr="00B763C3"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2F6369" w:rsidRPr="00B763C3" w:rsidRDefault="002F6369">
            <w:pPr>
              <w:rPr>
                <w:lang w:val="en-US"/>
              </w:rPr>
            </w:pPr>
            <w:r w:rsidRPr="00B763C3">
              <w:rPr>
                <w:lang w:val="en-US"/>
              </w:rPr>
              <w:t>экономист 1 категории отдела закупок</w:t>
            </w:r>
          </w:p>
        </w:tc>
      </w:tr>
      <w:tr w:rsidR="002F6369" w:rsidRPr="00B763C3"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F6369" w:rsidRPr="00B763C3" w:rsidRDefault="002F6369">
            <w:r w:rsidRPr="00B763C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F6369" w:rsidRPr="00B763C3" w:rsidRDefault="002F6369">
            <w:pPr>
              <w:rPr>
                <w:lang w:val="en-US"/>
              </w:rPr>
            </w:pPr>
            <w:r w:rsidRPr="00B763C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F6369" w:rsidRDefault="002F6369">
      <w:pPr>
        <w:jc w:val="both"/>
      </w:pPr>
      <w:r>
        <w:tab/>
        <w:t>Кворум имеется. Комиссия правомочна.</w:t>
      </w:r>
    </w:p>
    <w:p w:rsidR="002F6369" w:rsidRDefault="002F6369">
      <w:pPr>
        <w:jc w:val="both"/>
      </w:pPr>
      <w:r>
        <w:tab/>
        <w:t xml:space="preserve">Заседание комиссии проводилось </w:t>
      </w:r>
      <w:r w:rsidRPr="00056DC2">
        <w:t>20.04.</w:t>
      </w:r>
      <w:r>
        <w:t>20</w:t>
      </w:r>
      <w:r w:rsidRPr="00056DC2">
        <w:t>21 1</w:t>
      </w:r>
      <w:r>
        <w:t>3</w:t>
      </w:r>
      <w:r w:rsidRPr="00056DC2">
        <w:t>:</w:t>
      </w:r>
      <w:r>
        <w:t>20</w:t>
      </w:r>
      <w:r w:rsidRPr="00056DC2">
        <w:t xml:space="preserve"> (</w:t>
      </w:r>
      <w:r>
        <w:rPr>
          <w:lang w:val="en-US"/>
        </w:rPr>
        <w:t>MSK</w:t>
      </w:r>
      <w:r w:rsidRPr="00056DC2">
        <w:t>+00:00)</w:t>
      </w:r>
      <w:r>
        <w:t>, по адресу: Российская Федерация, 353560, Краснодарский край, Славянский р-н, Славянск-на-Кубани г, УЛИЦА БАТАРЕЙНАЯ, 377.</w:t>
      </w:r>
    </w:p>
    <w:p w:rsidR="002F6369" w:rsidRDefault="002F6369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056DC2">
        <w:t>20.04.</w:t>
      </w:r>
      <w:r>
        <w:t>20</w:t>
      </w:r>
      <w:r w:rsidRPr="00056DC2">
        <w:t>21 09:30:00 (</w:t>
      </w:r>
      <w:r>
        <w:rPr>
          <w:lang w:val="en-US"/>
        </w:rPr>
        <w:t>MSK</w:t>
      </w:r>
      <w:r w:rsidRPr="00056DC2">
        <w:t>+00:00)</w:t>
      </w:r>
      <w:r>
        <w:t xml:space="preserve">), подана </w:t>
      </w:r>
      <w:r w:rsidRPr="00056DC2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2F6369" w:rsidRPr="00B763C3">
        <w:tc>
          <w:tcPr>
            <w:tcW w:w="9922" w:type="dxa"/>
          </w:tcPr>
          <w:p w:rsidR="002F6369" w:rsidRPr="00B763C3" w:rsidRDefault="002F6369">
            <w:pPr>
              <w:pStyle w:val="a4"/>
            </w:pPr>
            <w:r w:rsidRPr="00B763C3">
              <w:t>EA-87683</w:t>
            </w:r>
            <w:r>
              <w:t xml:space="preserve">, дата и время регистрации заявки: </w:t>
            </w:r>
            <w:r w:rsidRPr="00B763C3">
              <w:t>16.04.</w:t>
            </w:r>
            <w:r>
              <w:t>20</w:t>
            </w:r>
            <w:r w:rsidRPr="00B763C3">
              <w:t>21 16:17:30 (MSK+00:00)</w:t>
            </w:r>
          </w:p>
        </w:tc>
      </w:tr>
    </w:tbl>
    <w:p w:rsidR="002F6369" w:rsidRDefault="002F6369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2F6369" w:rsidRPr="00B763C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6369" w:rsidRPr="00B763C3" w:rsidRDefault="002F6369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6369" w:rsidRPr="00B763C3" w:rsidRDefault="002F6369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r>
              <w:rPr>
                <w:b/>
                <w:bCs/>
              </w:rPr>
              <w:t>Обоснование</w:t>
            </w:r>
          </w:p>
        </w:tc>
      </w:tr>
      <w:tr w:rsidR="002F6369" w:rsidRPr="00B763C3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6369" w:rsidRPr="00B763C3" w:rsidRDefault="002F6369">
            <w:pPr>
              <w:pStyle w:val="a4"/>
            </w:pPr>
            <w:bookmarkStart w:id="0" w:name="__DdeLink__416_2961716382"/>
            <w:bookmarkEnd w:id="0"/>
            <w:r w:rsidRPr="00B763C3">
              <w:rPr>
                <w:lang w:val="en-US"/>
              </w:rPr>
              <w:t>EA-87683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056DC2" w:rsidRDefault="002F6369">
            <w:r w:rsidRPr="00056DC2">
              <w:t>ОБЩЕСТВО С ОГРАНИЧЕННОЙ ОТВЕТСТВЕННОСТЬЮ "ОБЪЕДИНЕННАЯ ТЕКСТИЛЬНАЯ КОМПАНИЯ - КРАСНОДАР"</w:t>
            </w:r>
          </w:p>
          <w:p w:rsidR="002F6369" w:rsidRPr="00B763C3" w:rsidRDefault="002F6369">
            <w:r w:rsidRPr="00B763C3">
              <w:t xml:space="preserve">ИНН </w:t>
            </w:r>
            <w:r w:rsidRPr="00056DC2">
              <w:t>2312203049</w:t>
            </w:r>
          </w:p>
          <w:p w:rsidR="002F6369" w:rsidRPr="00056DC2" w:rsidRDefault="002F6369">
            <w:r w:rsidRPr="00B763C3">
              <w:t xml:space="preserve">ОГРН </w:t>
            </w:r>
            <w:r w:rsidRPr="00056DC2">
              <w:t>1132312005682</w:t>
            </w:r>
          </w:p>
          <w:p w:rsidR="002F6369" w:rsidRPr="00056DC2" w:rsidRDefault="002F6369">
            <w:r w:rsidRPr="00B763C3">
              <w:t xml:space="preserve">КПП </w:t>
            </w:r>
            <w:r w:rsidRPr="00056DC2">
              <w:t>231201001</w:t>
            </w:r>
          </w:p>
          <w:p w:rsidR="002F6369" w:rsidRPr="00056DC2" w:rsidRDefault="002F6369">
            <w:r w:rsidRPr="00B763C3">
              <w:t>Место нахождения(жительства)</w:t>
            </w:r>
          </w:p>
          <w:p w:rsidR="002F6369" w:rsidRPr="00056DC2" w:rsidRDefault="002F6369">
            <w:bookmarkStart w:id="1" w:name="__DdeLink__366_2212008683"/>
            <w:r w:rsidRPr="00B763C3">
              <w:t>350018, КРАЙ. КРАСНОДАРСКИЙ, Г. КРАСНОДАР, ДОМ 9/5 ЛИТЕР Р, ЭТАЖ 1, ПОМЕЩЕНИЕ 10</w:t>
            </w:r>
            <w:bookmarkEnd w:id="1"/>
          </w:p>
          <w:p w:rsidR="002F6369" w:rsidRPr="00056DC2" w:rsidRDefault="002F6369">
            <w:r w:rsidRPr="00B763C3">
              <w:t>Почтовый адрес</w:t>
            </w:r>
          </w:p>
          <w:p w:rsidR="002F6369" w:rsidRPr="00056DC2" w:rsidRDefault="002F6369">
            <w:r w:rsidRPr="00B763C3">
              <w:t>350018, КРАЙ КРАСНОДАРСКИЙ, Г КРАСНОДАР, УЛ ТЕКСТИЛЬНАЯ, 9/5</w:t>
            </w:r>
          </w:p>
          <w:p w:rsidR="002F6369" w:rsidRPr="00B763C3" w:rsidRDefault="002F6369">
            <w:pPr>
              <w:rPr>
                <w:sz w:val="16"/>
                <w:szCs w:val="16"/>
                <w:lang w:val="en-US"/>
              </w:rPr>
            </w:pPr>
            <w:r w:rsidRPr="00B763C3">
              <w:rPr>
                <w:sz w:val="16"/>
                <w:szCs w:val="16"/>
              </w:rPr>
              <w:t xml:space="preserve">Контактное лицо </w:t>
            </w:r>
          </w:p>
          <w:p w:rsidR="002F6369" w:rsidRPr="00B763C3" w:rsidRDefault="002F6369">
            <w:pPr>
              <w:rPr>
                <w:lang w:val="en-US"/>
              </w:rPr>
            </w:pPr>
            <w:r w:rsidRPr="00B763C3">
              <w:t xml:space="preserve">Телефон </w:t>
            </w:r>
            <w:r w:rsidRPr="00B763C3">
              <w:rPr>
                <w:lang w:val="en-US"/>
              </w:rPr>
              <w:t>79604898367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F6369" w:rsidRPr="00056DC2" w:rsidRDefault="002F6369">
            <w:r w:rsidRPr="00B763C3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r w:rsidRPr="00B763C3">
              <w:t>-</w:t>
            </w:r>
          </w:p>
        </w:tc>
      </w:tr>
    </w:tbl>
    <w:p w:rsidR="002F6369" w:rsidRDefault="002F6369"/>
    <w:p w:rsidR="002F6369" w:rsidRDefault="002F6369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EA-87683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056DC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EA-87683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056DC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EA-87683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056DC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EA-87683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056DC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2F6369" w:rsidRPr="00B763C3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EA-87683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F6369" w:rsidRPr="00B763C3" w:rsidRDefault="002F6369">
            <w:pPr>
              <w:pStyle w:val="a4"/>
            </w:pPr>
            <w:r w:rsidRPr="00056DC2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2F6369" w:rsidRDefault="002F6369"/>
    <w:p w:rsidR="002F6369" w:rsidRPr="00056DC2" w:rsidRDefault="002F6369">
      <w:pPr>
        <w:jc w:val="both"/>
      </w:pPr>
      <w:r w:rsidRPr="00056DC2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"ОБЪЕДИНЕННАЯ ТЕКСТИЛЬНАЯ КОМПАНИЯ - КРАСНОДАР".</w:t>
      </w:r>
    </w:p>
    <w:p w:rsidR="002F6369" w:rsidRDefault="002F6369">
      <w:pPr>
        <w:pStyle w:val="BodyText"/>
        <w:jc w:val="both"/>
      </w:pPr>
      <w:r w:rsidRPr="00056DC2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2F6369" w:rsidRDefault="002F6369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B0673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F6369" w:rsidRDefault="002F6369">
      <w:pPr>
        <w:jc w:val="both"/>
        <w:rPr>
          <w:b/>
          <w:bCs/>
        </w:rPr>
      </w:pPr>
    </w:p>
    <w:p w:rsidR="002F6369" w:rsidRDefault="002F6369">
      <w:pPr>
        <w:jc w:val="both"/>
        <w:rPr>
          <w:b/>
          <w:bCs/>
        </w:rPr>
      </w:pPr>
    </w:p>
    <w:p w:rsidR="002F6369" w:rsidRDefault="002F6369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F6369" w:rsidRPr="00B763C3">
        <w:tc>
          <w:tcPr>
            <w:tcW w:w="5847" w:type="dxa"/>
            <w:vAlign w:val="bottom"/>
          </w:tcPr>
          <w:p w:rsidR="002F6369" w:rsidRPr="00B763C3" w:rsidRDefault="002F6369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Просоленко Юрий Александрович</w:t>
            </w:r>
          </w:p>
        </w:tc>
      </w:tr>
      <w:tr w:rsidR="002F6369" w:rsidRPr="00B763C3">
        <w:tc>
          <w:tcPr>
            <w:tcW w:w="5847" w:type="dxa"/>
            <w:vAlign w:val="bottom"/>
          </w:tcPr>
          <w:p w:rsidR="002F6369" w:rsidRPr="00B763C3" w:rsidRDefault="002F636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Дехтерев Юрий Сергеевич</w:t>
            </w:r>
          </w:p>
        </w:tc>
      </w:tr>
      <w:tr w:rsidR="002F6369" w:rsidRPr="00B763C3">
        <w:tc>
          <w:tcPr>
            <w:tcW w:w="5847" w:type="dxa"/>
            <w:vAlign w:val="bottom"/>
          </w:tcPr>
          <w:p w:rsidR="002F6369" w:rsidRPr="00B763C3" w:rsidRDefault="002F636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Коротникова Светлана Борисовна</w:t>
            </w:r>
          </w:p>
        </w:tc>
      </w:tr>
      <w:tr w:rsidR="002F6369" w:rsidRPr="00B763C3">
        <w:tc>
          <w:tcPr>
            <w:tcW w:w="5847" w:type="dxa"/>
            <w:vAlign w:val="bottom"/>
          </w:tcPr>
          <w:p w:rsidR="002F6369" w:rsidRPr="00B763C3" w:rsidRDefault="002F6369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Мальченко Елена Александровна</w:t>
            </w:r>
          </w:p>
        </w:tc>
      </w:tr>
      <w:tr w:rsidR="002F6369" w:rsidRPr="00B763C3">
        <w:tc>
          <w:tcPr>
            <w:tcW w:w="5847" w:type="dxa"/>
            <w:vAlign w:val="bottom"/>
          </w:tcPr>
          <w:p w:rsidR="002F6369" w:rsidRPr="00B763C3" w:rsidRDefault="002F6369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F6369" w:rsidRPr="00B763C3" w:rsidRDefault="002F6369">
            <w:pPr>
              <w:pStyle w:val="a4"/>
            </w:pPr>
            <w:r w:rsidRPr="00B763C3">
              <w:rPr>
                <w:lang w:val="en-US"/>
              </w:rPr>
              <w:t>Владыкина Лидия Валерьевна</w:t>
            </w:r>
          </w:p>
        </w:tc>
      </w:tr>
    </w:tbl>
    <w:p w:rsidR="002F6369" w:rsidRDefault="002F6369"/>
    <w:sectPr w:rsidR="002F6369" w:rsidSect="00030ED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0ED2"/>
    <w:rsid w:val="00030ED2"/>
    <w:rsid w:val="00056DC2"/>
    <w:rsid w:val="002F6369"/>
    <w:rsid w:val="00995AA1"/>
    <w:rsid w:val="00B763C3"/>
    <w:rsid w:val="00EB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ED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30ED2"/>
  </w:style>
  <w:style w:type="paragraph" w:customStyle="1" w:styleId="a3">
    <w:name w:val="Заголовок"/>
    <w:basedOn w:val="Normal"/>
    <w:next w:val="BodyText"/>
    <w:uiPriority w:val="99"/>
    <w:rsid w:val="00030ED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30ED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27CC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30ED2"/>
  </w:style>
  <w:style w:type="paragraph" w:styleId="Caption">
    <w:name w:val="caption"/>
    <w:basedOn w:val="Normal"/>
    <w:uiPriority w:val="99"/>
    <w:qFormat/>
    <w:rsid w:val="00030ED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30ED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30ED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27CC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30ED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30ED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30ED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30ED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30ED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30ED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30ED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30ED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30ED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30ED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7CC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7CC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CC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30ED2"/>
  </w:style>
  <w:style w:type="paragraph" w:customStyle="1" w:styleId="a5">
    <w:name w:val="Заголовок таблицы"/>
    <w:basedOn w:val="a4"/>
    <w:uiPriority w:val="99"/>
    <w:rsid w:val="00030ED2"/>
  </w:style>
  <w:style w:type="paragraph" w:customStyle="1" w:styleId="DocumentMap">
    <w:name w:val="DocumentMap"/>
    <w:uiPriority w:val="99"/>
    <w:rsid w:val="00030ED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056D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</TotalTime>
  <Pages>3</Pages>
  <Words>799</Words>
  <Characters>4558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2021-04-20T11:55:00Z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