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354" w:rsidRDefault="00694354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7F612C">
        <w:rPr>
          <w:b/>
          <w:bCs/>
        </w:rPr>
        <w:t>0318300120821000062</w:t>
      </w:r>
    </w:p>
    <w:p w:rsidR="00694354" w:rsidRDefault="00694354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694354" w:rsidRDefault="00694354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694354" w:rsidRDefault="00694354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94354" w:rsidRPr="00CF7675">
        <w:tc>
          <w:tcPr>
            <w:tcW w:w="4961" w:type="dxa"/>
          </w:tcPr>
          <w:p w:rsidR="00694354" w:rsidRPr="00CF7675" w:rsidRDefault="00694354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694354" w:rsidRPr="00CF7675" w:rsidRDefault="00694354">
            <w:pPr>
              <w:ind w:firstLine="567"/>
              <w:jc w:val="right"/>
            </w:pPr>
            <w:r>
              <w:rPr>
                <w:lang w:val="en-US"/>
              </w:rPr>
              <w:t>21.04.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94354" w:rsidRDefault="00694354"/>
    <w:p w:rsidR="00694354" w:rsidRDefault="00694354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Лекарственные препараты </w:t>
      </w:r>
    </w:p>
    <w:p w:rsidR="00694354" w:rsidRDefault="00694354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213234901331923490100100950010000244</w:t>
      </w:r>
    </w:p>
    <w:p w:rsidR="00694354" w:rsidRDefault="00694354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402 630,00 руб.</w:t>
      </w:r>
    </w:p>
    <w:p w:rsidR="00694354" w:rsidRDefault="00694354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F612C">
        <w:rPr>
          <w:b/>
          <w:bCs/>
        </w:rPr>
        <w:t xml:space="preserve">: </w:t>
      </w:r>
      <w:r w:rsidRPr="007F612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F612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94354" w:rsidRPr="00CF7675">
        <w:trPr>
          <w:jc w:val="right"/>
        </w:trPr>
        <w:tc>
          <w:tcPr>
            <w:tcW w:w="9915" w:type="dxa"/>
          </w:tcPr>
          <w:p w:rsidR="00694354" w:rsidRPr="00CF7675" w:rsidRDefault="0069435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7F612C">
              <w:rPr>
                <w:b/>
                <w:bCs/>
              </w:rPr>
              <w:t xml:space="preserve">Источник финансирования: </w:t>
            </w:r>
            <w:r w:rsidRPr="007F612C">
              <w:t>Внебюджетные фонды (ОМС) 2021 года.</w:t>
            </w:r>
          </w:p>
          <w:p w:rsidR="00694354" w:rsidRPr="00CF7675" w:rsidRDefault="0069435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7F612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F612C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1/8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</w:t>
            </w:r>
          </w:p>
          <w:p w:rsidR="00694354" w:rsidRPr="00CF7675" w:rsidRDefault="0069435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F612C">
              <w:t>Не требуется</w:t>
            </w:r>
          </w:p>
          <w:p w:rsidR="00694354" w:rsidRPr="00CF7675" w:rsidRDefault="0069435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F612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94354" w:rsidRDefault="00694354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F612C">
        <w:t>13.04.21 09:41:02 (</w:t>
      </w:r>
      <w:r>
        <w:rPr>
          <w:lang w:val="en-US"/>
        </w:rPr>
        <w:t>MSK</w:t>
      </w:r>
      <w:r w:rsidRPr="007F612C">
        <w:t>+00:00)</w:t>
      </w:r>
    </w:p>
    <w:p w:rsidR="00694354" w:rsidRDefault="00694354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F612C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94354" w:rsidRPr="00CF7675">
        <w:tc>
          <w:tcPr>
            <w:tcW w:w="3307" w:type="dxa"/>
          </w:tcPr>
          <w:p w:rsidR="00694354" w:rsidRPr="00CF7675" w:rsidRDefault="00694354">
            <w:r w:rsidRPr="00CF7675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94354" w:rsidRPr="00CF7675" w:rsidRDefault="00694354">
            <w:r w:rsidRPr="00CF767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94354" w:rsidRPr="00CF7675" w:rsidRDefault="00694354">
            <w:pPr>
              <w:rPr>
                <w:lang w:val="en-US"/>
              </w:rPr>
            </w:pPr>
            <w:r w:rsidRPr="00CF7675">
              <w:rPr>
                <w:lang w:val="en-US"/>
              </w:rPr>
              <w:t>Главный врач</w:t>
            </w:r>
          </w:p>
        </w:tc>
      </w:tr>
      <w:tr w:rsidR="00694354" w:rsidRPr="00CF7675">
        <w:tc>
          <w:tcPr>
            <w:tcW w:w="3307" w:type="dxa"/>
          </w:tcPr>
          <w:p w:rsidR="00694354" w:rsidRPr="00CF7675" w:rsidRDefault="00694354">
            <w:r w:rsidRPr="00CF767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94354" w:rsidRPr="00CF7675" w:rsidRDefault="00694354">
            <w:r w:rsidRPr="00CF7675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94354" w:rsidRPr="00CF7675" w:rsidRDefault="00694354">
            <w:pPr>
              <w:rPr>
                <w:lang w:val="en-US"/>
              </w:rPr>
            </w:pPr>
            <w:r w:rsidRPr="00CF7675">
              <w:rPr>
                <w:lang w:val="en-US"/>
              </w:rPr>
              <w:t>Начальник отдела закупок</w:t>
            </w:r>
          </w:p>
        </w:tc>
      </w:tr>
      <w:tr w:rsidR="00694354" w:rsidRPr="00CF7675">
        <w:tc>
          <w:tcPr>
            <w:tcW w:w="3307" w:type="dxa"/>
          </w:tcPr>
          <w:p w:rsidR="00694354" w:rsidRPr="00CF7675" w:rsidRDefault="00694354">
            <w:r w:rsidRPr="00CF767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94354" w:rsidRPr="00CF7675" w:rsidRDefault="00694354">
            <w:r w:rsidRPr="00CF767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94354" w:rsidRPr="00CF7675" w:rsidRDefault="00694354">
            <w:pPr>
              <w:rPr>
                <w:lang w:val="en-US"/>
              </w:rPr>
            </w:pPr>
            <w:r w:rsidRPr="00CF7675">
              <w:rPr>
                <w:lang w:val="en-US"/>
              </w:rPr>
              <w:t>Начальник юридического отдела</w:t>
            </w:r>
          </w:p>
        </w:tc>
      </w:tr>
      <w:tr w:rsidR="00694354" w:rsidRPr="00CF7675">
        <w:tc>
          <w:tcPr>
            <w:tcW w:w="3307" w:type="dxa"/>
          </w:tcPr>
          <w:p w:rsidR="00694354" w:rsidRPr="00CF7675" w:rsidRDefault="00694354">
            <w:r w:rsidRPr="00CF767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94354" w:rsidRPr="00CF7675" w:rsidRDefault="00694354">
            <w:r w:rsidRPr="00CF767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94354" w:rsidRPr="00CF7675" w:rsidRDefault="00694354">
            <w:pPr>
              <w:rPr>
                <w:lang w:val="en-US"/>
              </w:rPr>
            </w:pPr>
            <w:r w:rsidRPr="00CF7675">
              <w:rPr>
                <w:lang w:val="en-US"/>
              </w:rPr>
              <w:t>экономист 1 категории отдела закупок</w:t>
            </w:r>
          </w:p>
        </w:tc>
      </w:tr>
      <w:tr w:rsidR="00694354" w:rsidRPr="00CF7675">
        <w:tc>
          <w:tcPr>
            <w:tcW w:w="3307" w:type="dxa"/>
          </w:tcPr>
          <w:p w:rsidR="00694354" w:rsidRPr="00CF7675" w:rsidRDefault="00694354">
            <w:r w:rsidRPr="00CF767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94354" w:rsidRPr="00CF7675" w:rsidRDefault="00694354">
            <w:r w:rsidRPr="00CF7675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94354" w:rsidRPr="00CF7675" w:rsidRDefault="00694354">
            <w:pPr>
              <w:rPr>
                <w:lang w:val="en-US"/>
              </w:rPr>
            </w:pPr>
            <w:r w:rsidRPr="00CF7675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94354" w:rsidRDefault="00694354">
      <w:pPr>
        <w:jc w:val="both"/>
      </w:pPr>
      <w:r>
        <w:tab/>
        <w:t>Кворум имеется. Комиссия правомочна.</w:t>
      </w:r>
    </w:p>
    <w:p w:rsidR="00694354" w:rsidRDefault="00694354">
      <w:pPr>
        <w:jc w:val="both"/>
      </w:pPr>
      <w:r>
        <w:tab/>
        <w:t xml:space="preserve">Заседание комиссии проводилось </w:t>
      </w:r>
      <w:r w:rsidRPr="007F612C">
        <w:t>21.04.</w:t>
      </w:r>
      <w:r>
        <w:t>20</w:t>
      </w:r>
      <w:r w:rsidRPr="007F612C">
        <w:t>21 1</w:t>
      </w:r>
      <w:r>
        <w:t>3</w:t>
      </w:r>
      <w:r w:rsidRPr="007F612C">
        <w:t>:</w:t>
      </w:r>
      <w:r>
        <w:t>00</w:t>
      </w:r>
      <w:r w:rsidRPr="007F612C">
        <w:t xml:space="preserve"> (</w:t>
      </w:r>
      <w:r>
        <w:rPr>
          <w:lang w:val="en-US"/>
        </w:rPr>
        <w:t>MSK</w:t>
      </w:r>
      <w:r w:rsidRPr="007F612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94354" w:rsidRDefault="00694354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7F612C">
        <w:t>21.04.21 09:30:00 (</w:t>
      </w:r>
      <w:r>
        <w:rPr>
          <w:lang w:val="en-US"/>
        </w:rPr>
        <w:t>MSK</w:t>
      </w:r>
      <w:r w:rsidRPr="007F612C">
        <w:t>+00:00)</w:t>
      </w:r>
      <w:r>
        <w:t xml:space="preserve">), подана </w:t>
      </w:r>
      <w:r w:rsidRPr="007F612C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694354" w:rsidRPr="00CF7675">
        <w:tc>
          <w:tcPr>
            <w:tcW w:w="9922" w:type="dxa"/>
          </w:tcPr>
          <w:p w:rsidR="00694354" w:rsidRPr="00CF7675" w:rsidRDefault="00694354">
            <w:pPr>
              <w:pStyle w:val="a4"/>
            </w:pPr>
            <w:r w:rsidRPr="00CF7675">
              <w:t>EA-89283</w:t>
            </w:r>
            <w:r>
              <w:t xml:space="preserve">, дата и время регистрации заявки: </w:t>
            </w:r>
            <w:r w:rsidRPr="00CF7675">
              <w:t>20.04.</w:t>
            </w:r>
            <w:r>
              <w:t>20</w:t>
            </w:r>
            <w:r w:rsidRPr="00CF7675">
              <w:t>21 17:13:28 (MSK+00:00)</w:t>
            </w:r>
          </w:p>
        </w:tc>
      </w:tr>
    </w:tbl>
    <w:p w:rsidR="00694354" w:rsidRDefault="00694354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694354" w:rsidRPr="00CF7675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94354" w:rsidRPr="00CF7675" w:rsidRDefault="00694354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94354" w:rsidRPr="00CF7675" w:rsidRDefault="00694354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r>
              <w:rPr>
                <w:b/>
                <w:bCs/>
              </w:rPr>
              <w:t>Обоснование</w:t>
            </w:r>
          </w:p>
        </w:tc>
      </w:tr>
      <w:tr w:rsidR="00694354" w:rsidRPr="00CF7675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94354" w:rsidRPr="00CF7675" w:rsidRDefault="00694354">
            <w:pPr>
              <w:pStyle w:val="a4"/>
            </w:pPr>
            <w:bookmarkStart w:id="0" w:name="__DdeLink__416_2961716382"/>
            <w:bookmarkEnd w:id="0"/>
            <w:r w:rsidRPr="00CF7675">
              <w:rPr>
                <w:lang w:val="en-US"/>
              </w:rPr>
              <w:t>EA-89283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7F612C" w:rsidRDefault="00694354">
            <w:r w:rsidRPr="007F612C">
              <w:t>ОБЩЕСТВО С ОГРАНИЧЕННОЙ ОТВЕТСТВЕННОСТЬЮ "НАНОФАРМ"</w:t>
            </w:r>
          </w:p>
          <w:p w:rsidR="00694354" w:rsidRPr="00CF7675" w:rsidRDefault="00694354">
            <w:r w:rsidRPr="00CF7675">
              <w:t xml:space="preserve">ИНН </w:t>
            </w:r>
            <w:r w:rsidRPr="007F612C">
              <w:t>6161070578</w:t>
            </w:r>
          </w:p>
          <w:p w:rsidR="00694354" w:rsidRPr="007F612C" w:rsidRDefault="00694354">
            <w:r w:rsidRPr="00CF7675">
              <w:t xml:space="preserve">ОГРН </w:t>
            </w:r>
            <w:r w:rsidRPr="007F612C">
              <w:t>1146193001998</w:t>
            </w:r>
          </w:p>
          <w:p w:rsidR="00694354" w:rsidRPr="007F612C" w:rsidRDefault="00694354">
            <w:r w:rsidRPr="00CF7675">
              <w:t xml:space="preserve">КПП </w:t>
            </w:r>
            <w:r w:rsidRPr="007F612C">
              <w:t>616101001</w:t>
            </w:r>
          </w:p>
          <w:p w:rsidR="00694354" w:rsidRPr="007F612C" w:rsidRDefault="00694354">
            <w:r w:rsidRPr="00CF7675">
              <w:t>Место нахождения(жительства)</w:t>
            </w:r>
          </w:p>
          <w:p w:rsidR="00694354" w:rsidRPr="007F612C" w:rsidRDefault="00694354">
            <w:bookmarkStart w:id="1" w:name="__DdeLink__366_2212008683"/>
            <w:r w:rsidRPr="00CF7675">
              <w:t>Россия, 344114, ОБЛРОСТОВСКАЯ, ГРОСТОВ-НА-ДОНУ, 1</w:t>
            </w:r>
            <w:bookmarkEnd w:id="1"/>
          </w:p>
          <w:p w:rsidR="00694354" w:rsidRPr="007F612C" w:rsidRDefault="00694354">
            <w:r w:rsidRPr="00CF7675">
              <w:t>Почтовый адрес</w:t>
            </w:r>
          </w:p>
          <w:p w:rsidR="00694354" w:rsidRPr="007F612C" w:rsidRDefault="00694354">
            <w:r w:rsidRPr="00CF7675">
              <w:t>344114, ОБЛ РОСТОВСКАЯ, Г РОСТОВ-НА-ДОНУ, УЛ БЕЛЯЕВА, 28/60, 1</w:t>
            </w:r>
          </w:p>
          <w:p w:rsidR="00694354" w:rsidRPr="00CF7675" w:rsidRDefault="00694354">
            <w:pPr>
              <w:rPr>
                <w:sz w:val="16"/>
                <w:szCs w:val="16"/>
                <w:lang w:val="en-US"/>
              </w:rPr>
            </w:pPr>
            <w:r w:rsidRPr="00CF7675">
              <w:rPr>
                <w:sz w:val="16"/>
                <w:szCs w:val="16"/>
              </w:rPr>
              <w:t xml:space="preserve">Контактное лицо </w:t>
            </w:r>
          </w:p>
          <w:p w:rsidR="00694354" w:rsidRPr="00CF7675" w:rsidRDefault="00694354">
            <w:pPr>
              <w:rPr>
                <w:lang w:val="en-US"/>
              </w:rPr>
            </w:pPr>
            <w:r w:rsidRPr="00CF7675">
              <w:t xml:space="preserve">Телефон </w:t>
            </w:r>
            <w:r w:rsidRPr="00CF7675">
              <w:rPr>
                <w:lang w:val="en-US"/>
              </w:rPr>
              <w:t>78632191005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94354" w:rsidRPr="007F612C" w:rsidRDefault="00694354">
            <w:r w:rsidRPr="00CF767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r w:rsidRPr="00CF7675">
              <w:t>-</w:t>
            </w:r>
          </w:p>
        </w:tc>
      </w:tr>
    </w:tbl>
    <w:p w:rsidR="00694354" w:rsidRDefault="00694354"/>
    <w:p w:rsidR="00694354" w:rsidRDefault="00694354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694354" w:rsidRPr="00CF767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694354" w:rsidRPr="00CF767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EA-89283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7F612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4354" w:rsidRPr="00CF767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EA-89283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7F612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4354" w:rsidRPr="00CF767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EA-89283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7F612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4354" w:rsidRPr="00CF767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EA-89283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7F612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4354" w:rsidRPr="00CF767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EA-89283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4354" w:rsidRPr="00CF7675" w:rsidRDefault="00694354">
            <w:pPr>
              <w:pStyle w:val="a4"/>
            </w:pPr>
            <w:r w:rsidRPr="007F612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694354" w:rsidRDefault="00694354"/>
    <w:p w:rsidR="00694354" w:rsidRDefault="00694354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94354" w:rsidRPr="007F612C" w:rsidRDefault="00694354">
      <w:pPr>
        <w:jc w:val="both"/>
      </w:pPr>
      <w:r w:rsidRPr="007F612C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"НАНОФАРМ".</w:t>
      </w:r>
    </w:p>
    <w:p w:rsidR="00694354" w:rsidRDefault="00694354">
      <w:pPr>
        <w:pStyle w:val="BodyText"/>
        <w:jc w:val="both"/>
      </w:pPr>
      <w:r w:rsidRPr="007F612C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694354" w:rsidRDefault="00694354">
      <w:pPr>
        <w:jc w:val="both"/>
      </w:pPr>
      <w:r>
        <w:rPr>
          <w:b/>
          <w:bCs/>
        </w:rPr>
        <w:tab/>
        <w:t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https://gz.lot-online.ru/.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94354" w:rsidRPr="00CF7675">
        <w:tc>
          <w:tcPr>
            <w:tcW w:w="5847" w:type="dxa"/>
            <w:vAlign w:val="bottom"/>
          </w:tcPr>
          <w:p w:rsidR="00694354" w:rsidRPr="00CF7675" w:rsidRDefault="00694354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Просоленко Юрий Александрович</w:t>
            </w:r>
          </w:p>
        </w:tc>
      </w:tr>
      <w:tr w:rsidR="00694354" w:rsidRPr="00CF7675">
        <w:tc>
          <w:tcPr>
            <w:tcW w:w="5847" w:type="dxa"/>
            <w:vAlign w:val="bottom"/>
          </w:tcPr>
          <w:p w:rsidR="00694354" w:rsidRPr="00CF7675" w:rsidRDefault="0069435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Дехтерев Юрий Сергеевич</w:t>
            </w:r>
          </w:p>
        </w:tc>
      </w:tr>
      <w:tr w:rsidR="00694354" w:rsidRPr="00CF7675">
        <w:tc>
          <w:tcPr>
            <w:tcW w:w="5847" w:type="dxa"/>
            <w:vAlign w:val="bottom"/>
          </w:tcPr>
          <w:p w:rsidR="00694354" w:rsidRPr="00CF7675" w:rsidRDefault="0069435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Коротникова Светлана Борисовна</w:t>
            </w:r>
          </w:p>
        </w:tc>
      </w:tr>
      <w:tr w:rsidR="00694354" w:rsidRPr="00CF7675">
        <w:tc>
          <w:tcPr>
            <w:tcW w:w="5847" w:type="dxa"/>
            <w:vAlign w:val="bottom"/>
          </w:tcPr>
          <w:p w:rsidR="00694354" w:rsidRPr="00CF7675" w:rsidRDefault="0069435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Мальченко Елена Александровна</w:t>
            </w:r>
          </w:p>
        </w:tc>
      </w:tr>
      <w:tr w:rsidR="00694354" w:rsidRPr="00CF7675">
        <w:tc>
          <w:tcPr>
            <w:tcW w:w="5847" w:type="dxa"/>
            <w:vAlign w:val="bottom"/>
          </w:tcPr>
          <w:p w:rsidR="00694354" w:rsidRPr="00CF7675" w:rsidRDefault="00694354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94354" w:rsidRPr="00CF7675" w:rsidRDefault="00694354">
            <w:pPr>
              <w:pStyle w:val="a4"/>
            </w:pPr>
            <w:r w:rsidRPr="00CF7675">
              <w:rPr>
                <w:lang w:val="en-US"/>
              </w:rPr>
              <w:t>Владыкина Лидия Валерьевна</w:t>
            </w:r>
          </w:p>
        </w:tc>
      </w:tr>
    </w:tbl>
    <w:p w:rsidR="00694354" w:rsidRDefault="00694354"/>
    <w:sectPr w:rsidR="00694354" w:rsidSect="00A5082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0828"/>
    <w:rsid w:val="00694354"/>
    <w:rsid w:val="007F612C"/>
    <w:rsid w:val="00A50828"/>
    <w:rsid w:val="00CF7675"/>
    <w:rsid w:val="00E76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828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A50828"/>
  </w:style>
  <w:style w:type="paragraph" w:customStyle="1" w:styleId="a3">
    <w:name w:val="Заголовок"/>
    <w:basedOn w:val="Normal"/>
    <w:next w:val="BodyText"/>
    <w:uiPriority w:val="99"/>
    <w:rsid w:val="00A50828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5082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F4E6C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A50828"/>
  </w:style>
  <w:style w:type="paragraph" w:styleId="Caption">
    <w:name w:val="caption"/>
    <w:basedOn w:val="Normal"/>
    <w:uiPriority w:val="99"/>
    <w:qFormat/>
    <w:rsid w:val="00A50828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50828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50828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F4E6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50828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5082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50828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5082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50828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50828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50828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50828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50828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50828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4E6C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4E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E6C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A50828"/>
  </w:style>
  <w:style w:type="paragraph" w:customStyle="1" w:styleId="a5">
    <w:name w:val="Заголовок таблицы"/>
    <w:basedOn w:val="a4"/>
    <w:uiPriority w:val="99"/>
    <w:rsid w:val="00A50828"/>
  </w:style>
  <w:style w:type="paragraph" w:customStyle="1" w:styleId="DocumentMap">
    <w:name w:val="DocumentMap"/>
    <w:uiPriority w:val="99"/>
    <w:rsid w:val="00A50828"/>
    <w:rPr>
      <w:color w:val="00000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834</Words>
  <Characters>4758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2021-04-21T12:19:00Z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