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035" w:rsidRDefault="00BD5035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EF3DC6">
        <w:rPr>
          <w:b/>
          <w:bCs/>
        </w:rPr>
        <w:t>0318300120821000064</w:t>
      </w:r>
    </w:p>
    <w:p w:rsidR="00BD5035" w:rsidRDefault="00BD5035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BD5035" w:rsidRDefault="00BD5035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BD5035" w:rsidRDefault="00BD5035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BD5035" w:rsidRPr="00357DC4">
        <w:tc>
          <w:tcPr>
            <w:tcW w:w="4961" w:type="dxa"/>
          </w:tcPr>
          <w:p w:rsidR="00BD5035" w:rsidRPr="00357DC4" w:rsidRDefault="00BD5035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BD5035" w:rsidRPr="00357DC4" w:rsidRDefault="00BD5035">
            <w:pPr>
              <w:ind w:firstLine="567"/>
              <w:jc w:val="right"/>
            </w:pPr>
            <w:r>
              <w:rPr>
                <w:lang w:val="en-US"/>
              </w:rPr>
              <w:t>21.04.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BD5035" w:rsidRDefault="00BD5035"/>
    <w:p w:rsidR="00BD5035" w:rsidRDefault="00BD5035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 w:rsidRPr="00EF3DC6">
        <w:t xml:space="preserve">: Изделия специальные </w:t>
      </w:r>
    </w:p>
    <w:p w:rsidR="00BD5035" w:rsidRDefault="00BD5035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213234901331923490100100910012222244</w:t>
      </w:r>
    </w:p>
    <w:p w:rsidR="00BD5035" w:rsidRDefault="00BD5035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507 126,10 руб.</w:t>
      </w:r>
    </w:p>
    <w:p w:rsidR="00BD5035" w:rsidRDefault="00BD5035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EF3DC6">
        <w:rPr>
          <w:b/>
          <w:bCs/>
        </w:rPr>
        <w:t xml:space="preserve">: </w:t>
      </w:r>
      <w:r w:rsidRPr="00EF3DC6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EF3DC6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BD5035" w:rsidRPr="00357DC4">
        <w:trPr>
          <w:jc w:val="right"/>
        </w:trPr>
        <w:tc>
          <w:tcPr>
            <w:tcW w:w="9915" w:type="dxa"/>
          </w:tcPr>
          <w:p w:rsidR="00BD5035" w:rsidRPr="00357DC4" w:rsidRDefault="00BD503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EF3DC6">
              <w:rPr>
                <w:b/>
                <w:bCs/>
              </w:rPr>
              <w:t xml:space="preserve">Источник финансирования: </w:t>
            </w:r>
            <w:r w:rsidRPr="00EF3DC6">
              <w:t>Внебюджетные фонды (ОМС), краевой бюджет, платные услуги 2021 г.</w:t>
            </w:r>
          </w:p>
          <w:p w:rsidR="00BD5035" w:rsidRPr="00357DC4" w:rsidRDefault="00BD503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EF3DC6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EF3DC6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25 октября 2021 г..</w:t>
            </w:r>
          </w:p>
          <w:p w:rsidR="00BD5035" w:rsidRPr="00357DC4" w:rsidRDefault="00BD503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EF3DC6">
              <w:t>Не требуется</w:t>
            </w:r>
          </w:p>
          <w:p w:rsidR="00BD5035" w:rsidRPr="00357DC4" w:rsidRDefault="00BD503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EF3DC6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BD5035" w:rsidRDefault="00BD5035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EF3DC6">
        <w:t>13.04.21 15:09:44 (</w:t>
      </w:r>
      <w:r>
        <w:rPr>
          <w:lang w:val="en-US"/>
        </w:rPr>
        <w:t>MSK</w:t>
      </w:r>
      <w:r w:rsidRPr="00EF3DC6">
        <w:t>+00:00)</w:t>
      </w:r>
    </w:p>
    <w:p w:rsidR="00BD5035" w:rsidRDefault="00BD5035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EF3DC6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BD5035" w:rsidRPr="00357DC4">
        <w:tc>
          <w:tcPr>
            <w:tcW w:w="3307" w:type="dxa"/>
          </w:tcPr>
          <w:p w:rsidR="00BD5035" w:rsidRPr="00357DC4" w:rsidRDefault="00BD5035">
            <w:r w:rsidRPr="00357DC4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BD5035" w:rsidRPr="00357DC4" w:rsidRDefault="00BD5035">
            <w:r w:rsidRPr="00357DC4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BD5035" w:rsidRPr="00357DC4" w:rsidRDefault="00BD5035">
            <w:pPr>
              <w:rPr>
                <w:lang w:val="en-US"/>
              </w:rPr>
            </w:pPr>
            <w:r w:rsidRPr="00357DC4">
              <w:rPr>
                <w:lang w:val="en-US"/>
              </w:rPr>
              <w:t>Главный врач</w:t>
            </w:r>
          </w:p>
        </w:tc>
      </w:tr>
      <w:tr w:rsidR="00BD5035" w:rsidRPr="00357DC4">
        <w:tc>
          <w:tcPr>
            <w:tcW w:w="3307" w:type="dxa"/>
          </w:tcPr>
          <w:p w:rsidR="00BD5035" w:rsidRPr="00357DC4" w:rsidRDefault="00BD5035">
            <w:r w:rsidRPr="00357DC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D5035" w:rsidRPr="00357DC4" w:rsidRDefault="00BD5035">
            <w:r w:rsidRPr="00357DC4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BD5035" w:rsidRPr="00357DC4" w:rsidRDefault="00BD5035">
            <w:pPr>
              <w:rPr>
                <w:lang w:val="en-US"/>
              </w:rPr>
            </w:pPr>
            <w:r w:rsidRPr="00357DC4">
              <w:rPr>
                <w:lang w:val="en-US"/>
              </w:rPr>
              <w:t>Начальник отдела закупок</w:t>
            </w:r>
          </w:p>
        </w:tc>
      </w:tr>
      <w:tr w:rsidR="00BD5035" w:rsidRPr="00357DC4">
        <w:tc>
          <w:tcPr>
            <w:tcW w:w="3307" w:type="dxa"/>
          </w:tcPr>
          <w:p w:rsidR="00BD5035" w:rsidRPr="00357DC4" w:rsidRDefault="00BD5035">
            <w:r w:rsidRPr="00357DC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D5035" w:rsidRPr="00357DC4" w:rsidRDefault="00BD5035">
            <w:r w:rsidRPr="00357DC4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BD5035" w:rsidRPr="00357DC4" w:rsidRDefault="00BD5035">
            <w:pPr>
              <w:rPr>
                <w:lang w:val="en-US"/>
              </w:rPr>
            </w:pPr>
            <w:r w:rsidRPr="00357DC4">
              <w:rPr>
                <w:lang w:val="en-US"/>
              </w:rPr>
              <w:t>Начальник юридического отдела</w:t>
            </w:r>
          </w:p>
        </w:tc>
      </w:tr>
      <w:tr w:rsidR="00BD5035" w:rsidRPr="00357DC4">
        <w:tc>
          <w:tcPr>
            <w:tcW w:w="3307" w:type="dxa"/>
          </w:tcPr>
          <w:p w:rsidR="00BD5035" w:rsidRPr="00357DC4" w:rsidRDefault="00BD5035">
            <w:r w:rsidRPr="00357DC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D5035" w:rsidRPr="00357DC4" w:rsidRDefault="00BD5035">
            <w:r w:rsidRPr="00357DC4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BD5035" w:rsidRPr="00357DC4" w:rsidRDefault="00BD5035">
            <w:pPr>
              <w:rPr>
                <w:lang w:val="en-US"/>
              </w:rPr>
            </w:pPr>
            <w:r w:rsidRPr="00357DC4">
              <w:rPr>
                <w:lang w:val="en-US"/>
              </w:rPr>
              <w:t>экономист 1 категории отдела закупок</w:t>
            </w:r>
          </w:p>
        </w:tc>
      </w:tr>
      <w:tr w:rsidR="00BD5035" w:rsidRPr="00357DC4">
        <w:tc>
          <w:tcPr>
            <w:tcW w:w="3307" w:type="dxa"/>
          </w:tcPr>
          <w:p w:rsidR="00BD5035" w:rsidRPr="00357DC4" w:rsidRDefault="00BD5035">
            <w:r w:rsidRPr="00357DC4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BD5035" w:rsidRPr="00357DC4" w:rsidRDefault="00BD5035">
            <w:r w:rsidRPr="00357DC4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BD5035" w:rsidRPr="00357DC4" w:rsidRDefault="00BD5035">
            <w:pPr>
              <w:rPr>
                <w:lang w:val="en-US"/>
              </w:rPr>
            </w:pPr>
            <w:r w:rsidRPr="00357DC4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BD5035" w:rsidRDefault="00BD5035">
      <w:pPr>
        <w:jc w:val="both"/>
      </w:pPr>
      <w:r>
        <w:tab/>
        <w:t>Кворум имеется. Комиссия правомочна.</w:t>
      </w:r>
    </w:p>
    <w:p w:rsidR="00BD5035" w:rsidRDefault="00BD5035">
      <w:pPr>
        <w:jc w:val="both"/>
      </w:pPr>
      <w:r>
        <w:tab/>
        <w:t xml:space="preserve">Заседание комиссии проводилось </w:t>
      </w:r>
      <w:r w:rsidRPr="00EF3DC6">
        <w:t>21.04.21 1</w:t>
      </w:r>
      <w:r>
        <w:t>3</w:t>
      </w:r>
      <w:r w:rsidRPr="00EF3DC6">
        <w:t>:2</w:t>
      </w:r>
      <w:r>
        <w:t>2</w:t>
      </w:r>
      <w:r w:rsidRPr="00EF3DC6">
        <w:t xml:space="preserve"> (</w:t>
      </w:r>
      <w:r>
        <w:rPr>
          <w:lang w:val="en-US"/>
        </w:rPr>
        <w:t>MSK</w:t>
      </w:r>
      <w:r w:rsidRPr="00EF3DC6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BD5035" w:rsidRDefault="00BD5035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EF3DC6">
        <w:t>21.04.21 09:30:00 (</w:t>
      </w:r>
      <w:r>
        <w:rPr>
          <w:lang w:val="en-US"/>
        </w:rPr>
        <w:t>MSK</w:t>
      </w:r>
      <w:r w:rsidRPr="00EF3DC6">
        <w:t>+00:00)</w:t>
      </w:r>
      <w:r>
        <w:t xml:space="preserve">), подана </w:t>
      </w:r>
      <w:r w:rsidRPr="00EF3DC6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BD5035" w:rsidRPr="00357DC4">
        <w:tc>
          <w:tcPr>
            <w:tcW w:w="9922" w:type="dxa"/>
          </w:tcPr>
          <w:p w:rsidR="00BD5035" w:rsidRPr="00357DC4" w:rsidRDefault="00BD5035">
            <w:pPr>
              <w:pStyle w:val="a4"/>
            </w:pPr>
            <w:r w:rsidRPr="00357DC4">
              <w:t>EA-89165</w:t>
            </w:r>
            <w:r>
              <w:t xml:space="preserve">, дата и время регистрации заявки: </w:t>
            </w:r>
            <w:r w:rsidRPr="00357DC4">
              <w:t>20.04.21 11:57:15 (MSK+00:00)</w:t>
            </w:r>
          </w:p>
        </w:tc>
      </w:tr>
    </w:tbl>
    <w:p w:rsidR="00BD5035" w:rsidRDefault="00BD5035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BD5035" w:rsidRPr="00357DC4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D5035" w:rsidRPr="00357DC4" w:rsidRDefault="00BD5035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D5035" w:rsidRPr="00357DC4" w:rsidRDefault="00BD5035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r>
              <w:rPr>
                <w:b/>
                <w:bCs/>
              </w:rPr>
              <w:t>Обоснование</w:t>
            </w:r>
          </w:p>
        </w:tc>
      </w:tr>
      <w:tr w:rsidR="00BD5035" w:rsidRPr="00357DC4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D5035" w:rsidRPr="00357DC4" w:rsidRDefault="00BD5035">
            <w:pPr>
              <w:pStyle w:val="a4"/>
            </w:pPr>
            <w:bookmarkStart w:id="0" w:name="__DdeLink__416_2961716382"/>
            <w:bookmarkEnd w:id="0"/>
            <w:r w:rsidRPr="00357DC4">
              <w:rPr>
                <w:lang w:val="en-US"/>
              </w:rPr>
              <w:t>EA-89165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EF3DC6" w:rsidRDefault="00BD5035">
            <w:r>
              <w:t xml:space="preserve">Индивидуальный предприниматель </w:t>
            </w:r>
            <w:r w:rsidRPr="00EF3DC6">
              <w:t>КРАПИВКО ТАИСА КОНДРАТЬЕВНА</w:t>
            </w:r>
          </w:p>
          <w:p w:rsidR="00BD5035" w:rsidRPr="00357DC4" w:rsidRDefault="00BD5035">
            <w:r w:rsidRPr="00357DC4">
              <w:t xml:space="preserve">ИНН </w:t>
            </w:r>
            <w:r w:rsidRPr="00EF3DC6">
              <w:t>231131272396</w:t>
            </w:r>
          </w:p>
          <w:p w:rsidR="00BD5035" w:rsidRPr="00EF3DC6" w:rsidRDefault="00BD5035">
            <w:r w:rsidRPr="00357DC4">
              <w:t xml:space="preserve">ОГРН </w:t>
            </w:r>
            <w:r w:rsidRPr="00EF3DC6">
              <w:t>319237500457039</w:t>
            </w:r>
          </w:p>
          <w:p w:rsidR="00BD5035" w:rsidRPr="00EF3DC6" w:rsidRDefault="00BD5035">
            <w:r w:rsidRPr="00357DC4">
              <w:t xml:space="preserve">КПП </w:t>
            </w:r>
          </w:p>
          <w:p w:rsidR="00BD5035" w:rsidRPr="00EF3DC6" w:rsidRDefault="00BD5035">
            <w:r w:rsidRPr="00357DC4">
              <w:t>Место нахождения(жительства)</w:t>
            </w:r>
          </w:p>
          <w:p w:rsidR="00BD5035" w:rsidRPr="00EF3DC6" w:rsidRDefault="00BD5035">
            <w:bookmarkStart w:id="1" w:name="__DdeLink__366_2212008683"/>
            <w:r w:rsidRPr="00357DC4">
              <w:t>КрайКраснодарский, ГородКраснодар</w:t>
            </w:r>
            <w:bookmarkEnd w:id="1"/>
          </w:p>
          <w:p w:rsidR="00BD5035" w:rsidRPr="00EF3DC6" w:rsidRDefault="00BD5035">
            <w:r w:rsidRPr="00357DC4">
              <w:t>Почтовый адрес</w:t>
            </w:r>
          </w:p>
          <w:p w:rsidR="00BD5035" w:rsidRPr="00EF3DC6" w:rsidRDefault="00BD5035">
            <w:r w:rsidRPr="00357DC4">
              <w:t>Край Краснодарский, Город Краснодар,</w:t>
            </w:r>
          </w:p>
          <w:p w:rsidR="00BD5035" w:rsidRPr="00357DC4" w:rsidRDefault="00BD5035">
            <w:pPr>
              <w:rPr>
                <w:sz w:val="16"/>
                <w:szCs w:val="16"/>
                <w:lang w:val="en-US"/>
              </w:rPr>
            </w:pPr>
            <w:r w:rsidRPr="00357DC4">
              <w:rPr>
                <w:sz w:val="16"/>
                <w:szCs w:val="16"/>
              </w:rPr>
              <w:t xml:space="preserve">Контактное лицо </w:t>
            </w:r>
          </w:p>
          <w:p w:rsidR="00BD5035" w:rsidRPr="00357DC4" w:rsidRDefault="00BD5035">
            <w:pPr>
              <w:rPr>
                <w:lang w:val="en-US"/>
              </w:rPr>
            </w:pPr>
            <w:r w:rsidRPr="00357DC4">
              <w:t xml:space="preserve">Телефон </w:t>
            </w:r>
            <w:r w:rsidRPr="00357DC4">
              <w:rPr>
                <w:lang w:val="en-US"/>
              </w:rPr>
              <w:t>79186335729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D5035" w:rsidRPr="00EF3DC6" w:rsidRDefault="00BD5035">
            <w:r w:rsidRPr="00357DC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r w:rsidRPr="00357DC4">
              <w:t>-</w:t>
            </w:r>
          </w:p>
        </w:tc>
      </w:tr>
    </w:tbl>
    <w:p w:rsidR="00BD5035" w:rsidRDefault="00BD5035"/>
    <w:p w:rsidR="00BD5035" w:rsidRDefault="00BD5035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BD5035" w:rsidRPr="00357DC4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BD5035" w:rsidRPr="00357DC4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pStyle w:val="a4"/>
            </w:pPr>
            <w:r w:rsidRPr="00357DC4">
              <w:rPr>
                <w:lang w:val="en-US"/>
              </w:rPr>
              <w:t>EA-89165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pStyle w:val="a4"/>
            </w:pPr>
            <w:r w:rsidRPr="00357DC4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pStyle w:val="a4"/>
            </w:pPr>
            <w:r w:rsidRPr="00EF3DC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BD5035" w:rsidRPr="00357DC4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pStyle w:val="a4"/>
            </w:pPr>
            <w:r w:rsidRPr="00357DC4">
              <w:rPr>
                <w:lang w:val="en-US"/>
              </w:rPr>
              <w:t>EA-89165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pStyle w:val="a4"/>
            </w:pPr>
            <w:r w:rsidRPr="00357DC4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pStyle w:val="a4"/>
            </w:pPr>
            <w:r w:rsidRPr="00EF3DC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BD5035" w:rsidRPr="00357DC4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pStyle w:val="a4"/>
            </w:pPr>
            <w:r w:rsidRPr="00357DC4">
              <w:rPr>
                <w:lang w:val="en-US"/>
              </w:rPr>
              <w:t>EA-89165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pStyle w:val="a4"/>
            </w:pPr>
            <w:r w:rsidRPr="00357DC4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pStyle w:val="a4"/>
            </w:pPr>
            <w:r w:rsidRPr="00EF3DC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BD5035" w:rsidRPr="00357DC4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pStyle w:val="a4"/>
            </w:pPr>
            <w:r w:rsidRPr="00357DC4">
              <w:rPr>
                <w:lang w:val="en-US"/>
              </w:rPr>
              <w:t>EA-89165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pStyle w:val="a4"/>
            </w:pPr>
            <w:r w:rsidRPr="00357DC4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pStyle w:val="a4"/>
            </w:pPr>
            <w:r w:rsidRPr="00EF3DC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BD5035" w:rsidRPr="00357DC4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pStyle w:val="a4"/>
            </w:pPr>
            <w:r w:rsidRPr="00357DC4">
              <w:rPr>
                <w:lang w:val="en-US"/>
              </w:rPr>
              <w:t>EA-89165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pStyle w:val="a4"/>
            </w:pPr>
            <w:r w:rsidRPr="00357DC4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D5035" w:rsidRPr="00357DC4" w:rsidRDefault="00BD5035">
            <w:pPr>
              <w:pStyle w:val="a4"/>
            </w:pPr>
            <w:r w:rsidRPr="00EF3DC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BD5035" w:rsidRDefault="00BD5035"/>
    <w:p w:rsidR="00BD5035" w:rsidRPr="00EF3DC6" w:rsidRDefault="00BD5035">
      <w:pPr>
        <w:jc w:val="both"/>
      </w:pPr>
      <w:r w:rsidRPr="00EF3DC6">
        <w:tab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>
        <w:t>Индивидуальный предприниматель</w:t>
      </w:r>
      <w:r w:rsidRPr="00EF3DC6">
        <w:t xml:space="preserve"> КРАПИВКО ТАИСА КОНДРАТЬЕВНА.</w:t>
      </w:r>
    </w:p>
    <w:p w:rsidR="00BD5035" w:rsidRDefault="00BD5035">
      <w:pPr>
        <w:pStyle w:val="BodyText"/>
        <w:jc w:val="both"/>
      </w:pPr>
      <w:r w:rsidRPr="00EF3DC6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BD5035" w:rsidRDefault="00BD5035">
      <w:pPr>
        <w:jc w:val="both"/>
      </w:pPr>
      <w:r>
        <w:rPr>
          <w:b/>
          <w:bCs/>
        </w:rPr>
        <w:tab/>
        <w:t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https://gz.lot-online.ru/.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BD5035" w:rsidRPr="00357DC4">
        <w:tc>
          <w:tcPr>
            <w:tcW w:w="5847" w:type="dxa"/>
            <w:vAlign w:val="bottom"/>
          </w:tcPr>
          <w:p w:rsidR="00BD5035" w:rsidRPr="00357DC4" w:rsidRDefault="00BD5035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BD5035" w:rsidRPr="00357DC4" w:rsidRDefault="00BD5035">
            <w:pPr>
              <w:pStyle w:val="a4"/>
            </w:pPr>
            <w:r w:rsidRPr="00357DC4">
              <w:rPr>
                <w:lang w:val="en-US"/>
              </w:rPr>
              <w:t>Просоленко Юрий Александрович</w:t>
            </w:r>
          </w:p>
        </w:tc>
      </w:tr>
      <w:tr w:rsidR="00BD5035" w:rsidRPr="00357DC4">
        <w:tc>
          <w:tcPr>
            <w:tcW w:w="5847" w:type="dxa"/>
            <w:vAlign w:val="bottom"/>
          </w:tcPr>
          <w:p w:rsidR="00BD5035" w:rsidRPr="00357DC4" w:rsidRDefault="00BD5035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D5035" w:rsidRPr="00357DC4" w:rsidRDefault="00BD5035">
            <w:pPr>
              <w:pStyle w:val="a4"/>
            </w:pPr>
            <w:r w:rsidRPr="00357DC4">
              <w:rPr>
                <w:lang w:val="en-US"/>
              </w:rPr>
              <w:t>Дехтерев Юрий Сергеевич</w:t>
            </w:r>
          </w:p>
        </w:tc>
      </w:tr>
      <w:tr w:rsidR="00BD5035" w:rsidRPr="00357DC4">
        <w:tc>
          <w:tcPr>
            <w:tcW w:w="5847" w:type="dxa"/>
            <w:vAlign w:val="bottom"/>
          </w:tcPr>
          <w:p w:rsidR="00BD5035" w:rsidRPr="00357DC4" w:rsidRDefault="00BD5035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D5035" w:rsidRPr="00357DC4" w:rsidRDefault="00BD5035">
            <w:pPr>
              <w:pStyle w:val="a4"/>
            </w:pPr>
            <w:r w:rsidRPr="00357DC4">
              <w:rPr>
                <w:lang w:val="en-US"/>
              </w:rPr>
              <w:t>Коротникова Светлана Борисовна</w:t>
            </w:r>
          </w:p>
        </w:tc>
      </w:tr>
      <w:tr w:rsidR="00BD5035" w:rsidRPr="00357DC4">
        <w:tc>
          <w:tcPr>
            <w:tcW w:w="5847" w:type="dxa"/>
            <w:vAlign w:val="bottom"/>
          </w:tcPr>
          <w:p w:rsidR="00BD5035" w:rsidRPr="00357DC4" w:rsidRDefault="00BD5035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D5035" w:rsidRPr="00357DC4" w:rsidRDefault="00BD5035">
            <w:pPr>
              <w:pStyle w:val="a4"/>
            </w:pPr>
            <w:r w:rsidRPr="00357DC4">
              <w:rPr>
                <w:lang w:val="en-US"/>
              </w:rPr>
              <w:t>Мальченко Елена Александровна</w:t>
            </w:r>
          </w:p>
        </w:tc>
      </w:tr>
      <w:tr w:rsidR="00BD5035" w:rsidRPr="00357DC4">
        <w:tc>
          <w:tcPr>
            <w:tcW w:w="5847" w:type="dxa"/>
            <w:vAlign w:val="bottom"/>
          </w:tcPr>
          <w:p w:rsidR="00BD5035" w:rsidRPr="00357DC4" w:rsidRDefault="00BD5035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BD5035" w:rsidRPr="00357DC4" w:rsidRDefault="00BD5035">
            <w:pPr>
              <w:pStyle w:val="a4"/>
            </w:pPr>
            <w:r w:rsidRPr="00357DC4">
              <w:rPr>
                <w:lang w:val="en-US"/>
              </w:rPr>
              <w:t>Владыкина Лидия Валерьевна</w:t>
            </w:r>
          </w:p>
        </w:tc>
      </w:tr>
    </w:tbl>
    <w:p w:rsidR="00BD5035" w:rsidRDefault="00BD5035"/>
    <w:sectPr w:rsidR="00BD5035" w:rsidSect="00303E2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3E2E"/>
    <w:rsid w:val="00303E2E"/>
    <w:rsid w:val="00357DC4"/>
    <w:rsid w:val="0036622D"/>
    <w:rsid w:val="00BD5035"/>
    <w:rsid w:val="00EF3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E2E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303E2E"/>
  </w:style>
  <w:style w:type="paragraph" w:customStyle="1" w:styleId="a3">
    <w:name w:val="Заголовок"/>
    <w:basedOn w:val="Normal"/>
    <w:next w:val="BodyText"/>
    <w:uiPriority w:val="99"/>
    <w:rsid w:val="00303E2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03E2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A098F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303E2E"/>
  </w:style>
  <w:style w:type="paragraph" w:styleId="Caption">
    <w:name w:val="caption"/>
    <w:basedOn w:val="Normal"/>
    <w:uiPriority w:val="99"/>
    <w:qFormat/>
    <w:rsid w:val="00303E2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303E2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303E2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0A098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03E2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03E2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03E2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03E2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03E2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03E2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303E2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03E2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03E2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303E2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098F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098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98F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303E2E"/>
  </w:style>
  <w:style w:type="paragraph" w:customStyle="1" w:styleId="a5">
    <w:name w:val="Заголовок таблицы"/>
    <w:basedOn w:val="a4"/>
    <w:uiPriority w:val="99"/>
    <w:rsid w:val="00303E2E"/>
  </w:style>
  <w:style w:type="paragraph" w:customStyle="1" w:styleId="DocumentMap">
    <w:name w:val="DocumentMap"/>
    <w:uiPriority w:val="99"/>
    <w:rsid w:val="00303E2E"/>
    <w:rPr>
      <w:color w:val="00000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3</Pages>
  <Words>790</Words>
  <Characters>4506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2021-04-21T12:22:00Z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