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07" w:rsidRDefault="00722B07">
      <w:pPr>
        <w:ind w:firstLine="680"/>
        <w:jc w:val="center"/>
      </w:pPr>
      <w:r>
        <w:rPr>
          <w:b/>
          <w:bCs/>
        </w:rPr>
        <w:t xml:space="preserve">ПРОТОКОЛ </w:t>
      </w:r>
      <w:r w:rsidRPr="005C5E98">
        <w:rPr>
          <w:b/>
          <w:bCs/>
        </w:rPr>
        <w:t>0318300120821000063</w:t>
      </w:r>
    </w:p>
    <w:p w:rsidR="00722B07" w:rsidRDefault="00722B0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22B07" w:rsidRPr="005C5E98" w:rsidRDefault="00722B0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22B07" w:rsidRPr="00BA3647">
        <w:tc>
          <w:tcPr>
            <w:tcW w:w="4961" w:type="dxa"/>
          </w:tcPr>
          <w:p w:rsidR="00722B07" w:rsidRPr="00BA3647" w:rsidRDefault="00722B07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22B07" w:rsidRPr="00BA3647" w:rsidRDefault="00722B07">
            <w:pPr>
              <w:ind w:firstLine="567"/>
              <w:jc w:val="right"/>
            </w:pPr>
            <w:r>
              <w:rPr>
                <w:lang w:val="en-US"/>
              </w:rPr>
              <w:t>26.04.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22B07" w:rsidRDefault="00722B07">
      <w:pPr>
        <w:overflowPunct w:val="0"/>
      </w:pPr>
    </w:p>
    <w:p w:rsidR="00722B07" w:rsidRDefault="00722B0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средства </w:t>
      </w:r>
    </w:p>
    <w:p w:rsidR="00722B07" w:rsidRDefault="00722B0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213234901331923490100100990010000244</w:t>
      </w:r>
    </w:p>
    <w:p w:rsidR="00722B07" w:rsidRDefault="00722B0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274 995,00 руб.</w:t>
      </w:r>
    </w:p>
    <w:p w:rsidR="00722B07" w:rsidRDefault="00722B0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C5E98">
        <w:rPr>
          <w:b/>
          <w:bCs/>
        </w:rPr>
        <w:t xml:space="preserve">: </w:t>
      </w:r>
      <w:r w:rsidRPr="005C5E9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C5E9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22B07" w:rsidRPr="00BA3647">
        <w:trPr>
          <w:jc w:val="right"/>
        </w:trPr>
        <w:tc>
          <w:tcPr>
            <w:tcW w:w="9915" w:type="dxa"/>
          </w:tcPr>
          <w:p w:rsidR="00722B07" w:rsidRPr="00BA3647" w:rsidRDefault="00722B0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C5E98">
              <w:rPr>
                <w:b/>
                <w:bCs/>
              </w:rPr>
              <w:t xml:space="preserve">Источник финансирования: </w:t>
            </w:r>
            <w:r w:rsidRPr="005C5E98">
              <w:t>Внебюджетные фонды (ОМС), краевой бюджет 2021 года.</w:t>
            </w:r>
          </w:p>
          <w:p w:rsidR="00722B07" w:rsidRPr="00BA3647" w:rsidRDefault="00722B0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C5E9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C5E98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722B07" w:rsidRPr="00BA3647" w:rsidRDefault="00722B0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C5E98">
              <w:t>Не требуется</w:t>
            </w:r>
          </w:p>
          <w:p w:rsidR="00722B07" w:rsidRPr="005C5E98" w:rsidRDefault="00722B0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C5E9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22B07" w:rsidRDefault="00722B0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C5E98">
        <w:t>13.04.21 10:00:15 (</w:t>
      </w:r>
      <w:r>
        <w:rPr>
          <w:lang w:val="en-US"/>
        </w:rPr>
        <w:t>MSK</w:t>
      </w:r>
      <w:r w:rsidRPr="005C5E98">
        <w:t>+00:00)</w:t>
      </w:r>
    </w:p>
    <w:p w:rsidR="00722B07" w:rsidRDefault="00722B0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C5E9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22B07" w:rsidRPr="00BA3647"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22B07" w:rsidRPr="00BA3647" w:rsidRDefault="00722B07">
            <w:pPr>
              <w:rPr>
                <w:lang w:val="en-US"/>
              </w:rPr>
            </w:pPr>
            <w:r w:rsidRPr="00BA3647">
              <w:rPr>
                <w:lang w:val="en-US"/>
              </w:rPr>
              <w:t>Главный врач</w:t>
            </w:r>
          </w:p>
        </w:tc>
      </w:tr>
      <w:tr w:rsidR="00722B07" w:rsidRPr="00BA3647"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22B07" w:rsidRPr="00BA3647" w:rsidRDefault="00722B07">
            <w:pPr>
              <w:rPr>
                <w:lang w:val="en-US"/>
              </w:rPr>
            </w:pPr>
            <w:r w:rsidRPr="00BA3647">
              <w:rPr>
                <w:lang w:val="en-US"/>
              </w:rPr>
              <w:t>Начальник отдела закупок</w:t>
            </w:r>
          </w:p>
        </w:tc>
      </w:tr>
      <w:tr w:rsidR="00722B07" w:rsidRPr="00BA3647"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22B07" w:rsidRPr="00BA3647" w:rsidRDefault="00722B07">
            <w:pPr>
              <w:rPr>
                <w:lang w:val="en-US"/>
              </w:rPr>
            </w:pPr>
            <w:r w:rsidRPr="00BA3647">
              <w:rPr>
                <w:lang w:val="en-US"/>
              </w:rPr>
              <w:t>Начальник юридического отдела</w:t>
            </w:r>
          </w:p>
        </w:tc>
      </w:tr>
      <w:tr w:rsidR="00722B07" w:rsidRPr="00BA3647"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22B07" w:rsidRPr="00BA3647" w:rsidRDefault="00722B07">
            <w:pPr>
              <w:rPr>
                <w:lang w:val="en-US"/>
              </w:rPr>
            </w:pPr>
            <w:r w:rsidRPr="00BA3647">
              <w:rPr>
                <w:lang w:val="en-US"/>
              </w:rPr>
              <w:t>экономист 1 категории отдела закупок</w:t>
            </w:r>
          </w:p>
        </w:tc>
      </w:tr>
      <w:tr w:rsidR="00722B07" w:rsidRPr="00BA3647"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22B07" w:rsidRPr="00BA3647" w:rsidRDefault="00722B07">
            <w:r w:rsidRPr="00BA364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22B07" w:rsidRPr="00BA3647" w:rsidRDefault="00722B07">
            <w:pPr>
              <w:rPr>
                <w:lang w:val="en-US"/>
              </w:rPr>
            </w:pPr>
            <w:r w:rsidRPr="00BA364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22B07" w:rsidRDefault="00722B07">
      <w:pPr>
        <w:jc w:val="both"/>
      </w:pPr>
      <w:r>
        <w:tab/>
        <w:t>Кворум имеется. Комиссия правомочна.</w:t>
      </w:r>
    </w:p>
    <w:p w:rsidR="00722B07" w:rsidRDefault="00722B0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C5E98">
        <w:t>26.04.</w:t>
      </w:r>
      <w:r>
        <w:t>20</w:t>
      </w:r>
      <w:r w:rsidRPr="005C5E98">
        <w:t>21 0</w:t>
      </w:r>
      <w:r>
        <w:t>8</w:t>
      </w:r>
      <w:r w:rsidRPr="005C5E98">
        <w:t>:2</w:t>
      </w:r>
      <w:r>
        <w:t xml:space="preserve">0 </w:t>
      </w:r>
      <w:r w:rsidRPr="005C5E98">
        <w:t xml:space="preserve"> (</w:t>
      </w:r>
      <w:r>
        <w:rPr>
          <w:lang w:val="en-US"/>
        </w:rPr>
        <w:t>MSK</w:t>
      </w:r>
      <w:r w:rsidRPr="005C5E9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22B07" w:rsidRDefault="00722B0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22B07" w:rsidRPr="00BA364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rPr>
                <w:b/>
                <w:bCs/>
              </w:rPr>
            </w:pPr>
            <w:r w:rsidRPr="00BA3647">
              <w:rPr>
                <w:b/>
                <w:bCs/>
              </w:rPr>
              <w:t xml:space="preserve">№ </w:t>
            </w:r>
          </w:p>
          <w:p w:rsidR="00722B07" w:rsidRPr="00BA3647" w:rsidRDefault="00722B07">
            <w:pPr>
              <w:rPr>
                <w:b/>
                <w:bCs/>
              </w:rPr>
            </w:pPr>
            <w:r w:rsidRPr="00BA364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b/>
                <w:bCs/>
              </w:rPr>
            </w:pPr>
            <w:r w:rsidRPr="00BA364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b/>
                <w:bCs/>
              </w:rPr>
            </w:pPr>
            <w:r w:rsidRPr="00BA364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22B07" w:rsidRPr="00BA364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lang w:val="en-US"/>
              </w:rPr>
            </w:pPr>
            <w:r w:rsidRPr="00BA3647">
              <w:rPr>
                <w:lang w:val="en-US"/>
              </w:rPr>
              <w:t>225 490,00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lang w:val="en-US"/>
              </w:rPr>
            </w:pPr>
            <w:r w:rsidRPr="00BA3647">
              <w:rPr>
                <w:lang w:val="en-US"/>
              </w:rPr>
              <w:t>23.04.21 10:48:54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B07" w:rsidRPr="005C5E98" w:rsidRDefault="00722B07">
            <w:pPr>
              <w:pStyle w:val="a3"/>
            </w:pPr>
            <w:r w:rsidRPr="005C5E98">
              <w:t>ОБЩЕСТВО С ОГРАНИЧЕННОЙ ОТВЕТСТВЕННОСТЬЮ "МЕДСТАЙЛ"</w:t>
            </w:r>
          </w:p>
        </w:tc>
      </w:tr>
      <w:tr w:rsidR="00722B07" w:rsidRPr="00BA364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lang w:val="en-US"/>
              </w:rPr>
            </w:pPr>
            <w:r w:rsidRPr="00BA3647">
              <w:rPr>
                <w:lang w:val="en-US"/>
              </w:rPr>
              <w:t>226 865,00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22B07" w:rsidRPr="00BA3647" w:rsidRDefault="00722B07">
            <w:pPr>
              <w:pStyle w:val="a3"/>
              <w:rPr>
                <w:lang w:val="en-US"/>
              </w:rPr>
            </w:pPr>
            <w:r w:rsidRPr="00BA3647">
              <w:rPr>
                <w:lang w:val="en-US"/>
              </w:rPr>
              <w:t>23.04.21 10:46:58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2B07" w:rsidRPr="005C5E98" w:rsidRDefault="00722B07">
            <w:pPr>
              <w:pStyle w:val="a3"/>
            </w:pPr>
            <w:r w:rsidRPr="005C5E98">
              <w:t>ОБЩЕСТВО С ОГРАНИЧЕННОЙ ОТВЕТСТВЕННОСТЬЮ "НАНОФАРМ"</w:t>
            </w:r>
          </w:p>
        </w:tc>
      </w:tr>
    </w:tbl>
    <w:p w:rsidR="00722B07" w:rsidRDefault="00722B07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722B07" w:rsidRPr="00BA364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22B07" w:rsidRPr="00BA3647" w:rsidRDefault="00722B07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22B07" w:rsidRPr="00BA3647" w:rsidRDefault="00722B07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r>
              <w:rPr>
                <w:b/>
                <w:bCs/>
              </w:rPr>
              <w:t>Обоснование</w:t>
            </w:r>
          </w:p>
        </w:tc>
      </w:tr>
      <w:tr w:rsidR="00722B07" w:rsidRPr="00BA364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EA-89100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5C5E98" w:rsidRDefault="00722B07">
            <w:r w:rsidRPr="005C5E98">
              <w:t>ОБЩЕСТВО С ОГРАНИЧЕННОЙ ОТВЕТСТВЕННОСТЬЮ "МЕДСТАЙЛ"</w:t>
            </w:r>
          </w:p>
          <w:p w:rsidR="00722B07" w:rsidRPr="005C5E98" w:rsidRDefault="00722B07">
            <w:r w:rsidRPr="00BA3647">
              <w:t xml:space="preserve">ИНН </w:t>
            </w:r>
            <w:r w:rsidRPr="005C5E98">
              <w:t>6102064981</w:t>
            </w:r>
          </w:p>
          <w:p w:rsidR="00722B07" w:rsidRPr="005C5E98" w:rsidRDefault="00722B07">
            <w:r w:rsidRPr="00BA3647">
              <w:t xml:space="preserve">ОГРН </w:t>
            </w:r>
            <w:r w:rsidRPr="005C5E98">
              <w:t>1166196056872</w:t>
            </w:r>
          </w:p>
          <w:p w:rsidR="00722B07" w:rsidRPr="005C5E98" w:rsidRDefault="00722B07">
            <w:r w:rsidRPr="00BA3647">
              <w:t xml:space="preserve">КПП </w:t>
            </w:r>
            <w:r w:rsidRPr="005C5E98">
              <w:t>610201001</w:t>
            </w:r>
          </w:p>
          <w:p w:rsidR="00722B07" w:rsidRPr="005C5E98" w:rsidRDefault="00722B07">
            <w:r w:rsidRPr="00BA3647">
              <w:t>Место нахождения(жительства)</w:t>
            </w:r>
          </w:p>
          <w:p w:rsidR="00722B07" w:rsidRPr="005C5E98" w:rsidRDefault="00722B07">
            <w:r w:rsidRPr="00BA3647">
              <w:t>346720, ОБЛРОСТОВСКАЯ, Р-НАКСАЙСКИЙ, ГАКСАЙ, КОМНАТА 8</w:t>
            </w:r>
          </w:p>
          <w:p w:rsidR="00722B07" w:rsidRPr="005C5E98" w:rsidRDefault="00722B07">
            <w:r w:rsidRPr="00BA3647">
              <w:t>Почтовый адрес</w:t>
            </w:r>
          </w:p>
          <w:p w:rsidR="00722B07" w:rsidRPr="005C5E98" w:rsidRDefault="00722B07">
            <w:r w:rsidRPr="00BA3647">
              <w:t>Ростовская область, г Ростов-на-Дону, Пролетарский район пр. 40-летия Победы дом №336</w:t>
            </w:r>
          </w:p>
          <w:p w:rsidR="00722B07" w:rsidRPr="00BA3647" w:rsidRDefault="00722B07">
            <w:pPr>
              <w:rPr>
                <w:sz w:val="16"/>
                <w:szCs w:val="16"/>
                <w:lang w:val="en-US"/>
              </w:rPr>
            </w:pPr>
            <w:r w:rsidRPr="00BA3647">
              <w:rPr>
                <w:sz w:val="16"/>
                <w:szCs w:val="16"/>
              </w:rPr>
              <w:t xml:space="preserve">Контактное лицо </w:t>
            </w:r>
          </w:p>
          <w:p w:rsidR="00722B07" w:rsidRPr="00BA3647" w:rsidRDefault="00722B07">
            <w:pPr>
              <w:rPr>
                <w:lang w:val="en-US"/>
              </w:rPr>
            </w:pPr>
            <w:r w:rsidRPr="00BA3647">
              <w:t xml:space="preserve">Телефон </w:t>
            </w:r>
            <w:r w:rsidRPr="00BA3647">
              <w:rPr>
                <w:lang w:val="en-US"/>
              </w:rPr>
              <w:t>79282700075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22B07" w:rsidRPr="005C5E98" w:rsidRDefault="00722B07">
            <w:r w:rsidRPr="00BA364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r w:rsidRPr="00BA3647">
              <w:t>-</w:t>
            </w:r>
          </w:p>
        </w:tc>
      </w:tr>
      <w:tr w:rsidR="00722B07" w:rsidRPr="00BA3647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22B07" w:rsidRPr="00BA3647" w:rsidRDefault="00722B07">
            <w:pPr>
              <w:pStyle w:val="a3"/>
            </w:pPr>
            <w:bookmarkStart w:id="0" w:name="__DdeLink__416_2961716382"/>
            <w:bookmarkEnd w:id="0"/>
            <w:r w:rsidRPr="00BA3647">
              <w:rPr>
                <w:lang w:val="en-US"/>
              </w:rPr>
              <w:t>EA-89155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5C5E98" w:rsidRDefault="00722B07">
            <w:r w:rsidRPr="005C5E98">
              <w:t>ОБЩЕСТВО С ОГРАНИЧЕННОЙ ОТВЕТСТВЕННОСТЬЮ "НАНОФАРМ"</w:t>
            </w:r>
          </w:p>
          <w:p w:rsidR="00722B07" w:rsidRPr="005C5E98" w:rsidRDefault="00722B07">
            <w:r w:rsidRPr="00BA3647">
              <w:t xml:space="preserve">ИНН </w:t>
            </w:r>
            <w:r w:rsidRPr="005C5E98">
              <w:t>6161070578</w:t>
            </w:r>
          </w:p>
          <w:p w:rsidR="00722B07" w:rsidRPr="005C5E98" w:rsidRDefault="00722B07">
            <w:r w:rsidRPr="00BA3647">
              <w:t xml:space="preserve">ОГРН </w:t>
            </w:r>
            <w:r w:rsidRPr="005C5E98">
              <w:t>1146193001998</w:t>
            </w:r>
          </w:p>
          <w:p w:rsidR="00722B07" w:rsidRPr="005C5E98" w:rsidRDefault="00722B07">
            <w:r w:rsidRPr="00BA3647">
              <w:t xml:space="preserve">КПП </w:t>
            </w:r>
            <w:r w:rsidRPr="005C5E98">
              <w:t>616101001</w:t>
            </w:r>
          </w:p>
          <w:p w:rsidR="00722B07" w:rsidRPr="005C5E98" w:rsidRDefault="00722B07">
            <w:r w:rsidRPr="00BA3647">
              <w:t>Место нахождения(жительства)</w:t>
            </w:r>
          </w:p>
          <w:p w:rsidR="00722B07" w:rsidRPr="005C5E98" w:rsidRDefault="00722B07">
            <w:bookmarkStart w:id="1" w:name="__DdeLink__366_2212008683"/>
            <w:r w:rsidRPr="00BA3647">
              <w:t>Россия, 344114, ОБЛРОСТОВСКАЯ, ГРОСТОВ-НА-ДОНУ, 1</w:t>
            </w:r>
            <w:bookmarkEnd w:id="1"/>
          </w:p>
          <w:p w:rsidR="00722B07" w:rsidRPr="005C5E98" w:rsidRDefault="00722B07">
            <w:r w:rsidRPr="00BA3647">
              <w:t>Почтовый адрес</w:t>
            </w:r>
          </w:p>
          <w:p w:rsidR="00722B07" w:rsidRPr="005C5E98" w:rsidRDefault="00722B07">
            <w:r w:rsidRPr="00BA3647">
              <w:t>344114, ОБЛ РОСТОВСКАЯ, Г РОСТОВ-НА-ДОНУ, УЛ БЕЛЯЕВА, 28/60, 1</w:t>
            </w:r>
          </w:p>
          <w:p w:rsidR="00722B07" w:rsidRPr="00BA3647" w:rsidRDefault="00722B07">
            <w:pPr>
              <w:rPr>
                <w:sz w:val="16"/>
                <w:szCs w:val="16"/>
                <w:lang w:val="en-US"/>
              </w:rPr>
            </w:pPr>
            <w:r w:rsidRPr="00BA3647">
              <w:rPr>
                <w:sz w:val="16"/>
                <w:szCs w:val="16"/>
              </w:rPr>
              <w:t xml:space="preserve">Контактное лицо </w:t>
            </w:r>
          </w:p>
          <w:p w:rsidR="00722B07" w:rsidRPr="00BA3647" w:rsidRDefault="00722B07">
            <w:pPr>
              <w:rPr>
                <w:lang w:val="en-US"/>
              </w:rPr>
            </w:pPr>
            <w:r w:rsidRPr="00BA3647">
              <w:t xml:space="preserve">Телефон </w:t>
            </w:r>
            <w:r w:rsidRPr="00BA3647">
              <w:rPr>
                <w:lang w:val="en-US"/>
              </w:rPr>
              <w:t>78632191005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22B07" w:rsidRPr="005C5E98" w:rsidRDefault="00722B07">
            <w:r w:rsidRPr="00BA364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r w:rsidRPr="00BA3647">
              <w:t>-</w:t>
            </w:r>
          </w:p>
        </w:tc>
      </w:tr>
    </w:tbl>
    <w:p w:rsidR="00722B07" w:rsidRDefault="00722B07"/>
    <w:p w:rsidR="00722B07" w:rsidRDefault="00722B07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-89100 / ОБЩЕСТВО С ОГРАНИЧЕННОЙ ОТВЕТСТВЕННОСТЬЮ "МЕДСТАЙЛ"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-89100 / ОБЩЕСТВО С ОГРАНИЧЕННОЙ ОТВЕТСТВЕННОСТЬЮ "МЕДСТАЙЛ"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-89100 / ОБЩЕСТВО С ОГРАНИЧЕННОЙ ОТВЕТСТВЕННОСТЬЮ "МЕДСТАЙЛ"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-89100 / ОБЩЕСТВО С ОГРАНИЧЕННОЙ ОТВЕТСТВЕННОСТЬЮ "МЕДСТАЙЛ"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-89100 / ОБЩЕСТВО С ОГРАНИЧЕННОЙ ОТВЕТСТВЕННОСТЬЮ "МЕДСТАЙЛ"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-89155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-89155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-89155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-89155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22B07" w:rsidRPr="00BA3647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EA</w:t>
            </w:r>
            <w:r w:rsidRPr="005C5E98">
              <w:t>-89155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22B07" w:rsidRPr="00BA3647" w:rsidRDefault="00722B07">
            <w:pPr>
              <w:pStyle w:val="a3"/>
            </w:pPr>
            <w:r w:rsidRPr="005C5E9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722B07" w:rsidRDefault="00722B07"/>
    <w:p w:rsidR="00722B07" w:rsidRDefault="00722B0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C5E98">
        <w:t>Лекарственные средства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"МЕДСТАЙЛ", предложение о цене контракта 225 490,00 руб.</w:t>
      </w:r>
    </w:p>
    <w:p w:rsidR="00722B07" w:rsidRDefault="00722B0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4268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22B07" w:rsidRDefault="00722B07">
      <w:pPr>
        <w:jc w:val="both"/>
        <w:rPr>
          <w:b/>
          <w:bCs/>
        </w:rPr>
      </w:pPr>
    </w:p>
    <w:p w:rsidR="00722B07" w:rsidRDefault="00722B07">
      <w:pPr>
        <w:jc w:val="both"/>
        <w:rPr>
          <w:b/>
          <w:bCs/>
        </w:rPr>
      </w:pPr>
    </w:p>
    <w:p w:rsidR="00722B07" w:rsidRDefault="00722B0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22B07" w:rsidRPr="00BA3647">
        <w:tc>
          <w:tcPr>
            <w:tcW w:w="5847" w:type="dxa"/>
            <w:vAlign w:val="bottom"/>
          </w:tcPr>
          <w:p w:rsidR="00722B07" w:rsidRPr="00BA3647" w:rsidRDefault="00722B0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Просоленко Юрий Александрович</w:t>
            </w:r>
          </w:p>
        </w:tc>
      </w:tr>
      <w:tr w:rsidR="00722B07" w:rsidRPr="00BA3647">
        <w:tc>
          <w:tcPr>
            <w:tcW w:w="5847" w:type="dxa"/>
            <w:vAlign w:val="bottom"/>
          </w:tcPr>
          <w:p w:rsidR="00722B07" w:rsidRPr="00BA3647" w:rsidRDefault="00722B0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Дехтерев Юрий Сергеевич</w:t>
            </w:r>
          </w:p>
        </w:tc>
      </w:tr>
      <w:tr w:rsidR="00722B07" w:rsidRPr="00BA3647">
        <w:tc>
          <w:tcPr>
            <w:tcW w:w="5847" w:type="dxa"/>
            <w:vAlign w:val="bottom"/>
          </w:tcPr>
          <w:p w:rsidR="00722B07" w:rsidRPr="00BA3647" w:rsidRDefault="00722B0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Коротникова Светлана Борисовна</w:t>
            </w:r>
          </w:p>
        </w:tc>
      </w:tr>
      <w:tr w:rsidR="00722B07" w:rsidRPr="00BA3647">
        <w:tc>
          <w:tcPr>
            <w:tcW w:w="5847" w:type="dxa"/>
            <w:vAlign w:val="bottom"/>
          </w:tcPr>
          <w:p w:rsidR="00722B07" w:rsidRPr="00BA3647" w:rsidRDefault="00722B0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Мальченко Елена Александровна</w:t>
            </w:r>
          </w:p>
        </w:tc>
      </w:tr>
      <w:tr w:rsidR="00722B07" w:rsidRPr="00BA3647">
        <w:tc>
          <w:tcPr>
            <w:tcW w:w="5847" w:type="dxa"/>
            <w:vAlign w:val="bottom"/>
          </w:tcPr>
          <w:p w:rsidR="00722B07" w:rsidRPr="00BA3647" w:rsidRDefault="00722B0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22B07" w:rsidRPr="00BA3647" w:rsidRDefault="00722B07">
            <w:pPr>
              <w:pStyle w:val="a3"/>
            </w:pPr>
            <w:r w:rsidRPr="00BA3647">
              <w:rPr>
                <w:lang w:val="en-US"/>
              </w:rPr>
              <w:t>Владыкина Лидия Валерьевна</w:t>
            </w:r>
          </w:p>
        </w:tc>
      </w:tr>
    </w:tbl>
    <w:p w:rsidR="00722B07" w:rsidRDefault="00722B07"/>
    <w:sectPr w:rsidR="00722B07" w:rsidSect="003A59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59BE"/>
    <w:rsid w:val="0014268E"/>
    <w:rsid w:val="00277F95"/>
    <w:rsid w:val="003A59BE"/>
    <w:rsid w:val="00531E21"/>
    <w:rsid w:val="005C5E98"/>
    <w:rsid w:val="00665B39"/>
    <w:rsid w:val="00722B07"/>
    <w:rsid w:val="00BA3647"/>
    <w:rsid w:val="00C5624F"/>
    <w:rsid w:val="00C70EB9"/>
    <w:rsid w:val="00F66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9BE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C70EB9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C70EB9"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sid w:val="00C70EB9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C70EB9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A59B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A59B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A59BE"/>
  </w:style>
  <w:style w:type="paragraph" w:styleId="Caption">
    <w:name w:val="caption"/>
    <w:basedOn w:val="Normal"/>
    <w:uiPriority w:val="99"/>
    <w:qFormat/>
    <w:rsid w:val="003A59B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C70EB9"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A59B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A59B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A59B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A59B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A59B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A59B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A59B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A59B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A59B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A59B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A59B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A59B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C70E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C70E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70E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A"/>
      <w:sz w:val="2"/>
      <w:szCs w:val="2"/>
    </w:rPr>
  </w:style>
  <w:style w:type="paragraph" w:styleId="NormalWeb">
    <w:name w:val="Normal (Web)"/>
    <w:basedOn w:val="Normal"/>
    <w:uiPriority w:val="99"/>
    <w:rsid w:val="00C70EB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A59BE"/>
  </w:style>
  <w:style w:type="paragraph" w:customStyle="1" w:styleId="a4">
    <w:name w:val="Заголовок таблицы"/>
    <w:basedOn w:val="a3"/>
    <w:uiPriority w:val="99"/>
    <w:rsid w:val="003A59BE"/>
  </w:style>
  <w:style w:type="paragraph" w:customStyle="1" w:styleId="DocumentMap">
    <w:name w:val="DocumentMap"/>
    <w:uiPriority w:val="99"/>
    <w:rsid w:val="003A59BE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A59BE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A59BE"/>
  </w:style>
  <w:style w:type="character" w:styleId="Hyperlink">
    <w:name w:val="Hyperlink"/>
    <w:basedOn w:val="DefaultParagraphFont"/>
    <w:uiPriority w:val="99"/>
    <w:rsid w:val="005C5E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4</Pages>
  <Words>1192</Words>
  <Characters>6799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49</cp:revision>
  <dcterms:created xsi:type="dcterms:W3CDTF">2019-09-11T09:00:00Z</dcterms:created>
  <dcterms:modified xsi:type="dcterms:W3CDTF">2021-04-26T06:28:00Z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