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439" w:rsidRDefault="000C4439">
      <w:pPr>
        <w:ind w:firstLine="680"/>
        <w:jc w:val="center"/>
      </w:pPr>
      <w:r>
        <w:rPr>
          <w:b/>
          <w:bCs/>
        </w:rPr>
        <w:t xml:space="preserve">ПРОТОКОЛ </w:t>
      </w:r>
      <w:r w:rsidRPr="0022715E">
        <w:rPr>
          <w:b/>
          <w:bCs/>
        </w:rPr>
        <w:t>0318300120821000061</w:t>
      </w:r>
    </w:p>
    <w:p w:rsidR="000C4439" w:rsidRDefault="000C443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C4439" w:rsidRPr="0022715E" w:rsidRDefault="000C443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C4439" w:rsidRPr="00662085">
        <w:tc>
          <w:tcPr>
            <w:tcW w:w="4961" w:type="dxa"/>
          </w:tcPr>
          <w:p w:rsidR="000C4439" w:rsidRPr="00662085" w:rsidRDefault="000C443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C4439" w:rsidRPr="00662085" w:rsidRDefault="000C4439">
            <w:pPr>
              <w:ind w:firstLine="567"/>
              <w:jc w:val="right"/>
            </w:pPr>
            <w:r>
              <w:rPr>
                <w:lang w:val="en-US"/>
              </w:rPr>
              <w:t>26.04.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C4439" w:rsidRDefault="000C4439">
      <w:pPr>
        <w:overflowPunct w:val="0"/>
      </w:pPr>
    </w:p>
    <w:p w:rsidR="000C4439" w:rsidRDefault="000C4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2715E">
        <w:t xml:space="preserve">: МНН Депротеинизированный гемодериват крови телят </w:t>
      </w:r>
    </w:p>
    <w:p w:rsidR="000C4439" w:rsidRDefault="000C4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213234901331923490100100940012120244</w:t>
      </w:r>
    </w:p>
    <w:p w:rsidR="000C4439" w:rsidRDefault="000C44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271 824,00 руб.</w:t>
      </w:r>
    </w:p>
    <w:p w:rsidR="000C4439" w:rsidRDefault="000C443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2715E">
        <w:rPr>
          <w:b/>
          <w:bCs/>
        </w:rPr>
        <w:t xml:space="preserve">: </w:t>
      </w:r>
      <w:r w:rsidRPr="0022715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2715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C4439" w:rsidRPr="00662085">
        <w:trPr>
          <w:jc w:val="right"/>
        </w:trPr>
        <w:tc>
          <w:tcPr>
            <w:tcW w:w="9915" w:type="dxa"/>
          </w:tcPr>
          <w:p w:rsidR="000C4439" w:rsidRPr="00662085" w:rsidRDefault="000C443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2715E">
              <w:rPr>
                <w:b/>
                <w:bCs/>
              </w:rPr>
              <w:t xml:space="preserve">Источник финансирования: </w:t>
            </w:r>
            <w:r w:rsidRPr="0022715E">
              <w:t>Внебюджетные фонды (ОМС) 2021 года.</w:t>
            </w:r>
          </w:p>
          <w:p w:rsidR="000C4439" w:rsidRPr="00662085" w:rsidRDefault="000C4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2715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2715E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0C4439" w:rsidRPr="00662085" w:rsidRDefault="000C4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2715E">
              <w:t>Не требуется</w:t>
            </w:r>
          </w:p>
          <w:p w:rsidR="000C4439" w:rsidRPr="0022715E" w:rsidRDefault="000C44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2715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C4439" w:rsidRDefault="000C443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2715E">
        <w:t>13.04.21 09:10:20 (</w:t>
      </w:r>
      <w:r>
        <w:rPr>
          <w:lang w:val="en-US"/>
        </w:rPr>
        <w:t>MSK</w:t>
      </w:r>
      <w:r w:rsidRPr="0022715E">
        <w:t>+00:00)</w:t>
      </w:r>
    </w:p>
    <w:p w:rsidR="000C4439" w:rsidRDefault="000C443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2715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C4439" w:rsidRPr="00662085"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C4439" w:rsidRPr="00662085" w:rsidRDefault="000C4439">
            <w:pPr>
              <w:rPr>
                <w:lang w:val="en-US"/>
              </w:rPr>
            </w:pPr>
            <w:r w:rsidRPr="00662085">
              <w:rPr>
                <w:lang w:val="en-US"/>
              </w:rPr>
              <w:t>Главный врач</w:t>
            </w:r>
          </w:p>
        </w:tc>
      </w:tr>
      <w:tr w:rsidR="000C4439" w:rsidRPr="00662085"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C4439" w:rsidRPr="00662085" w:rsidRDefault="000C4439">
            <w:pPr>
              <w:rPr>
                <w:lang w:val="en-US"/>
              </w:rPr>
            </w:pPr>
            <w:r w:rsidRPr="00662085">
              <w:rPr>
                <w:lang w:val="en-US"/>
              </w:rPr>
              <w:t>Начальник отдела закупок</w:t>
            </w:r>
          </w:p>
        </w:tc>
      </w:tr>
      <w:tr w:rsidR="000C4439" w:rsidRPr="00662085"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C4439" w:rsidRPr="00662085" w:rsidRDefault="000C4439">
            <w:pPr>
              <w:rPr>
                <w:lang w:val="en-US"/>
              </w:rPr>
            </w:pPr>
            <w:r w:rsidRPr="00662085">
              <w:rPr>
                <w:lang w:val="en-US"/>
              </w:rPr>
              <w:t>Начальник юридического отдела</w:t>
            </w:r>
          </w:p>
        </w:tc>
      </w:tr>
      <w:tr w:rsidR="000C4439" w:rsidRPr="00662085"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C4439" w:rsidRPr="00662085" w:rsidRDefault="000C4439">
            <w:pPr>
              <w:rPr>
                <w:lang w:val="en-US"/>
              </w:rPr>
            </w:pPr>
            <w:r w:rsidRPr="00662085">
              <w:rPr>
                <w:lang w:val="en-US"/>
              </w:rPr>
              <w:t>экономист 1 категории отдела закупок</w:t>
            </w:r>
          </w:p>
        </w:tc>
      </w:tr>
      <w:tr w:rsidR="000C4439" w:rsidRPr="00662085"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C4439" w:rsidRPr="00662085" w:rsidRDefault="000C4439">
            <w:r w:rsidRPr="0066208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C4439" w:rsidRPr="00662085" w:rsidRDefault="000C4439">
            <w:pPr>
              <w:rPr>
                <w:lang w:val="en-US"/>
              </w:rPr>
            </w:pPr>
            <w:r w:rsidRPr="0066208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C4439" w:rsidRDefault="000C4439">
      <w:pPr>
        <w:jc w:val="both"/>
      </w:pPr>
      <w:r>
        <w:tab/>
        <w:t>Кворум имеется. Комиссия правомочна.</w:t>
      </w:r>
    </w:p>
    <w:p w:rsidR="000C4439" w:rsidRDefault="000C443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2715E">
        <w:t>26.04.</w:t>
      </w:r>
      <w:r>
        <w:t>20</w:t>
      </w:r>
      <w:r w:rsidRPr="0022715E">
        <w:t>21 0</w:t>
      </w:r>
      <w:r>
        <w:t>8</w:t>
      </w:r>
      <w:r w:rsidRPr="0022715E">
        <w:t>:</w:t>
      </w:r>
      <w:r>
        <w:t>40</w:t>
      </w:r>
      <w:r w:rsidRPr="0022715E">
        <w:t xml:space="preserve"> (</w:t>
      </w:r>
      <w:r>
        <w:rPr>
          <w:lang w:val="en-US"/>
        </w:rPr>
        <w:t>MSK</w:t>
      </w:r>
      <w:r w:rsidRPr="0022715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C4439" w:rsidRDefault="000C443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0C4439" w:rsidRPr="00662085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rPr>
                <w:b/>
                <w:bCs/>
              </w:rPr>
            </w:pPr>
            <w:r w:rsidRPr="00662085">
              <w:rPr>
                <w:b/>
                <w:bCs/>
              </w:rPr>
              <w:t xml:space="preserve">№ </w:t>
            </w:r>
          </w:p>
          <w:p w:rsidR="000C4439" w:rsidRPr="00662085" w:rsidRDefault="000C4439">
            <w:pPr>
              <w:rPr>
                <w:b/>
                <w:bCs/>
              </w:rPr>
            </w:pPr>
            <w:r w:rsidRPr="00662085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b/>
                <w:bCs/>
              </w:rPr>
            </w:pPr>
            <w:r w:rsidRPr="00662085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b/>
                <w:bCs/>
              </w:rPr>
            </w:pPr>
            <w:r w:rsidRPr="00662085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C4439" w:rsidRPr="00662085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lang w:val="en-US"/>
              </w:rPr>
            </w:pPr>
            <w:r w:rsidRPr="00662085">
              <w:rPr>
                <w:lang w:val="en-US"/>
              </w:rPr>
              <w:t>262 307,88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lang w:val="en-US"/>
              </w:rPr>
            </w:pPr>
            <w:r w:rsidRPr="00662085">
              <w:rPr>
                <w:lang w:val="en-US"/>
              </w:rPr>
              <w:t>23.04.21 11:07:52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lang w:val="en-US"/>
              </w:rPr>
            </w:pPr>
            <w:r w:rsidRPr="00662085">
              <w:rPr>
                <w:lang w:val="en-US"/>
              </w:rPr>
              <w:t>АКЦИОНЕРНОЕ ОБЩЕСТВО "Р-ФАРМ"</w:t>
            </w:r>
          </w:p>
        </w:tc>
      </w:tr>
      <w:tr w:rsidR="000C4439" w:rsidRPr="00662085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lang w:val="en-US"/>
              </w:rPr>
            </w:pPr>
            <w:r w:rsidRPr="00662085">
              <w:rPr>
                <w:lang w:val="en-US"/>
              </w:rPr>
              <w:t>263 667,00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C4439" w:rsidRPr="00662085" w:rsidRDefault="000C4439">
            <w:pPr>
              <w:pStyle w:val="a3"/>
              <w:rPr>
                <w:lang w:val="en-US"/>
              </w:rPr>
            </w:pPr>
            <w:r w:rsidRPr="00662085">
              <w:rPr>
                <w:lang w:val="en-US"/>
              </w:rPr>
              <w:t>23.04.21 11:06:41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4439" w:rsidRPr="0022715E" w:rsidRDefault="000C4439">
            <w:pPr>
              <w:pStyle w:val="a3"/>
            </w:pPr>
            <w:r w:rsidRPr="0022715E">
              <w:t>ОБЩЕСТВО С ОГРАНИЧЕННОЙ ОТВЕТСТВЕННОСТЬЮ "НАНОФАРМ"</w:t>
            </w:r>
          </w:p>
        </w:tc>
      </w:tr>
    </w:tbl>
    <w:p w:rsidR="000C4439" w:rsidRDefault="000C443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0C4439" w:rsidRPr="0066208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662085" w:rsidRDefault="000C443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662085" w:rsidRDefault="000C443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r>
              <w:rPr>
                <w:b/>
                <w:bCs/>
              </w:rPr>
              <w:t>Обоснование</w:t>
            </w:r>
          </w:p>
        </w:tc>
      </w:tr>
      <w:tr w:rsidR="000C4439" w:rsidRPr="0066208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EA-89207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22715E" w:rsidRDefault="000C4439">
            <w:r w:rsidRPr="0022715E">
              <w:t>АКЦИОНЕРНОЕ ОБЩЕСТВО "Р-ФАРМ"</w:t>
            </w:r>
          </w:p>
          <w:p w:rsidR="000C4439" w:rsidRPr="0022715E" w:rsidRDefault="000C4439">
            <w:r w:rsidRPr="00662085">
              <w:t xml:space="preserve">ИНН </w:t>
            </w:r>
            <w:r w:rsidRPr="0022715E">
              <w:t>7726311464</w:t>
            </w:r>
          </w:p>
          <w:p w:rsidR="000C4439" w:rsidRPr="0022715E" w:rsidRDefault="000C4439">
            <w:r w:rsidRPr="00662085">
              <w:t xml:space="preserve">ОГРН </w:t>
            </w:r>
            <w:r w:rsidRPr="0022715E">
              <w:t>1027739700020</w:t>
            </w:r>
          </w:p>
          <w:p w:rsidR="000C4439" w:rsidRPr="0022715E" w:rsidRDefault="000C4439">
            <w:r w:rsidRPr="00662085">
              <w:t xml:space="preserve">КПП </w:t>
            </w:r>
            <w:r w:rsidRPr="0022715E">
              <w:t>773401001</w:t>
            </w:r>
          </w:p>
          <w:p w:rsidR="000C4439" w:rsidRPr="0022715E" w:rsidRDefault="000C4439">
            <w:r w:rsidRPr="00662085">
              <w:t>Место нахождения(жительства)</w:t>
            </w:r>
          </w:p>
          <w:p w:rsidR="000C4439" w:rsidRPr="0022715E" w:rsidRDefault="000C4439">
            <w:r w:rsidRPr="00662085">
              <w:t>Россия, 123154, ГМОСКВА, ДОМ 19КОРПУС 1</w:t>
            </w:r>
          </w:p>
          <w:p w:rsidR="000C4439" w:rsidRPr="0022715E" w:rsidRDefault="000C4439">
            <w:r w:rsidRPr="00662085">
              <w:t>Почтовый адрес</w:t>
            </w:r>
          </w:p>
          <w:p w:rsidR="000C4439" w:rsidRPr="0022715E" w:rsidRDefault="000C4439">
            <w:r w:rsidRPr="00662085">
              <w:t>123154, Г МОСКВА, УЛ БЕРЗАРИНА, ДОМ 19, КОРПУС 1</w:t>
            </w:r>
          </w:p>
          <w:p w:rsidR="000C4439" w:rsidRPr="00662085" w:rsidRDefault="000C4439">
            <w:pPr>
              <w:rPr>
                <w:sz w:val="16"/>
                <w:szCs w:val="16"/>
                <w:lang w:val="en-US"/>
              </w:rPr>
            </w:pPr>
            <w:r w:rsidRPr="00662085">
              <w:rPr>
                <w:sz w:val="16"/>
                <w:szCs w:val="16"/>
              </w:rPr>
              <w:t xml:space="preserve">Контактное лицо </w:t>
            </w:r>
          </w:p>
          <w:p w:rsidR="000C4439" w:rsidRPr="00662085" w:rsidRDefault="000C4439">
            <w:pPr>
              <w:rPr>
                <w:lang w:val="en-US"/>
              </w:rPr>
            </w:pPr>
            <w:r w:rsidRPr="00662085">
              <w:t xml:space="preserve">Телефон </w:t>
            </w:r>
            <w:r w:rsidRPr="00662085">
              <w:rPr>
                <w:lang w:val="en-US"/>
              </w:rPr>
              <w:t>74959567937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22715E" w:rsidRDefault="000C4439">
            <w:r w:rsidRPr="0066208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r w:rsidRPr="00662085">
              <w:t>-</w:t>
            </w:r>
          </w:p>
        </w:tc>
      </w:tr>
      <w:tr w:rsidR="000C4439" w:rsidRPr="0066208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662085" w:rsidRDefault="000C4439">
            <w:pPr>
              <w:pStyle w:val="a3"/>
            </w:pPr>
            <w:bookmarkStart w:id="0" w:name="__DdeLink__416_2961716382"/>
            <w:bookmarkEnd w:id="0"/>
            <w:r w:rsidRPr="00662085">
              <w:rPr>
                <w:lang w:val="en-US"/>
              </w:rPr>
              <w:t>EA-88791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22715E" w:rsidRDefault="000C4439">
            <w:r w:rsidRPr="0022715E">
              <w:t>ОБЩЕСТВО С ОГРАНИЧЕННОЙ ОТВЕТСТВЕННОСТЬЮ "НАНОФАРМ"</w:t>
            </w:r>
          </w:p>
          <w:p w:rsidR="000C4439" w:rsidRPr="0022715E" w:rsidRDefault="000C4439">
            <w:r w:rsidRPr="00662085">
              <w:t xml:space="preserve">ИНН </w:t>
            </w:r>
            <w:r w:rsidRPr="0022715E">
              <w:t>6161070578</w:t>
            </w:r>
          </w:p>
          <w:p w:rsidR="000C4439" w:rsidRPr="0022715E" w:rsidRDefault="000C4439">
            <w:r w:rsidRPr="00662085">
              <w:t xml:space="preserve">ОГРН </w:t>
            </w:r>
            <w:r w:rsidRPr="0022715E">
              <w:t>1146193001998</w:t>
            </w:r>
          </w:p>
          <w:p w:rsidR="000C4439" w:rsidRPr="0022715E" w:rsidRDefault="000C4439">
            <w:r w:rsidRPr="00662085">
              <w:t xml:space="preserve">КПП </w:t>
            </w:r>
            <w:r w:rsidRPr="0022715E">
              <w:t>616101001</w:t>
            </w:r>
          </w:p>
          <w:p w:rsidR="000C4439" w:rsidRPr="0022715E" w:rsidRDefault="000C4439">
            <w:r w:rsidRPr="00662085">
              <w:t>Место нахождения(жительства)</w:t>
            </w:r>
          </w:p>
          <w:p w:rsidR="000C4439" w:rsidRPr="0022715E" w:rsidRDefault="000C4439">
            <w:bookmarkStart w:id="1" w:name="__DdeLink__366_2212008683"/>
            <w:r w:rsidRPr="00662085">
              <w:t>Россия, 344114, ОБЛРОСТОВСКАЯ, ГРОСТОВ-НА-ДОНУ, 1</w:t>
            </w:r>
            <w:bookmarkEnd w:id="1"/>
          </w:p>
          <w:p w:rsidR="000C4439" w:rsidRPr="0022715E" w:rsidRDefault="000C4439">
            <w:r w:rsidRPr="00662085">
              <w:t>Почтовый адрес</w:t>
            </w:r>
          </w:p>
          <w:p w:rsidR="000C4439" w:rsidRPr="0022715E" w:rsidRDefault="000C4439">
            <w:r w:rsidRPr="00662085">
              <w:t>344114, ОБЛ РОСТОВСКАЯ, Г РОСТОВ-НА-ДОНУ, УЛ БЕЛЯЕВА, 28/60, 1</w:t>
            </w:r>
          </w:p>
          <w:p w:rsidR="000C4439" w:rsidRPr="00662085" w:rsidRDefault="000C4439">
            <w:pPr>
              <w:rPr>
                <w:sz w:val="16"/>
                <w:szCs w:val="16"/>
                <w:lang w:val="en-US"/>
              </w:rPr>
            </w:pPr>
            <w:r w:rsidRPr="00662085">
              <w:rPr>
                <w:sz w:val="16"/>
                <w:szCs w:val="16"/>
              </w:rPr>
              <w:t xml:space="preserve">Контактное лицо </w:t>
            </w:r>
          </w:p>
          <w:p w:rsidR="000C4439" w:rsidRPr="00662085" w:rsidRDefault="000C4439">
            <w:pPr>
              <w:rPr>
                <w:lang w:val="en-US"/>
              </w:rPr>
            </w:pPr>
            <w:r w:rsidRPr="00662085">
              <w:t xml:space="preserve">Телефон </w:t>
            </w:r>
            <w:r w:rsidRPr="00662085">
              <w:rPr>
                <w:lang w:val="en-US"/>
              </w:rPr>
              <w:t>78632191005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C4439" w:rsidRPr="0022715E" w:rsidRDefault="000C4439">
            <w:r w:rsidRPr="0066208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r w:rsidRPr="00662085">
              <w:t>-</w:t>
            </w:r>
          </w:p>
        </w:tc>
      </w:tr>
    </w:tbl>
    <w:p w:rsidR="000C4439" w:rsidRDefault="000C4439"/>
    <w:p w:rsidR="000C4439" w:rsidRDefault="000C443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-89207 / АКЦИОНЕРНОЕ ОБЩЕСТВО "Р-ФАРМ"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-89207 / АКЦИОНЕРНОЕ ОБЩЕСТВО "Р-ФАРМ"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-89207 / АКЦИОНЕРНОЕ ОБЩЕСТВО "Р-ФАРМ"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-89207 / АКЦИОНЕРНОЕ ОБЩЕСТВО "Р-ФАРМ"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-89207 / АКЦИОНЕРНОЕ ОБЩЕСТВО "Р-ФАРМ"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-88791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-88791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-88791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-88791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C4439" w:rsidRPr="0066208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EA</w:t>
            </w:r>
            <w:r w:rsidRPr="0022715E">
              <w:t>-88791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4439" w:rsidRPr="00662085" w:rsidRDefault="000C4439">
            <w:pPr>
              <w:pStyle w:val="a3"/>
            </w:pPr>
            <w:r w:rsidRPr="0022715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C4439" w:rsidRDefault="000C4439"/>
    <w:p w:rsidR="000C4439" w:rsidRDefault="000C443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2715E">
        <w:t>МНН Депротеинизированный гемодериват крови телят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"Р-ФАРМ", предложение о цене контракта 262 307,88 руб.</w:t>
      </w:r>
    </w:p>
    <w:p w:rsidR="000C4439" w:rsidRDefault="000C443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6C3D3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C4439" w:rsidRDefault="000C4439">
      <w:pPr>
        <w:jc w:val="both"/>
        <w:rPr>
          <w:b/>
          <w:bCs/>
        </w:rPr>
      </w:pPr>
    </w:p>
    <w:p w:rsidR="000C4439" w:rsidRDefault="000C443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C4439" w:rsidRPr="00662085">
        <w:tc>
          <w:tcPr>
            <w:tcW w:w="5847" w:type="dxa"/>
            <w:vAlign w:val="bottom"/>
          </w:tcPr>
          <w:p w:rsidR="000C4439" w:rsidRPr="00662085" w:rsidRDefault="000C443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Просоленко Юрий Александрович</w:t>
            </w:r>
          </w:p>
        </w:tc>
      </w:tr>
      <w:tr w:rsidR="000C4439" w:rsidRPr="00662085">
        <w:tc>
          <w:tcPr>
            <w:tcW w:w="5847" w:type="dxa"/>
            <w:vAlign w:val="bottom"/>
          </w:tcPr>
          <w:p w:rsidR="000C4439" w:rsidRPr="00662085" w:rsidRDefault="000C44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Дехтерев Юрий Сергеевич</w:t>
            </w:r>
          </w:p>
        </w:tc>
      </w:tr>
      <w:tr w:rsidR="000C4439" w:rsidRPr="00662085">
        <w:tc>
          <w:tcPr>
            <w:tcW w:w="5847" w:type="dxa"/>
            <w:vAlign w:val="bottom"/>
          </w:tcPr>
          <w:p w:rsidR="000C4439" w:rsidRPr="00662085" w:rsidRDefault="000C44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Коротникова Светлана Борисовна</w:t>
            </w:r>
          </w:p>
        </w:tc>
      </w:tr>
      <w:tr w:rsidR="000C4439" w:rsidRPr="00662085">
        <w:tc>
          <w:tcPr>
            <w:tcW w:w="5847" w:type="dxa"/>
            <w:vAlign w:val="bottom"/>
          </w:tcPr>
          <w:p w:rsidR="000C4439" w:rsidRPr="00662085" w:rsidRDefault="000C44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Мальченко Елена Александровна</w:t>
            </w:r>
          </w:p>
        </w:tc>
      </w:tr>
      <w:tr w:rsidR="000C4439" w:rsidRPr="00662085">
        <w:tc>
          <w:tcPr>
            <w:tcW w:w="5847" w:type="dxa"/>
            <w:vAlign w:val="bottom"/>
          </w:tcPr>
          <w:p w:rsidR="000C4439" w:rsidRPr="00662085" w:rsidRDefault="000C443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C4439" w:rsidRPr="00662085" w:rsidRDefault="000C4439">
            <w:pPr>
              <w:pStyle w:val="a3"/>
            </w:pPr>
            <w:r w:rsidRPr="00662085">
              <w:rPr>
                <w:lang w:val="en-US"/>
              </w:rPr>
              <w:t>Владыкина Лидия Валерьевна</w:t>
            </w:r>
          </w:p>
        </w:tc>
      </w:tr>
    </w:tbl>
    <w:p w:rsidR="000C4439" w:rsidRDefault="000C4439"/>
    <w:sectPr w:rsidR="000C4439" w:rsidSect="00E809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9BC"/>
    <w:rsid w:val="000C4439"/>
    <w:rsid w:val="00172A4C"/>
    <w:rsid w:val="0022715E"/>
    <w:rsid w:val="00662085"/>
    <w:rsid w:val="006C3D39"/>
    <w:rsid w:val="00E80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9BC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809B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809B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153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809BC"/>
  </w:style>
  <w:style w:type="paragraph" w:styleId="Caption">
    <w:name w:val="caption"/>
    <w:basedOn w:val="Normal"/>
    <w:uiPriority w:val="99"/>
    <w:qFormat/>
    <w:rsid w:val="00E809B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809B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809B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1153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809B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809B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809B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809B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809B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809B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809B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809B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809B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809B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153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5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3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809BC"/>
  </w:style>
  <w:style w:type="paragraph" w:customStyle="1" w:styleId="a4">
    <w:name w:val="Заголовок таблицы"/>
    <w:basedOn w:val="a3"/>
    <w:uiPriority w:val="99"/>
    <w:rsid w:val="00E809BC"/>
  </w:style>
  <w:style w:type="paragraph" w:customStyle="1" w:styleId="DocumentMap">
    <w:name w:val="DocumentMap"/>
    <w:uiPriority w:val="99"/>
    <w:rsid w:val="00E809BC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809B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809BC"/>
  </w:style>
  <w:style w:type="character" w:styleId="Hyperlink">
    <w:name w:val="Hyperlink"/>
    <w:basedOn w:val="DefaultParagraphFont"/>
    <w:uiPriority w:val="99"/>
    <w:rsid w:val="002271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1164</Words>
  <Characters>6635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