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453" w:rsidRDefault="00CE2453">
      <w:pPr>
        <w:ind w:firstLine="680"/>
        <w:jc w:val="center"/>
        <w:rPr>
          <w:b/>
          <w:bCs/>
        </w:rPr>
      </w:pPr>
    </w:p>
    <w:p w:rsidR="00CE2453" w:rsidRDefault="00CE2453">
      <w:pPr>
        <w:ind w:firstLine="680"/>
        <w:jc w:val="center"/>
        <w:rPr>
          <w:b/>
          <w:bCs/>
        </w:rPr>
      </w:pPr>
    </w:p>
    <w:p w:rsidR="00CE2453" w:rsidRDefault="00CE2453">
      <w:pPr>
        <w:ind w:firstLine="680"/>
        <w:jc w:val="center"/>
      </w:pPr>
      <w:r>
        <w:rPr>
          <w:b/>
          <w:bCs/>
        </w:rPr>
        <w:t xml:space="preserve">ПРОТОКОЛ </w:t>
      </w:r>
      <w:r w:rsidRPr="00D964D6">
        <w:rPr>
          <w:b/>
          <w:bCs/>
        </w:rPr>
        <w:t>0318300120821000058</w:t>
      </w:r>
    </w:p>
    <w:p w:rsidR="00CE2453" w:rsidRDefault="00CE2453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CE2453" w:rsidRPr="00D964D6" w:rsidRDefault="00CE2453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CE2453" w:rsidRPr="00B32BDC">
        <w:tc>
          <w:tcPr>
            <w:tcW w:w="4961" w:type="dxa"/>
          </w:tcPr>
          <w:p w:rsidR="00CE2453" w:rsidRPr="00B32BDC" w:rsidRDefault="00CE2453">
            <w:pPr>
              <w:overflowPunct w:val="0"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CE2453" w:rsidRPr="00B32BDC" w:rsidRDefault="00CE2453">
            <w:pPr>
              <w:ind w:firstLine="567"/>
              <w:jc w:val="right"/>
            </w:pPr>
            <w:r>
              <w:rPr>
                <w:lang w:val="en-US"/>
              </w:rPr>
              <w:t>26.04.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CE2453" w:rsidRDefault="00CE2453">
      <w:pPr>
        <w:overflowPunct w:val="0"/>
      </w:pPr>
    </w:p>
    <w:p w:rsidR="00CE2453" w:rsidRDefault="00CE2453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Мягкий инвентарь </w:t>
      </w:r>
    </w:p>
    <w:p w:rsidR="00CE2453" w:rsidRDefault="00CE2453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213234901331923490100101010010000244</w:t>
      </w:r>
    </w:p>
    <w:p w:rsidR="00CE2453" w:rsidRDefault="00CE2453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531 779,80 руб.</w:t>
      </w:r>
    </w:p>
    <w:p w:rsidR="00CE2453" w:rsidRDefault="00CE2453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D964D6">
        <w:rPr>
          <w:b/>
          <w:bCs/>
        </w:rPr>
        <w:t xml:space="preserve">: </w:t>
      </w:r>
      <w:r w:rsidRPr="00D964D6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D964D6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CE2453" w:rsidRPr="00B32BDC">
        <w:trPr>
          <w:jc w:val="right"/>
        </w:trPr>
        <w:tc>
          <w:tcPr>
            <w:tcW w:w="9915" w:type="dxa"/>
          </w:tcPr>
          <w:p w:rsidR="00CE2453" w:rsidRPr="00B32BDC" w:rsidRDefault="00CE2453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D964D6">
              <w:rPr>
                <w:b/>
                <w:bCs/>
              </w:rPr>
              <w:t xml:space="preserve">Источник финансирования: </w:t>
            </w:r>
            <w:r w:rsidRPr="00D964D6">
              <w:t>Краевой бюджет, родовые сертификаты 2021 г.</w:t>
            </w:r>
          </w:p>
          <w:p w:rsidR="00CE2453" w:rsidRPr="00B32BDC" w:rsidRDefault="00CE2453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D964D6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D964D6">
              <w:t>353560, Россия, Краснодарский край, г. Славянск-на-Кубани, ул. Батарейная, 377  транспортом поставщика. поставка продукции осуществляется в течении 20 дней с момента подписания контракта.</w:t>
            </w:r>
          </w:p>
          <w:p w:rsidR="00CE2453" w:rsidRPr="00B32BDC" w:rsidRDefault="00CE2453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D964D6">
              <w:t>Не требуется</w:t>
            </w:r>
          </w:p>
          <w:p w:rsidR="00CE2453" w:rsidRPr="00D964D6" w:rsidRDefault="00CE2453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D964D6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CE2453" w:rsidRDefault="00CE2453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D964D6">
        <w:t>12.04.21 13:01:01 (</w:t>
      </w:r>
      <w:r>
        <w:rPr>
          <w:lang w:val="en-US"/>
        </w:rPr>
        <w:t>MSK</w:t>
      </w:r>
      <w:r w:rsidRPr="00D964D6">
        <w:t>+00:00)</w:t>
      </w:r>
    </w:p>
    <w:p w:rsidR="00CE2453" w:rsidRDefault="00CE2453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D964D6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CE2453" w:rsidRPr="00B32BDC">
        <w:tc>
          <w:tcPr>
            <w:tcW w:w="3307" w:type="dxa"/>
          </w:tcPr>
          <w:p w:rsidR="00CE2453" w:rsidRPr="00B32BDC" w:rsidRDefault="00CE2453">
            <w:r w:rsidRPr="00B32BDC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CE2453" w:rsidRPr="00B32BDC" w:rsidRDefault="00CE2453">
            <w:r w:rsidRPr="00B32BDC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CE2453" w:rsidRPr="00B32BDC" w:rsidRDefault="00CE2453">
            <w:pPr>
              <w:rPr>
                <w:lang w:val="en-US"/>
              </w:rPr>
            </w:pPr>
            <w:r w:rsidRPr="00B32BDC">
              <w:rPr>
                <w:lang w:val="en-US"/>
              </w:rPr>
              <w:t>Главный врач</w:t>
            </w:r>
          </w:p>
        </w:tc>
      </w:tr>
      <w:tr w:rsidR="00CE2453" w:rsidRPr="00B32BDC">
        <w:tc>
          <w:tcPr>
            <w:tcW w:w="3307" w:type="dxa"/>
          </w:tcPr>
          <w:p w:rsidR="00CE2453" w:rsidRPr="00B32BDC" w:rsidRDefault="00CE2453">
            <w:r w:rsidRPr="00B32BDC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CE2453" w:rsidRPr="00B32BDC" w:rsidRDefault="00CE2453">
            <w:r w:rsidRPr="00B32BDC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CE2453" w:rsidRPr="00B32BDC" w:rsidRDefault="00CE2453">
            <w:pPr>
              <w:rPr>
                <w:lang w:val="en-US"/>
              </w:rPr>
            </w:pPr>
            <w:r w:rsidRPr="00B32BDC">
              <w:rPr>
                <w:lang w:val="en-US"/>
              </w:rPr>
              <w:t>Начальник отдела закупок</w:t>
            </w:r>
          </w:p>
        </w:tc>
      </w:tr>
      <w:tr w:rsidR="00CE2453" w:rsidRPr="00B32BDC">
        <w:tc>
          <w:tcPr>
            <w:tcW w:w="3307" w:type="dxa"/>
          </w:tcPr>
          <w:p w:rsidR="00CE2453" w:rsidRPr="00B32BDC" w:rsidRDefault="00CE2453">
            <w:r w:rsidRPr="00B32BDC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CE2453" w:rsidRPr="00B32BDC" w:rsidRDefault="00CE2453">
            <w:r w:rsidRPr="00B32BDC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CE2453" w:rsidRPr="00B32BDC" w:rsidRDefault="00CE2453">
            <w:pPr>
              <w:rPr>
                <w:lang w:val="en-US"/>
              </w:rPr>
            </w:pPr>
            <w:r w:rsidRPr="00B32BDC">
              <w:rPr>
                <w:lang w:val="en-US"/>
              </w:rPr>
              <w:t>Начальник юридического отдела</w:t>
            </w:r>
          </w:p>
        </w:tc>
      </w:tr>
      <w:tr w:rsidR="00CE2453" w:rsidRPr="00B32BDC">
        <w:tc>
          <w:tcPr>
            <w:tcW w:w="3307" w:type="dxa"/>
          </w:tcPr>
          <w:p w:rsidR="00CE2453" w:rsidRPr="00B32BDC" w:rsidRDefault="00CE2453">
            <w:r w:rsidRPr="00B32BDC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CE2453" w:rsidRPr="00B32BDC" w:rsidRDefault="00CE2453">
            <w:r w:rsidRPr="00B32BDC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CE2453" w:rsidRPr="00B32BDC" w:rsidRDefault="00CE2453">
            <w:pPr>
              <w:rPr>
                <w:lang w:val="en-US"/>
              </w:rPr>
            </w:pPr>
            <w:r w:rsidRPr="00B32BDC">
              <w:rPr>
                <w:lang w:val="en-US"/>
              </w:rPr>
              <w:t>экономист 1 категории отдела закупок</w:t>
            </w:r>
          </w:p>
        </w:tc>
      </w:tr>
      <w:tr w:rsidR="00CE2453" w:rsidRPr="00B32BDC">
        <w:tc>
          <w:tcPr>
            <w:tcW w:w="3307" w:type="dxa"/>
          </w:tcPr>
          <w:p w:rsidR="00CE2453" w:rsidRPr="00B32BDC" w:rsidRDefault="00CE2453">
            <w:r w:rsidRPr="00B32BDC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CE2453" w:rsidRPr="00B32BDC" w:rsidRDefault="00CE2453">
            <w:r w:rsidRPr="00B32BDC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CE2453" w:rsidRPr="00B32BDC" w:rsidRDefault="00CE2453">
            <w:pPr>
              <w:rPr>
                <w:lang w:val="en-US"/>
              </w:rPr>
            </w:pPr>
            <w:r w:rsidRPr="00B32BDC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CE2453" w:rsidRDefault="00CE2453">
      <w:pPr>
        <w:jc w:val="both"/>
      </w:pPr>
      <w:r>
        <w:tab/>
        <w:t>Кворум имеется. Комиссия правомочна.</w:t>
      </w:r>
    </w:p>
    <w:p w:rsidR="00CE2453" w:rsidRDefault="00CE2453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D964D6">
        <w:t>26.04.</w:t>
      </w:r>
      <w:r>
        <w:t>20</w:t>
      </w:r>
      <w:r w:rsidRPr="00D964D6">
        <w:t xml:space="preserve">21 </w:t>
      </w:r>
      <w:r>
        <w:t>09</w:t>
      </w:r>
      <w:r w:rsidRPr="00D964D6">
        <w:t>:</w:t>
      </w:r>
      <w:r>
        <w:t xml:space="preserve">00 </w:t>
      </w:r>
      <w:r w:rsidRPr="00D964D6">
        <w:t xml:space="preserve"> (</w:t>
      </w:r>
      <w:r>
        <w:rPr>
          <w:lang w:val="en-US"/>
        </w:rPr>
        <w:t>MSK</w:t>
      </w:r>
      <w:r w:rsidRPr="00D964D6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CE2453" w:rsidRDefault="00CE2453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72"/>
        <w:gridCol w:w="1803"/>
        <w:gridCol w:w="1681"/>
        <w:gridCol w:w="2613"/>
        <w:gridCol w:w="3251"/>
      </w:tblGrid>
      <w:tr w:rsidR="00CE2453" w:rsidRPr="00B32BDC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E2453" w:rsidRPr="00B32BDC" w:rsidRDefault="00CE2453">
            <w:pPr>
              <w:rPr>
                <w:b/>
                <w:bCs/>
              </w:rPr>
            </w:pPr>
            <w:r w:rsidRPr="00B32BDC">
              <w:rPr>
                <w:b/>
                <w:bCs/>
              </w:rPr>
              <w:t xml:space="preserve">№ </w:t>
            </w:r>
          </w:p>
          <w:p w:rsidR="00CE2453" w:rsidRPr="00B32BDC" w:rsidRDefault="00CE2453">
            <w:pPr>
              <w:rPr>
                <w:b/>
                <w:bCs/>
              </w:rPr>
            </w:pPr>
            <w:r w:rsidRPr="00B32BDC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E2453" w:rsidRPr="00B32BDC" w:rsidRDefault="00CE2453">
            <w:pPr>
              <w:pStyle w:val="a3"/>
              <w:rPr>
                <w:b/>
                <w:bCs/>
              </w:rPr>
            </w:pPr>
            <w:r w:rsidRPr="00B32BDC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E2453" w:rsidRPr="00B32BDC" w:rsidRDefault="00CE2453">
            <w:pPr>
              <w:pStyle w:val="a3"/>
              <w:rPr>
                <w:b/>
                <w:bCs/>
              </w:rPr>
            </w:pPr>
            <w:r w:rsidRPr="00B32BDC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E2453" w:rsidRPr="00B32BDC" w:rsidRDefault="00CE2453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2453" w:rsidRPr="00B32BDC" w:rsidRDefault="00CE2453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CE2453" w:rsidRPr="00B32BDC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CE2453" w:rsidRPr="00B32BDC" w:rsidRDefault="00CE2453">
            <w:pPr>
              <w:pStyle w:val="a3"/>
              <w:rPr>
                <w:lang w:val="en-US"/>
              </w:rPr>
            </w:pPr>
            <w:r w:rsidRPr="00B32BDC">
              <w:rPr>
                <w:lang w:val="en-US"/>
              </w:rPr>
              <w:t>211 069,90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CE2453" w:rsidRPr="00B32BDC" w:rsidRDefault="00CE2453">
            <w:pPr>
              <w:pStyle w:val="a3"/>
              <w:rPr>
                <w:lang w:val="en-US"/>
              </w:rPr>
            </w:pPr>
            <w:r w:rsidRPr="00B32BDC">
              <w:rPr>
                <w:lang w:val="en-US"/>
              </w:rPr>
              <w:t>22.04.21 11:31:50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2453" w:rsidRPr="00D964D6" w:rsidRDefault="00CE2453">
            <w:pPr>
              <w:pStyle w:val="a3"/>
            </w:pPr>
            <w:r w:rsidRPr="00D964D6">
              <w:t>ОБЩЕСТВО С ОГРАНИЧЕННОЙ ОТВЕТСТВЕННОСТЬЮ "ДОБРО"</w:t>
            </w:r>
          </w:p>
        </w:tc>
      </w:tr>
      <w:tr w:rsidR="00CE2453" w:rsidRPr="00B32BDC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CE2453" w:rsidRPr="00B32BDC" w:rsidRDefault="00CE2453">
            <w:pPr>
              <w:pStyle w:val="a3"/>
              <w:rPr>
                <w:lang w:val="en-US"/>
              </w:rPr>
            </w:pPr>
            <w:r w:rsidRPr="00B32BDC">
              <w:rPr>
                <w:lang w:val="en-US"/>
              </w:rPr>
              <w:t>213 728,80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CE2453" w:rsidRPr="00B32BDC" w:rsidRDefault="00CE2453">
            <w:pPr>
              <w:pStyle w:val="a3"/>
              <w:rPr>
                <w:lang w:val="en-US"/>
              </w:rPr>
            </w:pPr>
            <w:r w:rsidRPr="00B32BDC">
              <w:rPr>
                <w:lang w:val="en-US"/>
              </w:rPr>
              <w:t>22.04.21 11:31:36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2453" w:rsidRPr="00D964D6" w:rsidRDefault="00CE2453">
            <w:pPr>
              <w:pStyle w:val="a3"/>
            </w:pPr>
            <w:r w:rsidRPr="00D964D6">
              <w:t>ОБЩЕСТВО С ОГРАНИЧЕННОЙ ОТВЕТСТВЕННОСТЬЮ "СЕВЕРО-КАВКАЗСКАЯ ТОРГОВАЯ КОМПАНИЯ"</w:t>
            </w:r>
          </w:p>
        </w:tc>
      </w:tr>
      <w:tr w:rsidR="00CE2453" w:rsidRPr="00B32BDC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3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CE2453" w:rsidRPr="00B32BDC" w:rsidRDefault="00CE2453">
            <w:pPr>
              <w:pStyle w:val="a3"/>
              <w:rPr>
                <w:lang w:val="en-US"/>
              </w:rPr>
            </w:pPr>
            <w:r w:rsidRPr="00B32BDC">
              <w:rPr>
                <w:lang w:val="en-US"/>
              </w:rPr>
              <w:t>235 000,00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CE2453" w:rsidRPr="00B32BDC" w:rsidRDefault="00CE2453">
            <w:pPr>
              <w:pStyle w:val="a3"/>
              <w:rPr>
                <w:lang w:val="en-US"/>
              </w:rPr>
            </w:pPr>
            <w:r w:rsidRPr="00B32BDC">
              <w:rPr>
                <w:lang w:val="en-US"/>
              </w:rPr>
              <w:t>22.04.21 11:17:21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2453" w:rsidRPr="00D964D6" w:rsidRDefault="00CE2453">
            <w:pPr>
              <w:pStyle w:val="a3"/>
            </w:pPr>
            <w:r w:rsidRPr="00D964D6">
              <w:t>ОБЩЕСТВО С ОГРАНИЧЕННОЙ ОТВЕТСТВЕННОСТЬЮ "АВАНГАРД"</w:t>
            </w:r>
          </w:p>
        </w:tc>
      </w:tr>
      <w:tr w:rsidR="00CE2453" w:rsidRPr="00B32BDC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4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CE2453" w:rsidRPr="00B32BDC" w:rsidRDefault="00CE2453">
            <w:pPr>
              <w:pStyle w:val="a3"/>
              <w:rPr>
                <w:lang w:val="en-US"/>
              </w:rPr>
            </w:pPr>
            <w:r w:rsidRPr="00B32BDC">
              <w:rPr>
                <w:lang w:val="en-US"/>
              </w:rPr>
              <w:t>239 300,45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CE2453" w:rsidRPr="00B32BDC" w:rsidRDefault="00CE2453">
            <w:pPr>
              <w:pStyle w:val="a3"/>
              <w:rPr>
                <w:lang w:val="en-US"/>
              </w:rPr>
            </w:pPr>
            <w:r w:rsidRPr="00B32BDC">
              <w:rPr>
                <w:lang w:val="en-US"/>
              </w:rPr>
              <w:t>22.04.21 11:17:37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2453" w:rsidRPr="00D964D6" w:rsidRDefault="00CE2453">
            <w:pPr>
              <w:pStyle w:val="a3"/>
            </w:pPr>
            <w:r w:rsidRPr="00D964D6">
              <w:t>ОБЩЕСТВО С ОГРАНИЧЕННОЙ ОТВЕТСТВЕННОСТЬЮ "ПРОИЗВОДСТВЕННАЯ КОМПАНИЯ "ЯРОСЛАВИЧ"</w:t>
            </w:r>
          </w:p>
        </w:tc>
      </w:tr>
      <w:tr w:rsidR="00CE2453" w:rsidRPr="00B32BDC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5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CE2453" w:rsidRPr="00B32BDC" w:rsidRDefault="00CE2453">
            <w:pPr>
              <w:pStyle w:val="a3"/>
              <w:rPr>
                <w:lang w:val="en-US"/>
              </w:rPr>
            </w:pPr>
            <w:r w:rsidRPr="00B32BDC">
              <w:rPr>
                <w:lang w:val="en-US"/>
              </w:rPr>
              <w:t>243 000,00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CE2453" w:rsidRPr="00B32BDC" w:rsidRDefault="00CE2453">
            <w:pPr>
              <w:pStyle w:val="a3"/>
              <w:rPr>
                <w:lang w:val="en-US"/>
              </w:rPr>
            </w:pPr>
            <w:r w:rsidRPr="00B32BDC">
              <w:rPr>
                <w:lang w:val="en-US"/>
              </w:rPr>
              <w:t>22.04.21 11:26:13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2453" w:rsidRPr="00D964D6" w:rsidRDefault="00CE2453">
            <w:pPr>
              <w:pStyle w:val="a3"/>
            </w:pPr>
            <w:r w:rsidRPr="00D964D6">
              <w:t>ОБЩЕСТВО С ОГРАНИЧЕННОЙ ОТВЕТСТВЕННОСТЬЮ "ОБЪЕДИНЕННАЯ ТЕКСТИЛЬНАЯ КОМПАНИЯ - КРАСНОДАР"</w:t>
            </w:r>
          </w:p>
        </w:tc>
      </w:tr>
      <w:tr w:rsidR="00CE2453" w:rsidRPr="00B32BDC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6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CE2453" w:rsidRPr="00B32BDC" w:rsidRDefault="00CE2453">
            <w:pPr>
              <w:pStyle w:val="a3"/>
              <w:rPr>
                <w:lang w:val="en-US"/>
              </w:rPr>
            </w:pPr>
            <w:r w:rsidRPr="00B32BDC">
              <w:rPr>
                <w:lang w:val="en-US"/>
              </w:rPr>
              <w:t>249 936,05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CE2453" w:rsidRPr="00B32BDC" w:rsidRDefault="00CE2453">
            <w:pPr>
              <w:pStyle w:val="a3"/>
              <w:rPr>
                <w:lang w:val="en-US"/>
              </w:rPr>
            </w:pPr>
            <w:r w:rsidRPr="00B32BDC">
              <w:rPr>
                <w:lang w:val="en-US"/>
              </w:rPr>
              <w:t>22.04.21 11:15:55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2453" w:rsidRPr="00D964D6" w:rsidRDefault="00CE2453">
            <w:pPr>
              <w:pStyle w:val="a3"/>
            </w:pPr>
            <w:r w:rsidRPr="00D964D6">
              <w:t>ОБЩЕСТВО С ОГРАНИЧЕННОЙ ОТВЕТСТВЕННОСТЬЮ "ИВАНОВОМЕДТЕКСТИЛЬ"</w:t>
            </w:r>
          </w:p>
        </w:tc>
      </w:tr>
      <w:tr w:rsidR="00CE2453" w:rsidRPr="00B32BDC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7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CE2453" w:rsidRPr="00B32BDC" w:rsidRDefault="00CE2453">
            <w:pPr>
              <w:pStyle w:val="a3"/>
              <w:rPr>
                <w:lang w:val="en-US"/>
              </w:rPr>
            </w:pPr>
            <w:r w:rsidRPr="00B32BDC">
              <w:rPr>
                <w:lang w:val="en-US"/>
              </w:rPr>
              <w:t>281 842,85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CE2453" w:rsidRPr="00B32BDC" w:rsidRDefault="00CE2453">
            <w:pPr>
              <w:pStyle w:val="a3"/>
              <w:rPr>
                <w:lang w:val="en-US"/>
              </w:rPr>
            </w:pPr>
            <w:r w:rsidRPr="00B32BDC">
              <w:rPr>
                <w:lang w:val="en-US"/>
              </w:rPr>
              <w:t>22.04.21 11:13:35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2453" w:rsidRPr="00B32BDC" w:rsidRDefault="00CE2453">
            <w:pPr>
              <w:pStyle w:val="a3"/>
              <w:rPr>
                <w:lang w:val="en-US"/>
              </w:rPr>
            </w:pPr>
            <w:r w:rsidRPr="00B32BDC">
              <w:rPr>
                <w:lang w:val="en-US"/>
              </w:rPr>
              <w:t>ЖУЙКОВА ГАЛИНА СЕРГЕЕВНА</w:t>
            </w:r>
          </w:p>
        </w:tc>
      </w:tr>
      <w:tr w:rsidR="00CE2453" w:rsidRPr="00B32BDC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8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CE2453" w:rsidRPr="00B32BDC" w:rsidRDefault="00CE2453">
            <w:pPr>
              <w:pStyle w:val="a3"/>
              <w:rPr>
                <w:lang w:val="en-US"/>
              </w:rPr>
            </w:pPr>
            <w:r w:rsidRPr="00B32BDC">
              <w:rPr>
                <w:lang w:val="en-US"/>
              </w:rPr>
              <w:t>454 671,72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CE2453" w:rsidRPr="00B32BDC" w:rsidRDefault="00CE2453">
            <w:pPr>
              <w:pStyle w:val="a3"/>
              <w:rPr>
                <w:lang w:val="en-US"/>
              </w:rPr>
            </w:pPr>
            <w:r w:rsidRPr="00B32BDC">
              <w:rPr>
                <w:lang w:val="en-US"/>
              </w:rPr>
              <w:t>22.04.21 11:04:08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2453" w:rsidRPr="00B32BDC" w:rsidRDefault="00CE2453">
            <w:pPr>
              <w:pStyle w:val="a3"/>
              <w:rPr>
                <w:lang w:val="en-US"/>
              </w:rPr>
            </w:pPr>
            <w:r w:rsidRPr="00B32BDC">
              <w:rPr>
                <w:lang w:val="en-US"/>
              </w:rPr>
              <w:t>ГУЛЯМОВА ОЛЬГА НИКОЛАЕВНА</w:t>
            </w:r>
          </w:p>
        </w:tc>
      </w:tr>
    </w:tbl>
    <w:p w:rsidR="00CE2453" w:rsidRDefault="00CE2453">
      <w:pPr>
        <w:ind w:firstLine="56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955"/>
        <w:gridCol w:w="4454"/>
        <w:gridCol w:w="2055"/>
        <w:gridCol w:w="1509"/>
      </w:tblGrid>
      <w:tr w:rsidR="00CE2453" w:rsidRPr="00B32BDC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E2453" w:rsidRPr="00B32BDC" w:rsidRDefault="00CE2453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rPr>
                <w:b/>
                <w:bCs/>
              </w:rPr>
            </w:pPr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E2453" w:rsidRPr="00B32BDC" w:rsidRDefault="00CE2453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r>
              <w:rPr>
                <w:b/>
                <w:bCs/>
              </w:rPr>
              <w:t>Обоснование</w:t>
            </w:r>
          </w:p>
        </w:tc>
      </w:tr>
      <w:tr w:rsidR="00CE2453" w:rsidRPr="00B32BDC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EA-89029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D964D6" w:rsidRDefault="00CE2453">
            <w:r w:rsidRPr="00D964D6">
              <w:t>ОБЩЕСТВО С ОГРАНИЧЕННОЙ ОТВЕТСТВЕННОСТЬЮ "ДОБРО"</w:t>
            </w:r>
          </w:p>
          <w:p w:rsidR="00CE2453" w:rsidRPr="00D964D6" w:rsidRDefault="00CE2453">
            <w:r w:rsidRPr="00B32BDC">
              <w:t xml:space="preserve">ИНН </w:t>
            </w:r>
            <w:r w:rsidRPr="00D964D6">
              <w:t>3703022973</w:t>
            </w:r>
          </w:p>
          <w:p w:rsidR="00CE2453" w:rsidRPr="00D964D6" w:rsidRDefault="00CE2453">
            <w:r w:rsidRPr="00B32BDC">
              <w:t xml:space="preserve">ОГРН </w:t>
            </w:r>
            <w:r w:rsidRPr="00D964D6">
              <w:t>1193702015506</w:t>
            </w:r>
          </w:p>
          <w:p w:rsidR="00CE2453" w:rsidRPr="00D964D6" w:rsidRDefault="00CE2453">
            <w:r w:rsidRPr="00B32BDC">
              <w:t xml:space="preserve">КПП </w:t>
            </w:r>
            <w:r w:rsidRPr="00D964D6">
              <w:t>370301001</w:t>
            </w:r>
          </w:p>
          <w:p w:rsidR="00CE2453" w:rsidRPr="00D964D6" w:rsidRDefault="00CE2453">
            <w:r w:rsidRPr="00B32BDC">
              <w:t>Место нахождения(жительства)</w:t>
            </w:r>
          </w:p>
          <w:p w:rsidR="00CE2453" w:rsidRPr="00D964D6" w:rsidRDefault="00CE2453">
            <w:r w:rsidRPr="00B32BDC">
              <w:t>155310, ОБЛИВАНОВСКАЯ, Р-НВИЧУГСКИЙ, ПСТАРАЯ ВИЧУГА, ОФИС 15</w:t>
            </w:r>
          </w:p>
          <w:p w:rsidR="00CE2453" w:rsidRPr="00D964D6" w:rsidRDefault="00CE2453">
            <w:r w:rsidRPr="00B32BDC">
              <w:t>Почтовый адрес</w:t>
            </w:r>
          </w:p>
          <w:p w:rsidR="00CE2453" w:rsidRPr="00D964D6" w:rsidRDefault="00CE2453">
            <w:r w:rsidRPr="00B32BDC">
              <w:t>155310, ОБЛ ИВАНОВСКАЯ, Р-Н ВИЧУГСКИЙ, П СТАРАЯ ВИЧУГА, УЛ КОМСОМОЛЬСКАЯ, ДОМ 1, ОФИС 15</w:t>
            </w:r>
          </w:p>
          <w:p w:rsidR="00CE2453" w:rsidRPr="00B32BDC" w:rsidRDefault="00CE2453">
            <w:pPr>
              <w:rPr>
                <w:sz w:val="16"/>
                <w:szCs w:val="16"/>
                <w:lang w:val="en-US"/>
              </w:rPr>
            </w:pPr>
            <w:r w:rsidRPr="00B32BDC">
              <w:rPr>
                <w:sz w:val="16"/>
                <w:szCs w:val="16"/>
              </w:rPr>
              <w:t xml:space="preserve">Контактное лицо </w:t>
            </w:r>
          </w:p>
          <w:p w:rsidR="00CE2453" w:rsidRPr="00B32BDC" w:rsidRDefault="00CE2453">
            <w:pPr>
              <w:rPr>
                <w:lang w:val="en-US"/>
              </w:rPr>
            </w:pPr>
            <w:r w:rsidRPr="00B32BDC">
              <w:t xml:space="preserve">Телефон </w:t>
            </w:r>
            <w:r w:rsidRPr="00B32BDC">
              <w:rPr>
                <w:lang w:val="en-US"/>
              </w:rPr>
              <w:t>79016969880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E2453" w:rsidRPr="00D964D6" w:rsidRDefault="00CE2453">
            <w:r w:rsidRPr="00B32BD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r w:rsidRPr="00B32BDC">
              <w:t>-</w:t>
            </w:r>
          </w:p>
        </w:tc>
      </w:tr>
      <w:tr w:rsidR="00CE2453" w:rsidRPr="00B32BDC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EA-87524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D964D6" w:rsidRDefault="00CE2453">
            <w:r w:rsidRPr="00D964D6">
              <w:t>ОБЩЕСТВО С ОГРАНИЧЕННОЙ ОТВЕТСТВЕННОСТЬЮ "СЕВЕРО-КАВКАЗСКАЯ ТОРГОВАЯ КОМПАНИЯ"</w:t>
            </w:r>
          </w:p>
          <w:p w:rsidR="00CE2453" w:rsidRPr="00D964D6" w:rsidRDefault="00CE2453">
            <w:r w:rsidRPr="00B32BDC">
              <w:t xml:space="preserve">ИНН </w:t>
            </w:r>
            <w:r w:rsidRPr="00D964D6">
              <w:t>6164294329</w:t>
            </w:r>
          </w:p>
          <w:p w:rsidR="00CE2453" w:rsidRPr="00D964D6" w:rsidRDefault="00CE2453">
            <w:r w:rsidRPr="00B32BDC">
              <w:t xml:space="preserve">ОГРН </w:t>
            </w:r>
            <w:r w:rsidRPr="00D964D6">
              <w:t>1096164006465</w:t>
            </w:r>
          </w:p>
          <w:p w:rsidR="00CE2453" w:rsidRPr="00D964D6" w:rsidRDefault="00CE2453">
            <w:r w:rsidRPr="00B32BDC">
              <w:t xml:space="preserve">КПП </w:t>
            </w:r>
            <w:r w:rsidRPr="00D964D6">
              <w:t>616401001</w:t>
            </w:r>
          </w:p>
          <w:p w:rsidR="00CE2453" w:rsidRPr="00D964D6" w:rsidRDefault="00CE2453">
            <w:r w:rsidRPr="00B32BDC">
              <w:t>Место нахождения(жительства)</w:t>
            </w:r>
          </w:p>
          <w:p w:rsidR="00CE2453" w:rsidRPr="00D964D6" w:rsidRDefault="00CE2453">
            <w:r w:rsidRPr="00B32BDC">
              <w:t>344002, ОБЛ.РОСТОВСКАЯ, Г.Ростов-на-Дону, КВ. 13</w:t>
            </w:r>
          </w:p>
          <w:p w:rsidR="00CE2453" w:rsidRPr="00D964D6" w:rsidRDefault="00CE2453">
            <w:r w:rsidRPr="00B32BDC">
              <w:t>Почтовый адрес</w:t>
            </w:r>
          </w:p>
          <w:p w:rsidR="00CE2453" w:rsidRPr="00D964D6" w:rsidRDefault="00CE2453">
            <w:r w:rsidRPr="00B32BDC">
              <w:t>344007, ОБЛ РОСТОВСКАЯ, Г РОСТОВ-НА-ДОНУ, ПЕР БРАТСКИЙ, 39/18, 25</w:t>
            </w:r>
          </w:p>
          <w:p w:rsidR="00CE2453" w:rsidRPr="00B32BDC" w:rsidRDefault="00CE2453">
            <w:pPr>
              <w:rPr>
                <w:sz w:val="16"/>
                <w:szCs w:val="16"/>
                <w:lang w:val="en-US"/>
              </w:rPr>
            </w:pPr>
            <w:r w:rsidRPr="00B32BDC">
              <w:rPr>
                <w:sz w:val="16"/>
                <w:szCs w:val="16"/>
              </w:rPr>
              <w:t xml:space="preserve">Контактное лицо </w:t>
            </w:r>
          </w:p>
          <w:p w:rsidR="00CE2453" w:rsidRPr="00B32BDC" w:rsidRDefault="00CE2453">
            <w:pPr>
              <w:rPr>
                <w:lang w:val="en-US"/>
              </w:rPr>
            </w:pPr>
            <w:r w:rsidRPr="00B32BDC">
              <w:t xml:space="preserve">Телефон </w:t>
            </w:r>
            <w:r w:rsidRPr="00B32BDC">
              <w:rPr>
                <w:lang w:val="en-US"/>
              </w:rPr>
              <w:t>79282963814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E2453" w:rsidRPr="00D964D6" w:rsidRDefault="00CE2453">
            <w:r w:rsidRPr="00B32BD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r w:rsidRPr="00B32BDC">
              <w:t>-</w:t>
            </w:r>
          </w:p>
        </w:tc>
      </w:tr>
      <w:tr w:rsidR="00CE2453" w:rsidRPr="00B32BDC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EA-89054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D964D6" w:rsidRDefault="00CE2453">
            <w:r w:rsidRPr="00D964D6">
              <w:t>ОБЩЕСТВО С ОГРАНИЧЕННОЙ ОТВЕТСТВЕННОСТЬЮ "АВАНГАРД"</w:t>
            </w:r>
          </w:p>
          <w:p w:rsidR="00CE2453" w:rsidRPr="00D964D6" w:rsidRDefault="00CE2453">
            <w:r w:rsidRPr="00B32BDC">
              <w:t xml:space="preserve">ИНН </w:t>
            </w:r>
            <w:r w:rsidRPr="00D964D6">
              <w:t>3702220605</w:t>
            </w:r>
          </w:p>
          <w:p w:rsidR="00CE2453" w:rsidRPr="00D964D6" w:rsidRDefault="00CE2453">
            <w:r w:rsidRPr="00B32BDC">
              <w:t xml:space="preserve">ОГРН </w:t>
            </w:r>
            <w:r w:rsidRPr="00D964D6">
              <w:t>1193702011931</w:t>
            </w:r>
          </w:p>
          <w:p w:rsidR="00CE2453" w:rsidRPr="00D964D6" w:rsidRDefault="00CE2453">
            <w:r w:rsidRPr="00B32BDC">
              <w:t xml:space="preserve">КПП </w:t>
            </w:r>
            <w:r w:rsidRPr="00D964D6">
              <w:t>370201001</w:t>
            </w:r>
          </w:p>
          <w:p w:rsidR="00CE2453" w:rsidRPr="00D964D6" w:rsidRDefault="00CE2453">
            <w:r w:rsidRPr="00B32BDC">
              <w:t>Место нахождения(жительства)</w:t>
            </w:r>
          </w:p>
          <w:p w:rsidR="00CE2453" w:rsidRPr="00D964D6" w:rsidRDefault="00CE2453">
            <w:r w:rsidRPr="00B32BDC">
              <w:t>153012, ОБЛИВАНОВСКАЯ, ГИВАНОВО, ПОМЕЩЕНИЕ 1003</w:t>
            </w:r>
          </w:p>
          <w:p w:rsidR="00CE2453" w:rsidRPr="00D964D6" w:rsidRDefault="00CE2453">
            <w:r w:rsidRPr="00B32BDC">
              <w:t>Почтовый адрес</w:t>
            </w:r>
          </w:p>
          <w:p w:rsidR="00CE2453" w:rsidRPr="00D964D6" w:rsidRDefault="00CE2453">
            <w:r w:rsidRPr="00B32BDC">
              <w:t>Российская Федерация, 153012, Почтовый ящик №252</w:t>
            </w:r>
          </w:p>
          <w:p w:rsidR="00CE2453" w:rsidRPr="00B32BDC" w:rsidRDefault="00CE2453">
            <w:pPr>
              <w:rPr>
                <w:sz w:val="16"/>
                <w:szCs w:val="16"/>
                <w:lang w:val="en-US"/>
              </w:rPr>
            </w:pPr>
            <w:r w:rsidRPr="00B32BDC">
              <w:rPr>
                <w:sz w:val="16"/>
                <w:szCs w:val="16"/>
              </w:rPr>
              <w:t xml:space="preserve">Контактное лицо </w:t>
            </w:r>
          </w:p>
          <w:p w:rsidR="00CE2453" w:rsidRPr="00B32BDC" w:rsidRDefault="00CE2453">
            <w:pPr>
              <w:rPr>
                <w:lang w:val="en-US"/>
              </w:rPr>
            </w:pPr>
            <w:r w:rsidRPr="00B32BDC">
              <w:t xml:space="preserve">Телефон </w:t>
            </w:r>
            <w:r w:rsidRPr="00B32BDC">
              <w:rPr>
                <w:lang w:val="en-US"/>
              </w:rPr>
              <w:t>79106918959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E2453" w:rsidRPr="00D964D6" w:rsidRDefault="00CE2453">
            <w:r w:rsidRPr="00B32BD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r w:rsidRPr="00B32BDC">
              <w:t>-</w:t>
            </w:r>
          </w:p>
        </w:tc>
      </w:tr>
      <w:tr w:rsidR="00CE2453" w:rsidRPr="00B32BDC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EA-88909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D964D6" w:rsidRDefault="00CE2453">
            <w:r w:rsidRPr="00D964D6">
              <w:t>ОБЩЕСТВО С ОГРАНИЧЕННОЙ ОТВЕТСТВЕННОСТЬЮ "ПРОИЗВОДСТВЕННАЯ КОМПАНИЯ "ЯРОСЛАВИЧ"</w:t>
            </w:r>
          </w:p>
          <w:p w:rsidR="00CE2453" w:rsidRPr="00D964D6" w:rsidRDefault="00CE2453">
            <w:r w:rsidRPr="00B32BDC">
              <w:t xml:space="preserve">ИНН </w:t>
            </w:r>
            <w:r w:rsidRPr="00D964D6">
              <w:t>7604042447</w:t>
            </w:r>
          </w:p>
          <w:p w:rsidR="00CE2453" w:rsidRPr="00D964D6" w:rsidRDefault="00CE2453">
            <w:r w:rsidRPr="00B32BDC">
              <w:t xml:space="preserve">ОГРН </w:t>
            </w:r>
            <w:r w:rsidRPr="00D964D6">
              <w:t>1027600680030</w:t>
            </w:r>
          </w:p>
          <w:p w:rsidR="00CE2453" w:rsidRPr="00D964D6" w:rsidRDefault="00CE2453">
            <w:r w:rsidRPr="00B32BDC">
              <w:t xml:space="preserve">КПП </w:t>
            </w:r>
            <w:r w:rsidRPr="00D964D6">
              <w:t>760401001</w:t>
            </w:r>
          </w:p>
          <w:p w:rsidR="00CE2453" w:rsidRPr="00D964D6" w:rsidRDefault="00CE2453">
            <w:r w:rsidRPr="00B32BDC">
              <w:t>Место нахождения(жительства)</w:t>
            </w:r>
          </w:p>
          <w:p w:rsidR="00CE2453" w:rsidRPr="00D964D6" w:rsidRDefault="00CE2453">
            <w:r w:rsidRPr="00B32BDC">
              <w:t>150014, ОБЛЯРОСЛАВСКАЯ, ГЯРОСЛАВЛЬ</w:t>
            </w:r>
          </w:p>
          <w:p w:rsidR="00CE2453" w:rsidRPr="00D964D6" w:rsidRDefault="00CE2453">
            <w:r w:rsidRPr="00B32BDC">
              <w:t>Почтовый адрес</w:t>
            </w:r>
          </w:p>
          <w:p w:rsidR="00CE2453" w:rsidRPr="00D964D6" w:rsidRDefault="00CE2453">
            <w:r w:rsidRPr="00B32BDC">
              <w:t>150014, ОБЛ ЯРОСЛАВСКАЯ, Г ЯРОСЛАВЛЬ, УЛ РЫБИНСКАЯ, 45/38</w:t>
            </w:r>
          </w:p>
          <w:p w:rsidR="00CE2453" w:rsidRPr="00B32BDC" w:rsidRDefault="00CE2453">
            <w:pPr>
              <w:rPr>
                <w:sz w:val="16"/>
                <w:szCs w:val="16"/>
                <w:lang w:val="en-US"/>
              </w:rPr>
            </w:pPr>
            <w:r w:rsidRPr="00B32BDC">
              <w:rPr>
                <w:sz w:val="16"/>
                <w:szCs w:val="16"/>
              </w:rPr>
              <w:t xml:space="preserve">Контактное лицо </w:t>
            </w:r>
          </w:p>
          <w:p w:rsidR="00CE2453" w:rsidRPr="00B32BDC" w:rsidRDefault="00CE2453">
            <w:pPr>
              <w:rPr>
                <w:lang w:val="en-US"/>
              </w:rPr>
            </w:pPr>
            <w:r w:rsidRPr="00B32BDC">
              <w:t xml:space="preserve">Телефон </w:t>
            </w:r>
            <w:r w:rsidRPr="00B32BDC">
              <w:rPr>
                <w:lang w:val="en-US"/>
              </w:rPr>
              <w:t>74852230766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E2453" w:rsidRPr="00D964D6" w:rsidRDefault="00CE2453">
            <w:r w:rsidRPr="00B32BD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r w:rsidRPr="00B32BDC">
              <w:t>-</w:t>
            </w:r>
          </w:p>
        </w:tc>
      </w:tr>
      <w:tr w:rsidR="00CE2453" w:rsidRPr="00B32BDC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EA-88520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D964D6" w:rsidRDefault="00CE2453">
            <w:r w:rsidRPr="00D964D6">
              <w:t>ОБЩЕСТВО С ОГРАНИЧЕННОЙ ОТВЕТСТВЕННОСТЬЮ "ОБЪЕДИНЕННАЯ ТЕКСТИЛЬНАЯ КОМПАНИЯ - КРАСНОДАР"</w:t>
            </w:r>
          </w:p>
          <w:p w:rsidR="00CE2453" w:rsidRPr="00D964D6" w:rsidRDefault="00CE2453">
            <w:r w:rsidRPr="00B32BDC">
              <w:t xml:space="preserve">ИНН </w:t>
            </w:r>
            <w:r w:rsidRPr="00D964D6">
              <w:t>2312203049</w:t>
            </w:r>
          </w:p>
          <w:p w:rsidR="00CE2453" w:rsidRPr="00D964D6" w:rsidRDefault="00CE2453">
            <w:r w:rsidRPr="00B32BDC">
              <w:t xml:space="preserve">ОГРН </w:t>
            </w:r>
            <w:r w:rsidRPr="00D964D6">
              <w:t>1132312005682</w:t>
            </w:r>
          </w:p>
          <w:p w:rsidR="00CE2453" w:rsidRPr="00D964D6" w:rsidRDefault="00CE2453">
            <w:r w:rsidRPr="00B32BDC">
              <w:t xml:space="preserve">КПП </w:t>
            </w:r>
            <w:r w:rsidRPr="00D964D6">
              <w:t>231201001</w:t>
            </w:r>
          </w:p>
          <w:p w:rsidR="00CE2453" w:rsidRPr="00D964D6" w:rsidRDefault="00CE2453">
            <w:r w:rsidRPr="00B32BDC">
              <w:t>Место нахождения(жительства)</w:t>
            </w:r>
          </w:p>
          <w:p w:rsidR="00CE2453" w:rsidRPr="00D964D6" w:rsidRDefault="00CE2453">
            <w:r w:rsidRPr="00B32BDC">
              <w:t>350018, КРАЙ. КРАСНОДАРСКИЙ, Г. КРАСНОДАР, ДОМ 9/5 ЛИТЕР Р, ЭТАЖ 1, ПОМЕЩЕНИЕ 10</w:t>
            </w:r>
          </w:p>
          <w:p w:rsidR="00CE2453" w:rsidRPr="00D964D6" w:rsidRDefault="00CE2453">
            <w:r w:rsidRPr="00B32BDC">
              <w:t>Почтовый адрес</w:t>
            </w:r>
          </w:p>
          <w:p w:rsidR="00CE2453" w:rsidRPr="00D964D6" w:rsidRDefault="00CE2453">
            <w:r w:rsidRPr="00B32BDC">
              <w:t>350018, КРАЙ КРАСНОДАРСКИЙ, Г КРАСНОДАР, УЛ ТЕКСТИЛЬНАЯ, 9/5</w:t>
            </w:r>
          </w:p>
          <w:p w:rsidR="00CE2453" w:rsidRPr="00B32BDC" w:rsidRDefault="00CE2453">
            <w:pPr>
              <w:rPr>
                <w:sz w:val="16"/>
                <w:szCs w:val="16"/>
                <w:lang w:val="en-US"/>
              </w:rPr>
            </w:pPr>
            <w:r w:rsidRPr="00B32BDC">
              <w:rPr>
                <w:sz w:val="16"/>
                <w:szCs w:val="16"/>
              </w:rPr>
              <w:t xml:space="preserve">Контактное лицо </w:t>
            </w:r>
          </w:p>
          <w:p w:rsidR="00CE2453" w:rsidRPr="00B32BDC" w:rsidRDefault="00CE2453">
            <w:pPr>
              <w:rPr>
                <w:lang w:val="en-US"/>
              </w:rPr>
            </w:pPr>
            <w:r w:rsidRPr="00B32BDC">
              <w:t xml:space="preserve">Телефон </w:t>
            </w:r>
            <w:r w:rsidRPr="00B32BDC">
              <w:rPr>
                <w:lang w:val="en-US"/>
              </w:rPr>
              <w:t>79604898367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E2453" w:rsidRPr="00D964D6" w:rsidRDefault="00CE2453">
            <w:r w:rsidRPr="00B32BD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r w:rsidRPr="00B32BDC">
              <w:t>-</w:t>
            </w:r>
          </w:p>
        </w:tc>
      </w:tr>
      <w:tr w:rsidR="00CE2453" w:rsidRPr="00B32BDC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EA-88945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D964D6" w:rsidRDefault="00CE2453">
            <w:r w:rsidRPr="00D964D6">
              <w:t>ОБЩЕСТВО С ОГРАНИЧЕННОЙ ОТВЕТСТВЕННОСТЬЮ "ИВАНОВОМЕДТЕКСТИЛЬ"</w:t>
            </w:r>
          </w:p>
          <w:p w:rsidR="00CE2453" w:rsidRPr="00D964D6" w:rsidRDefault="00CE2453">
            <w:r w:rsidRPr="00B32BDC">
              <w:t xml:space="preserve">ИНН </w:t>
            </w:r>
            <w:r w:rsidRPr="00D964D6">
              <w:t>3702255862</w:t>
            </w:r>
          </w:p>
          <w:p w:rsidR="00CE2453" w:rsidRPr="00D964D6" w:rsidRDefault="00CE2453">
            <w:r w:rsidRPr="00B32BDC">
              <w:t xml:space="preserve">ОГРН </w:t>
            </w:r>
            <w:r w:rsidRPr="00D964D6">
              <w:t>1213700002890</w:t>
            </w:r>
          </w:p>
          <w:p w:rsidR="00CE2453" w:rsidRPr="00D964D6" w:rsidRDefault="00CE2453">
            <w:r w:rsidRPr="00B32BDC">
              <w:t xml:space="preserve">КПП </w:t>
            </w:r>
            <w:r w:rsidRPr="00D964D6">
              <w:t>370201001</w:t>
            </w:r>
          </w:p>
          <w:p w:rsidR="00CE2453" w:rsidRPr="00D964D6" w:rsidRDefault="00CE2453">
            <w:r w:rsidRPr="00B32BDC">
              <w:t>Место нахождения(жительства)</w:t>
            </w:r>
          </w:p>
          <w:p w:rsidR="00CE2453" w:rsidRPr="00D964D6" w:rsidRDefault="00CE2453">
            <w:r w:rsidRPr="00B32BDC">
              <w:t>153027, ОБЛ.ИВАНОВСКАЯ, Г.Иваново, Д. 27СТР. 9, ОФИС 108</w:t>
            </w:r>
          </w:p>
          <w:p w:rsidR="00CE2453" w:rsidRPr="00D964D6" w:rsidRDefault="00CE2453">
            <w:r w:rsidRPr="00B32BDC">
              <w:t>Почтовый адрес</w:t>
            </w:r>
          </w:p>
          <w:p w:rsidR="00CE2453" w:rsidRPr="00D964D6" w:rsidRDefault="00CE2453">
            <w:r w:rsidRPr="00B32BDC">
              <w:t>153027, ОБЛ. ИВАНОВСКАЯ, Г. Иваново, УЛ. ПАВЛА БОЛЬШЕВИКОВА, Д. 27, СТР. 9, ОФИС 108</w:t>
            </w:r>
          </w:p>
          <w:p w:rsidR="00CE2453" w:rsidRPr="00B32BDC" w:rsidRDefault="00CE2453">
            <w:pPr>
              <w:rPr>
                <w:sz w:val="16"/>
                <w:szCs w:val="16"/>
                <w:lang w:val="en-US"/>
              </w:rPr>
            </w:pPr>
            <w:r w:rsidRPr="00B32BDC">
              <w:rPr>
                <w:sz w:val="16"/>
                <w:szCs w:val="16"/>
              </w:rPr>
              <w:t xml:space="preserve">Контактное лицо </w:t>
            </w:r>
          </w:p>
          <w:p w:rsidR="00CE2453" w:rsidRPr="00B32BDC" w:rsidRDefault="00CE2453">
            <w:pPr>
              <w:rPr>
                <w:lang w:val="en-US"/>
              </w:rPr>
            </w:pPr>
            <w:r w:rsidRPr="00B32BDC">
              <w:t xml:space="preserve">Телефон </w:t>
            </w:r>
            <w:r w:rsidRPr="00B32BDC">
              <w:rPr>
                <w:lang w:val="en-US"/>
              </w:rPr>
              <w:t>79203568604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E2453" w:rsidRPr="00D964D6" w:rsidRDefault="00CE2453">
            <w:r w:rsidRPr="00B32BD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r w:rsidRPr="00B32BDC">
              <w:t>-</w:t>
            </w:r>
          </w:p>
        </w:tc>
      </w:tr>
      <w:tr w:rsidR="00CE2453" w:rsidRPr="00B32BDC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EA-88939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D964D6" w:rsidRDefault="00CE2453">
            <w:r w:rsidRPr="00D964D6">
              <w:t>ЖУЙКОВА ГАЛИНА СЕРГЕЕВНА</w:t>
            </w:r>
          </w:p>
          <w:p w:rsidR="00CE2453" w:rsidRPr="00D964D6" w:rsidRDefault="00CE2453">
            <w:r w:rsidRPr="00B32BDC">
              <w:t xml:space="preserve">ИНН </w:t>
            </w:r>
            <w:r w:rsidRPr="00D964D6">
              <w:t>370258148396</w:t>
            </w:r>
          </w:p>
          <w:p w:rsidR="00CE2453" w:rsidRPr="00D964D6" w:rsidRDefault="00CE2453">
            <w:r w:rsidRPr="00B32BDC">
              <w:t xml:space="preserve">ОГРН </w:t>
            </w:r>
            <w:r w:rsidRPr="00D964D6">
              <w:t>320370200003719</w:t>
            </w:r>
          </w:p>
          <w:p w:rsidR="00CE2453" w:rsidRPr="00D964D6" w:rsidRDefault="00CE2453">
            <w:r w:rsidRPr="00B32BDC">
              <w:t xml:space="preserve">КПП </w:t>
            </w:r>
          </w:p>
          <w:p w:rsidR="00CE2453" w:rsidRPr="00D964D6" w:rsidRDefault="00CE2453">
            <w:r w:rsidRPr="00B32BDC">
              <w:t>Место нахождения(жительства)</w:t>
            </w:r>
          </w:p>
          <w:p w:rsidR="00CE2453" w:rsidRPr="00D964D6" w:rsidRDefault="00CE2453">
            <w:r w:rsidRPr="00B32BDC">
              <w:t>ОБЛИВАНОВСКАЯ, ГИВАНОВО</w:t>
            </w:r>
          </w:p>
          <w:p w:rsidR="00CE2453" w:rsidRPr="00D964D6" w:rsidRDefault="00CE2453">
            <w:r w:rsidRPr="00B32BDC">
              <w:t>Почтовый адрес</w:t>
            </w:r>
          </w:p>
          <w:p w:rsidR="00CE2453" w:rsidRPr="00D964D6" w:rsidRDefault="00CE2453">
            <w:r w:rsidRPr="00B32BDC">
              <w:t>ОБЛ ИВАНОВСКАЯ, Г ИВАНОВО,</w:t>
            </w:r>
          </w:p>
          <w:p w:rsidR="00CE2453" w:rsidRPr="00B32BDC" w:rsidRDefault="00CE2453">
            <w:pPr>
              <w:rPr>
                <w:sz w:val="16"/>
                <w:szCs w:val="16"/>
                <w:lang w:val="en-US"/>
              </w:rPr>
            </w:pPr>
            <w:r w:rsidRPr="00B32BDC">
              <w:rPr>
                <w:sz w:val="16"/>
                <w:szCs w:val="16"/>
              </w:rPr>
              <w:t xml:space="preserve">Контактное лицо </w:t>
            </w:r>
          </w:p>
          <w:p w:rsidR="00CE2453" w:rsidRPr="00B32BDC" w:rsidRDefault="00CE2453">
            <w:pPr>
              <w:rPr>
                <w:lang w:val="en-US"/>
              </w:rPr>
            </w:pPr>
            <w:r w:rsidRPr="00B32BDC">
              <w:t xml:space="preserve">Телефон </w:t>
            </w:r>
            <w:r w:rsidRPr="00B32BDC">
              <w:rPr>
                <w:lang w:val="en-US"/>
              </w:rPr>
              <w:t>74932581468135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E2453" w:rsidRPr="00D964D6" w:rsidRDefault="00CE2453">
            <w:r w:rsidRPr="00B32BD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r w:rsidRPr="00B32BDC">
              <w:t>-</w:t>
            </w:r>
          </w:p>
        </w:tc>
      </w:tr>
      <w:tr w:rsidR="00CE2453" w:rsidRPr="00B32BDC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E2453" w:rsidRPr="00B32BDC" w:rsidRDefault="00CE2453">
            <w:pPr>
              <w:pStyle w:val="a3"/>
            </w:pPr>
            <w:bookmarkStart w:id="0" w:name="__DdeLink__416_2961716382"/>
            <w:bookmarkEnd w:id="0"/>
            <w:r w:rsidRPr="00B32BDC">
              <w:rPr>
                <w:lang w:val="en-US"/>
              </w:rPr>
              <w:t>EA-89026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D964D6" w:rsidRDefault="00CE2453">
            <w:r w:rsidRPr="00D964D6">
              <w:t>ГУЛЯМОВА ОЛЬГА НИКОЛАЕВНА</w:t>
            </w:r>
          </w:p>
          <w:p w:rsidR="00CE2453" w:rsidRPr="00D964D6" w:rsidRDefault="00CE2453">
            <w:r w:rsidRPr="00B32BDC">
              <w:t xml:space="preserve">ИНН </w:t>
            </w:r>
            <w:r w:rsidRPr="00D964D6">
              <w:t>231128823734</w:t>
            </w:r>
          </w:p>
          <w:p w:rsidR="00CE2453" w:rsidRPr="00D964D6" w:rsidRDefault="00CE2453">
            <w:r w:rsidRPr="00B32BDC">
              <w:t xml:space="preserve">ОГРН </w:t>
            </w:r>
            <w:r w:rsidRPr="00D964D6">
              <w:t>319237500115452</w:t>
            </w:r>
          </w:p>
          <w:p w:rsidR="00CE2453" w:rsidRPr="00D964D6" w:rsidRDefault="00CE2453">
            <w:r w:rsidRPr="00B32BDC">
              <w:t xml:space="preserve">КПП </w:t>
            </w:r>
          </w:p>
          <w:p w:rsidR="00CE2453" w:rsidRPr="00D964D6" w:rsidRDefault="00CE2453">
            <w:r w:rsidRPr="00B32BDC">
              <w:t>Место нахождения(жительства)</w:t>
            </w:r>
          </w:p>
          <w:p w:rsidR="00CE2453" w:rsidRPr="00D964D6" w:rsidRDefault="00CE2453">
            <w:bookmarkStart w:id="1" w:name="__DdeLink__366_2212008683"/>
            <w:r w:rsidRPr="00B32BDC">
              <w:t>КРАЙКРАСНОДАРСКИЙ, ГКРАСНОДАР</w:t>
            </w:r>
            <w:bookmarkEnd w:id="1"/>
          </w:p>
          <w:p w:rsidR="00CE2453" w:rsidRPr="00D964D6" w:rsidRDefault="00CE2453">
            <w:r w:rsidRPr="00B32BDC">
              <w:t>Почтовый адрес</w:t>
            </w:r>
          </w:p>
          <w:p w:rsidR="00CE2453" w:rsidRPr="00B32BDC" w:rsidRDefault="00CE2453">
            <w:pPr>
              <w:rPr>
                <w:lang w:val="en-US"/>
              </w:rPr>
            </w:pPr>
            <w:r w:rsidRPr="00B32BDC">
              <w:t>КРАЙ КРАСНОДАРСКИЙ23, Г КРАСНОДАР, УЛ. АЛУШТИНСКАЯ,8</w:t>
            </w:r>
          </w:p>
          <w:p w:rsidR="00CE2453" w:rsidRPr="00B32BDC" w:rsidRDefault="00CE2453">
            <w:pPr>
              <w:rPr>
                <w:sz w:val="16"/>
                <w:szCs w:val="16"/>
                <w:lang w:val="en-US"/>
              </w:rPr>
            </w:pPr>
            <w:r w:rsidRPr="00B32BDC">
              <w:rPr>
                <w:sz w:val="16"/>
                <w:szCs w:val="16"/>
              </w:rPr>
              <w:t xml:space="preserve">Контактное лицо </w:t>
            </w:r>
          </w:p>
          <w:p w:rsidR="00CE2453" w:rsidRPr="00B32BDC" w:rsidRDefault="00CE2453">
            <w:pPr>
              <w:rPr>
                <w:lang w:val="en-US"/>
              </w:rPr>
            </w:pPr>
            <w:r w:rsidRPr="00B32BDC">
              <w:t xml:space="preserve">Телефон </w:t>
            </w:r>
            <w:r w:rsidRPr="00B32BDC">
              <w:rPr>
                <w:lang w:val="en-US"/>
              </w:rPr>
              <w:t>79183168162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E2453" w:rsidRPr="00D964D6" w:rsidRDefault="00CE2453">
            <w:r w:rsidRPr="00B32BD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r w:rsidRPr="00B32BDC">
              <w:t>-</w:t>
            </w:r>
          </w:p>
        </w:tc>
      </w:tr>
    </w:tbl>
    <w:p w:rsidR="00CE2453" w:rsidRDefault="00CE2453"/>
    <w:p w:rsidR="00CE2453" w:rsidRDefault="00CE2453">
      <w:pPr>
        <w:jc w:val="both"/>
      </w:pPr>
      <w:r>
        <w:tab/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6"/>
        <w:gridCol w:w="3190"/>
        <w:gridCol w:w="4170"/>
        <w:gridCol w:w="2607"/>
      </w:tblGrid>
      <w:tr w:rsidR="00CE2453" w:rsidRPr="00B32BDC">
        <w:tc>
          <w:tcPr>
            <w:tcW w:w="29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Номер заявки / наименование участника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CE2453" w:rsidRPr="00B32BDC">
        <w:tc>
          <w:tcPr>
            <w:tcW w:w="29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EA</w:t>
            </w:r>
            <w:r w:rsidRPr="00D964D6">
              <w:t>-89029 / ОБЩЕСТВО С ОГРАНИЧЕННОЙ ОТВЕТСТВЕННОСТЬЮ "ДОБРО"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D964D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CE2453" w:rsidRPr="00B32BDC">
        <w:tc>
          <w:tcPr>
            <w:tcW w:w="29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EA</w:t>
            </w:r>
            <w:r w:rsidRPr="00D964D6">
              <w:t>-89029 / ОБЩЕСТВО С ОГРАНИЧЕННОЙ ОТВЕТСТВЕННОСТЬЮ "ДОБРО"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D964D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CE2453" w:rsidRPr="00B32BDC">
        <w:tc>
          <w:tcPr>
            <w:tcW w:w="29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EA</w:t>
            </w:r>
            <w:r w:rsidRPr="00D964D6">
              <w:t>-89029 / ОБЩЕСТВО С ОГРАНИЧЕННОЙ ОТВЕТСТВЕННОСТЬЮ "ДОБРО"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D964D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CE2453" w:rsidRPr="00B32BDC">
        <w:tc>
          <w:tcPr>
            <w:tcW w:w="29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EA</w:t>
            </w:r>
            <w:r w:rsidRPr="00D964D6">
              <w:t>-89029 / ОБЩЕСТВО С ОГРАНИЧЕННОЙ ОТВЕТСТВЕННОСТЬЮ "ДОБРО"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D964D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CE2453" w:rsidRPr="00B32BDC">
        <w:tc>
          <w:tcPr>
            <w:tcW w:w="29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EA</w:t>
            </w:r>
            <w:r w:rsidRPr="00D964D6">
              <w:t>-89029 / ОБЩЕСТВО С ОГРАНИЧЕННОЙ ОТВЕТСТВЕННОСТЬЮ "ДОБРО"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D964D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CE2453" w:rsidRPr="00B32BDC">
        <w:tc>
          <w:tcPr>
            <w:tcW w:w="29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EA</w:t>
            </w:r>
            <w:r w:rsidRPr="00D964D6">
              <w:t>-87524 / ОБЩЕСТВО С ОГРАНИЧЕННОЙ ОТВЕТСТВЕННОСТЬЮ "СЕВЕРО-КАВКАЗСКАЯ ТОРГОВАЯ КОМПАНИЯ"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D964D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CE2453" w:rsidRPr="00B32BDC">
        <w:tc>
          <w:tcPr>
            <w:tcW w:w="29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EA</w:t>
            </w:r>
            <w:r w:rsidRPr="00D964D6">
              <w:t>-87524 / ОБЩЕСТВО С ОГРАНИЧЕННОЙ ОТВЕТСТВЕННОСТЬЮ "СЕВЕРО-КАВКАЗСКАЯ ТОРГОВАЯ КОМПАНИЯ"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D964D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CE2453" w:rsidRPr="00B32BDC">
        <w:tc>
          <w:tcPr>
            <w:tcW w:w="29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EA</w:t>
            </w:r>
            <w:r w:rsidRPr="00D964D6">
              <w:t>-87524 / ОБЩЕСТВО С ОГРАНИЧЕННОЙ ОТВЕТСТВЕННОСТЬЮ "СЕВЕРО-КАВКАЗСКАЯ ТОРГОВАЯ КОМПАНИЯ"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D964D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CE2453" w:rsidRPr="00B32BDC">
        <w:tc>
          <w:tcPr>
            <w:tcW w:w="29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EA</w:t>
            </w:r>
            <w:r w:rsidRPr="00D964D6">
              <w:t>-87524 / ОБЩЕСТВО С ОГРАНИЧЕННОЙ ОТВЕТСТВЕННОСТЬЮ "СЕВЕРО-КАВКАЗСКАЯ ТОРГОВАЯ КОМПАНИЯ"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D964D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CE2453" w:rsidRPr="00B32BDC">
        <w:tc>
          <w:tcPr>
            <w:tcW w:w="29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EA</w:t>
            </w:r>
            <w:r w:rsidRPr="00D964D6">
              <w:t>-87524 / ОБЩЕСТВО С ОГРАНИЧЕННОЙ ОТВЕТСТВЕННОСТЬЮ "СЕВЕРО-КАВКАЗСКАЯ ТОРГОВАЯ КОМПАНИЯ"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D964D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CE2453" w:rsidRPr="00B32BDC">
        <w:tc>
          <w:tcPr>
            <w:tcW w:w="29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EA</w:t>
            </w:r>
            <w:r w:rsidRPr="00D964D6">
              <w:t>-89054 / ОБЩЕСТВО С ОГРАНИЧЕННОЙ ОТВЕТСТВЕННОСТЬЮ "АВАНГАРД"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D964D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CE2453" w:rsidRPr="00B32BDC">
        <w:tc>
          <w:tcPr>
            <w:tcW w:w="29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EA</w:t>
            </w:r>
            <w:r w:rsidRPr="00D964D6">
              <w:t>-89054 / ОБЩЕСТВО С ОГРАНИЧЕННОЙ ОТВЕТСТВЕННОСТЬЮ "АВАНГАРД"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D964D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CE2453" w:rsidRPr="00B32BDC">
        <w:tc>
          <w:tcPr>
            <w:tcW w:w="29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EA</w:t>
            </w:r>
            <w:r w:rsidRPr="00D964D6">
              <w:t>-89054 / ОБЩЕСТВО С ОГРАНИЧЕННОЙ ОТВЕТСТВЕННОСТЬЮ "АВАНГАРД"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D964D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CE2453" w:rsidRPr="00B32BDC">
        <w:tc>
          <w:tcPr>
            <w:tcW w:w="29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EA</w:t>
            </w:r>
            <w:r w:rsidRPr="00D964D6">
              <w:t>-89054 / ОБЩЕСТВО С ОГРАНИЧЕННОЙ ОТВЕТСТВЕННОСТЬЮ "АВАНГАРД"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D964D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CE2453" w:rsidRPr="00B32BDC">
        <w:tc>
          <w:tcPr>
            <w:tcW w:w="29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EA</w:t>
            </w:r>
            <w:r w:rsidRPr="00D964D6">
              <w:t>-89054 / ОБЩЕСТВО С ОГРАНИЧЕННОЙ ОТВЕТСТВЕННОСТЬЮ "АВАНГАРД"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D964D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CE2453" w:rsidRPr="00B32BDC">
        <w:tc>
          <w:tcPr>
            <w:tcW w:w="29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EA</w:t>
            </w:r>
            <w:r w:rsidRPr="00D964D6">
              <w:t>-88909 / ОБЩЕСТВО С ОГРАНИЧЕННОЙ ОТВЕТСТВЕННОСТЬЮ "ПРОИЗВОДСТВЕННАЯ КОМПАНИЯ "ЯРОСЛАВИЧ"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D964D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CE2453" w:rsidRPr="00B32BDC">
        <w:tc>
          <w:tcPr>
            <w:tcW w:w="29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EA</w:t>
            </w:r>
            <w:r w:rsidRPr="00D964D6">
              <w:t>-88909 / ОБЩЕСТВО С ОГРАНИЧЕННОЙ ОТВЕТСТВЕННОСТЬЮ "ПРОИЗВОДСТВЕННАЯ КОМПАНИЯ "ЯРОСЛАВИЧ"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D964D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CE2453" w:rsidRPr="00B32BDC">
        <w:tc>
          <w:tcPr>
            <w:tcW w:w="29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EA</w:t>
            </w:r>
            <w:r w:rsidRPr="00D964D6">
              <w:t>-88909 / ОБЩЕСТВО С ОГРАНИЧЕННОЙ ОТВЕТСТВЕННОСТЬЮ "ПРОИЗВОДСТВЕННАЯ КОМПАНИЯ "ЯРОСЛАВИЧ"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D964D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CE2453" w:rsidRPr="00B32BDC">
        <w:tc>
          <w:tcPr>
            <w:tcW w:w="29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EA</w:t>
            </w:r>
            <w:r w:rsidRPr="00D964D6">
              <w:t>-88909 / ОБЩЕСТВО С ОГРАНИЧЕННОЙ ОТВЕТСТВЕННОСТЬЮ "ПРОИЗВОДСТВЕННАЯ КОМПАНИЯ "ЯРОСЛАВИЧ"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D964D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CE2453" w:rsidRPr="00B32BDC">
        <w:tc>
          <w:tcPr>
            <w:tcW w:w="29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EA</w:t>
            </w:r>
            <w:r w:rsidRPr="00D964D6">
              <w:t>-88909 / ОБЩЕСТВО С ОГРАНИЧЕННОЙ ОТВЕТСТВЕННОСТЬЮ "ПРОИЗВОДСТВЕННАЯ КОМПАНИЯ "ЯРОСЛАВИЧ"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D964D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CE2453" w:rsidRPr="00B32BDC">
        <w:tc>
          <w:tcPr>
            <w:tcW w:w="29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EA</w:t>
            </w:r>
            <w:r w:rsidRPr="00D964D6">
              <w:t>-88520 / ОБЩЕСТВО С ОГРАНИЧЕННОЙ ОТВЕТСТВЕННОСТЬЮ "ОБЪЕДИНЕННАЯ ТЕКСТИЛЬНАЯ КОМПАНИЯ - КРАСНОДАР"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D964D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CE2453" w:rsidRPr="00B32BDC">
        <w:tc>
          <w:tcPr>
            <w:tcW w:w="29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EA</w:t>
            </w:r>
            <w:r w:rsidRPr="00D964D6">
              <w:t>-88520 / ОБЩЕСТВО С ОГРАНИЧЕННОЙ ОТВЕТСТВЕННОСТЬЮ "ОБЪЕДИНЕННАЯ ТЕКСТИЛЬНАЯ КОМПАНИЯ - КРАСНОДАР"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D964D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CE2453" w:rsidRPr="00B32BDC">
        <w:tc>
          <w:tcPr>
            <w:tcW w:w="29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EA</w:t>
            </w:r>
            <w:r w:rsidRPr="00D964D6">
              <w:t>-88520 / ОБЩЕСТВО С ОГРАНИЧЕННОЙ ОТВЕТСТВЕННОСТЬЮ "ОБЪЕДИНЕННАЯ ТЕКСТИЛЬНАЯ КОМПАНИЯ - КРАСНОДАР"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D964D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CE2453" w:rsidRPr="00B32BDC">
        <w:tc>
          <w:tcPr>
            <w:tcW w:w="29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EA</w:t>
            </w:r>
            <w:r w:rsidRPr="00D964D6">
              <w:t>-88520 / ОБЩЕСТВО С ОГРАНИЧЕННОЙ ОТВЕТСТВЕННОСТЬЮ "ОБЪЕДИНЕННАЯ ТЕКСТИЛЬНАЯ КОМПАНИЯ - КРАСНОДАР"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D964D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CE2453" w:rsidRPr="00B32BDC">
        <w:tc>
          <w:tcPr>
            <w:tcW w:w="29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EA</w:t>
            </w:r>
            <w:r w:rsidRPr="00D964D6">
              <w:t>-88520 / ОБЩЕСТВО С ОГРАНИЧЕННОЙ ОТВЕТСТВЕННОСТЬЮ "ОБЪЕДИНЕННАЯ ТЕКСТИЛЬНАЯ КОМПАНИЯ - КРАСНОДАР"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D964D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CE2453" w:rsidRPr="00B32BDC">
        <w:tc>
          <w:tcPr>
            <w:tcW w:w="29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EA</w:t>
            </w:r>
            <w:r w:rsidRPr="00D964D6">
              <w:t>-88945 / ОБЩЕСТВО С ОГРАНИЧЕННОЙ ОТВЕТСТВЕННОСТЬЮ "ИВАНОВОМЕДТЕКСТИЛЬ"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D964D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CE2453" w:rsidRPr="00B32BDC">
        <w:tc>
          <w:tcPr>
            <w:tcW w:w="29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EA</w:t>
            </w:r>
            <w:r w:rsidRPr="00D964D6">
              <w:t>-88945 / ОБЩЕСТВО С ОГРАНИЧЕННОЙ ОТВЕТСТВЕННОСТЬЮ "ИВАНОВОМЕДТЕКСТИЛЬ"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D964D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CE2453" w:rsidRPr="00B32BDC">
        <w:tc>
          <w:tcPr>
            <w:tcW w:w="29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EA</w:t>
            </w:r>
            <w:r w:rsidRPr="00D964D6">
              <w:t>-88945 / ОБЩЕСТВО С ОГРАНИЧЕННОЙ ОТВЕТСТВЕННОСТЬЮ "ИВАНОВОМЕДТЕКСТИЛЬ"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D964D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CE2453" w:rsidRPr="00B32BDC">
        <w:tc>
          <w:tcPr>
            <w:tcW w:w="29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EA</w:t>
            </w:r>
            <w:r w:rsidRPr="00D964D6">
              <w:t>-88945 / ОБЩЕСТВО С ОГРАНИЧЕННОЙ ОТВЕТСТВЕННОСТЬЮ "ИВАНОВОМЕДТЕКСТИЛЬ"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D964D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CE2453" w:rsidRPr="00B32BDC">
        <w:tc>
          <w:tcPr>
            <w:tcW w:w="29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EA</w:t>
            </w:r>
            <w:r w:rsidRPr="00D964D6">
              <w:t>-88945 / ОБЩЕСТВО С ОГРАНИЧЕННОЙ ОТВЕТСТВЕННОСТЬЮ "ИВАНОВОМЕДТЕКСТИЛЬ"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D964D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CE2453" w:rsidRPr="00B32BDC">
        <w:tc>
          <w:tcPr>
            <w:tcW w:w="29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EA-88939 / ЖУЙКОВА ГАЛИНА СЕРГЕЕВНА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D964D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CE2453" w:rsidRPr="00B32BDC">
        <w:tc>
          <w:tcPr>
            <w:tcW w:w="29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EA-88939 / ЖУЙКОВА ГАЛИНА СЕРГЕЕВНА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D964D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CE2453" w:rsidRPr="00B32BDC">
        <w:tc>
          <w:tcPr>
            <w:tcW w:w="29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EA-88939 / ЖУЙКОВА ГАЛИНА СЕРГЕЕВНА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D964D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CE2453" w:rsidRPr="00B32BDC">
        <w:tc>
          <w:tcPr>
            <w:tcW w:w="29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EA-88939 / ЖУЙКОВА ГАЛИНА СЕРГЕЕВНА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D964D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CE2453" w:rsidRPr="00B32BDC">
        <w:tc>
          <w:tcPr>
            <w:tcW w:w="29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EA-88939 / ЖУЙКОВА ГАЛИНА СЕРГЕЕВНА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D964D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CE2453" w:rsidRPr="00B32BDC">
        <w:tc>
          <w:tcPr>
            <w:tcW w:w="29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EA-89026 / ГУЛЯМОВА ОЛЬГА НИКОЛАЕВНА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D964D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CE2453" w:rsidRPr="00B32BDC">
        <w:trPr>
          <w:gridBefore w:val="1"/>
        </w:trPr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EA-89026 / ГУЛЯМОВА ОЛЬГА НИКОЛАЕВНА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D964D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CE2453" w:rsidRPr="00B32BDC">
        <w:trPr>
          <w:gridBefore w:val="1"/>
        </w:trPr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EA-89026 / ГУЛЯМОВА ОЛЬГА НИКОЛАЕВНА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D964D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CE2453" w:rsidRPr="00B32BDC">
        <w:trPr>
          <w:gridBefore w:val="1"/>
        </w:trPr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EA-89026 / ГУЛЯМОВА ОЛЬГА НИКОЛАЕВНА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D964D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CE2453" w:rsidRPr="00B32BDC">
        <w:trPr>
          <w:gridBefore w:val="1"/>
        </w:trPr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EA-89026 / ГУЛЯМОВА ОЛЬГА НИКОЛАЕВНА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E2453" w:rsidRPr="00B32BDC" w:rsidRDefault="00CE2453">
            <w:pPr>
              <w:pStyle w:val="a3"/>
            </w:pPr>
            <w:r w:rsidRPr="00D964D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CE2453" w:rsidRDefault="00CE2453"/>
    <w:p w:rsidR="00CE2453" w:rsidRDefault="00CE2453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D964D6">
        <w:t>Мягкий инвентарь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"ДОБРО", предложение о цене контракта 211 069,90 руб.</w:t>
      </w:r>
    </w:p>
    <w:p w:rsidR="00CE2453" w:rsidRDefault="00CE2453">
      <w:pPr>
        <w:jc w:val="both"/>
      </w:pPr>
    </w:p>
    <w:p w:rsidR="00CE2453" w:rsidRDefault="00CE2453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CB75FA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CE2453" w:rsidRDefault="00CE2453">
      <w:pPr>
        <w:jc w:val="both"/>
        <w:rPr>
          <w:b/>
          <w:bCs/>
        </w:rPr>
      </w:pPr>
    </w:p>
    <w:p w:rsidR="00CE2453" w:rsidRDefault="00CE2453">
      <w:pPr>
        <w:jc w:val="both"/>
      </w:pPr>
    </w:p>
    <w:tbl>
      <w:tblPr>
        <w:tblW w:w="9922" w:type="dxa"/>
        <w:tblInd w:w="2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CE2453" w:rsidRPr="00B32BDC">
        <w:tc>
          <w:tcPr>
            <w:tcW w:w="5847" w:type="dxa"/>
            <w:vAlign w:val="bottom"/>
          </w:tcPr>
          <w:p w:rsidR="00CE2453" w:rsidRPr="00B32BDC" w:rsidRDefault="00CE2453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Просоленко Юрий Александрович</w:t>
            </w:r>
          </w:p>
        </w:tc>
      </w:tr>
      <w:tr w:rsidR="00CE2453" w:rsidRPr="00B32BDC">
        <w:tc>
          <w:tcPr>
            <w:tcW w:w="5847" w:type="dxa"/>
            <w:vAlign w:val="bottom"/>
          </w:tcPr>
          <w:p w:rsidR="00CE2453" w:rsidRPr="00B32BDC" w:rsidRDefault="00CE2453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Дехтерев Юрий Сергеевич</w:t>
            </w:r>
          </w:p>
        </w:tc>
      </w:tr>
      <w:tr w:rsidR="00CE2453" w:rsidRPr="00B32BDC">
        <w:tc>
          <w:tcPr>
            <w:tcW w:w="5847" w:type="dxa"/>
            <w:vAlign w:val="bottom"/>
          </w:tcPr>
          <w:p w:rsidR="00CE2453" w:rsidRPr="00B32BDC" w:rsidRDefault="00CE2453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Коротникова Светлана Борисовна</w:t>
            </w:r>
          </w:p>
        </w:tc>
      </w:tr>
      <w:tr w:rsidR="00CE2453" w:rsidRPr="00B32BDC">
        <w:tc>
          <w:tcPr>
            <w:tcW w:w="5847" w:type="dxa"/>
            <w:vAlign w:val="bottom"/>
          </w:tcPr>
          <w:p w:rsidR="00CE2453" w:rsidRPr="00B32BDC" w:rsidRDefault="00CE2453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Мальченко Елена Александровна</w:t>
            </w:r>
          </w:p>
        </w:tc>
      </w:tr>
      <w:tr w:rsidR="00CE2453" w:rsidRPr="00B32BDC">
        <w:tc>
          <w:tcPr>
            <w:tcW w:w="5847" w:type="dxa"/>
            <w:vAlign w:val="bottom"/>
          </w:tcPr>
          <w:p w:rsidR="00CE2453" w:rsidRPr="00B32BDC" w:rsidRDefault="00CE2453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CE2453" w:rsidRPr="00B32BDC" w:rsidRDefault="00CE2453">
            <w:pPr>
              <w:pStyle w:val="a3"/>
            </w:pPr>
            <w:r w:rsidRPr="00B32BDC">
              <w:rPr>
                <w:lang w:val="en-US"/>
              </w:rPr>
              <w:t>Владыкина Лидия Валерьевна</w:t>
            </w:r>
          </w:p>
        </w:tc>
      </w:tr>
    </w:tbl>
    <w:p w:rsidR="00CE2453" w:rsidRDefault="00CE2453"/>
    <w:sectPr w:rsidR="00CE2453" w:rsidSect="005F04E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04E4"/>
    <w:rsid w:val="00391D01"/>
    <w:rsid w:val="005F04E4"/>
    <w:rsid w:val="00B32BDC"/>
    <w:rsid w:val="00CB75FA"/>
    <w:rsid w:val="00CE2453"/>
    <w:rsid w:val="00D964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04E4"/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5F04E4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5F04E4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357BF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5F04E4"/>
  </w:style>
  <w:style w:type="paragraph" w:styleId="Caption">
    <w:name w:val="caption"/>
    <w:basedOn w:val="Normal"/>
    <w:uiPriority w:val="99"/>
    <w:qFormat/>
    <w:rsid w:val="005F04E4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5F04E4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5F04E4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F357BF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5F04E4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5F04E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5F04E4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5F04E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5F04E4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5F04E4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5F04E4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5F04E4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5F04E4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5F04E4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357BF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357B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57BF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5F04E4"/>
  </w:style>
  <w:style w:type="paragraph" w:customStyle="1" w:styleId="a4">
    <w:name w:val="Заголовок таблицы"/>
    <w:basedOn w:val="a3"/>
    <w:uiPriority w:val="99"/>
    <w:rsid w:val="005F04E4"/>
  </w:style>
  <w:style w:type="paragraph" w:customStyle="1" w:styleId="DocumentMap">
    <w:name w:val="DocumentMap"/>
    <w:uiPriority w:val="99"/>
    <w:rsid w:val="005F04E4"/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5F04E4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5F04E4"/>
  </w:style>
  <w:style w:type="character" w:styleId="Hyperlink">
    <w:name w:val="Hyperlink"/>
    <w:basedOn w:val="DefaultParagraphFont"/>
    <w:uiPriority w:val="99"/>
    <w:rsid w:val="00D964D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120</TotalTime>
  <Pages>11</Pages>
  <Words>2676</Words>
  <Characters>15256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47</cp:revision>
  <dcterms:created xsi:type="dcterms:W3CDTF">2019-09-11T09:00:00Z</dcterms:created>
  <dcterms:modified xsi:type="dcterms:W3CDTF">2021-04-26T07:31:00Z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