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C32" w:rsidRDefault="00A13C32">
      <w:pPr>
        <w:ind w:firstLine="680"/>
        <w:jc w:val="center"/>
      </w:pPr>
      <w:r>
        <w:rPr>
          <w:b/>
          <w:bCs/>
        </w:rPr>
        <w:t xml:space="preserve">ПРОТОКОЛ </w:t>
      </w:r>
      <w:r w:rsidRPr="00D97805">
        <w:rPr>
          <w:b/>
          <w:bCs/>
        </w:rPr>
        <w:t>0318300120821000060</w:t>
      </w:r>
    </w:p>
    <w:p w:rsidR="00A13C32" w:rsidRDefault="00A13C32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A13C32" w:rsidRPr="00D97805" w:rsidRDefault="00A13C32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13C32" w:rsidRPr="001F75FE">
        <w:tc>
          <w:tcPr>
            <w:tcW w:w="4961" w:type="dxa"/>
          </w:tcPr>
          <w:p w:rsidR="00A13C32" w:rsidRPr="001F75FE" w:rsidRDefault="00A13C32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A13C32" w:rsidRPr="001F75FE" w:rsidRDefault="00A13C32">
            <w:pPr>
              <w:ind w:firstLine="567"/>
              <w:jc w:val="right"/>
            </w:pPr>
            <w:r>
              <w:rPr>
                <w:lang w:val="en-US"/>
              </w:rPr>
              <w:t>26.04.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13C32" w:rsidRDefault="00A13C32">
      <w:pPr>
        <w:overflowPunct w:val="0"/>
      </w:pPr>
    </w:p>
    <w:p w:rsidR="00A13C32" w:rsidRDefault="00A13C3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Салфетки гигиенические влажные </w:t>
      </w:r>
    </w:p>
    <w:p w:rsidR="00A13C32" w:rsidRDefault="00A13C3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213234901331923490100100930011722244</w:t>
      </w:r>
    </w:p>
    <w:p w:rsidR="00A13C32" w:rsidRDefault="00A13C3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86 999,40 руб.</w:t>
      </w:r>
    </w:p>
    <w:p w:rsidR="00A13C32" w:rsidRDefault="00A13C32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97805">
        <w:rPr>
          <w:b/>
          <w:bCs/>
        </w:rPr>
        <w:t xml:space="preserve">: </w:t>
      </w:r>
      <w:r w:rsidRPr="00D97805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97805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13C32" w:rsidRPr="001F75FE">
        <w:trPr>
          <w:jc w:val="right"/>
        </w:trPr>
        <w:tc>
          <w:tcPr>
            <w:tcW w:w="9915" w:type="dxa"/>
          </w:tcPr>
          <w:p w:rsidR="00A13C32" w:rsidRPr="001F75FE" w:rsidRDefault="00A13C3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97805">
              <w:rPr>
                <w:b/>
                <w:bCs/>
              </w:rPr>
              <w:t xml:space="preserve">Источник финансирования: </w:t>
            </w:r>
            <w:r w:rsidRPr="00D97805">
              <w:t>Краевой бюджет 2021 г.</w:t>
            </w:r>
          </w:p>
          <w:p w:rsidR="00A13C32" w:rsidRPr="001F75FE" w:rsidRDefault="00A13C3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97805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97805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2021 г..</w:t>
            </w:r>
          </w:p>
          <w:p w:rsidR="00A13C32" w:rsidRPr="001F75FE" w:rsidRDefault="00A13C3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97805">
              <w:t>Не требуется</w:t>
            </w:r>
          </w:p>
          <w:p w:rsidR="00A13C32" w:rsidRPr="00D97805" w:rsidRDefault="00A13C3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D97805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13C32" w:rsidRDefault="00A13C32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97805">
        <w:t>13.04.21 08:32:10 (</w:t>
      </w:r>
      <w:r>
        <w:rPr>
          <w:lang w:val="en-US"/>
        </w:rPr>
        <w:t>MSK</w:t>
      </w:r>
      <w:r w:rsidRPr="00D97805">
        <w:t>+00:00)</w:t>
      </w:r>
    </w:p>
    <w:p w:rsidR="00A13C32" w:rsidRDefault="00A13C32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97805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13C32" w:rsidRPr="001F75FE">
        <w:tc>
          <w:tcPr>
            <w:tcW w:w="3307" w:type="dxa"/>
          </w:tcPr>
          <w:p w:rsidR="00A13C32" w:rsidRPr="001F75FE" w:rsidRDefault="00A13C32">
            <w:r w:rsidRPr="001F75F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13C32" w:rsidRPr="001F75FE" w:rsidRDefault="00A13C32">
            <w:r w:rsidRPr="001F75F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13C32" w:rsidRPr="001F75FE" w:rsidRDefault="00A13C32">
            <w:pPr>
              <w:rPr>
                <w:lang w:val="en-US"/>
              </w:rPr>
            </w:pPr>
            <w:r w:rsidRPr="001F75FE">
              <w:rPr>
                <w:lang w:val="en-US"/>
              </w:rPr>
              <w:t>Главный врач</w:t>
            </w:r>
          </w:p>
        </w:tc>
      </w:tr>
      <w:tr w:rsidR="00A13C32" w:rsidRPr="001F75FE">
        <w:tc>
          <w:tcPr>
            <w:tcW w:w="3307" w:type="dxa"/>
          </w:tcPr>
          <w:p w:rsidR="00A13C32" w:rsidRPr="001F75FE" w:rsidRDefault="00A13C32">
            <w:r w:rsidRPr="001F75F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13C32" w:rsidRPr="001F75FE" w:rsidRDefault="00A13C32">
            <w:r w:rsidRPr="001F75F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13C32" w:rsidRPr="001F75FE" w:rsidRDefault="00A13C32">
            <w:pPr>
              <w:rPr>
                <w:lang w:val="en-US"/>
              </w:rPr>
            </w:pPr>
            <w:r w:rsidRPr="001F75FE">
              <w:rPr>
                <w:lang w:val="en-US"/>
              </w:rPr>
              <w:t>Начальник отдела закупок</w:t>
            </w:r>
          </w:p>
        </w:tc>
      </w:tr>
      <w:tr w:rsidR="00A13C32" w:rsidRPr="001F75FE">
        <w:tc>
          <w:tcPr>
            <w:tcW w:w="3307" w:type="dxa"/>
          </w:tcPr>
          <w:p w:rsidR="00A13C32" w:rsidRPr="001F75FE" w:rsidRDefault="00A13C32">
            <w:r w:rsidRPr="001F75F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13C32" w:rsidRPr="001F75FE" w:rsidRDefault="00A13C32">
            <w:r w:rsidRPr="001F75F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13C32" w:rsidRPr="001F75FE" w:rsidRDefault="00A13C32">
            <w:pPr>
              <w:rPr>
                <w:lang w:val="en-US"/>
              </w:rPr>
            </w:pPr>
            <w:r w:rsidRPr="001F75FE">
              <w:rPr>
                <w:lang w:val="en-US"/>
              </w:rPr>
              <w:t>Начальник юридического отдела</w:t>
            </w:r>
          </w:p>
        </w:tc>
      </w:tr>
      <w:tr w:rsidR="00A13C32" w:rsidRPr="001F75FE">
        <w:tc>
          <w:tcPr>
            <w:tcW w:w="3307" w:type="dxa"/>
          </w:tcPr>
          <w:p w:rsidR="00A13C32" w:rsidRPr="001F75FE" w:rsidRDefault="00A13C32">
            <w:r w:rsidRPr="001F75F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13C32" w:rsidRPr="001F75FE" w:rsidRDefault="00A13C32">
            <w:r w:rsidRPr="001F75F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13C32" w:rsidRPr="001F75FE" w:rsidRDefault="00A13C32">
            <w:pPr>
              <w:rPr>
                <w:lang w:val="en-US"/>
              </w:rPr>
            </w:pPr>
            <w:r w:rsidRPr="001F75FE">
              <w:rPr>
                <w:lang w:val="en-US"/>
              </w:rPr>
              <w:t>экономист 1 категории отдела закупок</w:t>
            </w:r>
          </w:p>
        </w:tc>
      </w:tr>
      <w:tr w:rsidR="00A13C32" w:rsidRPr="001F75FE">
        <w:tc>
          <w:tcPr>
            <w:tcW w:w="3307" w:type="dxa"/>
          </w:tcPr>
          <w:p w:rsidR="00A13C32" w:rsidRPr="001F75FE" w:rsidRDefault="00A13C32">
            <w:r w:rsidRPr="001F75F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13C32" w:rsidRPr="001F75FE" w:rsidRDefault="00A13C32">
            <w:r w:rsidRPr="001F75F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13C32" w:rsidRPr="001F75FE" w:rsidRDefault="00A13C32">
            <w:pPr>
              <w:rPr>
                <w:lang w:val="en-US"/>
              </w:rPr>
            </w:pPr>
            <w:r w:rsidRPr="001F75F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13C32" w:rsidRDefault="00A13C32">
      <w:pPr>
        <w:jc w:val="both"/>
      </w:pPr>
      <w:r>
        <w:tab/>
        <w:t>Кворум имеется. Комиссия правомочна.</w:t>
      </w:r>
    </w:p>
    <w:p w:rsidR="00A13C32" w:rsidRDefault="00A13C32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D97805">
        <w:t>26.04.</w:t>
      </w:r>
      <w:r>
        <w:t>20</w:t>
      </w:r>
      <w:r w:rsidRPr="00D97805">
        <w:t>21 1</w:t>
      </w:r>
      <w:r>
        <w:t>3</w:t>
      </w:r>
      <w:r w:rsidRPr="00D97805">
        <w:t>:0</w:t>
      </w:r>
      <w:r>
        <w:t>0</w:t>
      </w:r>
      <w:r w:rsidRPr="00D97805">
        <w:t xml:space="preserve"> (</w:t>
      </w:r>
      <w:r>
        <w:rPr>
          <w:lang w:val="en-US"/>
        </w:rPr>
        <w:t>MSK</w:t>
      </w:r>
      <w:r w:rsidRPr="00D97805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13C32" w:rsidRDefault="00A13C32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A13C32" w:rsidRPr="001F75FE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rPr>
                <w:b/>
                <w:bCs/>
              </w:rPr>
            </w:pPr>
            <w:r w:rsidRPr="001F75FE">
              <w:rPr>
                <w:b/>
                <w:bCs/>
              </w:rPr>
              <w:t xml:space="preserve">№ </w:t>
            </w:r>
          </w:p>
          <w:p w:rsidR="00A13C32" w:rsidRPr="001F75FE" w:rsidRDefault="00A13C32">
            <w:pPr>
              <w:rPr>
                <w:b/>
                <w:bCs/>
              </w:rPr>
            </w:pPr>
            <w:r w:rsidRPr="001F75FE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  <w:rPr>
                <w:b/>
                <w:bCs/>
              </w:rPr>
            </w:pPr>
            <w:r w:rsidRPr="001F75FE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  <w:rPr>
                <w:b/>
                <w:bCs/>
              </w:rPr>
            </w:pPr>
            <w:r w:rsidRPr="001F75FE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3C32" w:rsidRPr="001F75FE" w:rsidRDefault="00A13C32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A13C32" w:rsidRPr="001F75F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  <w:rPr>
                <w:lang w:val="en-US"/>
              </w:rPr>
            </w:pPr>
            <w:r w:rsidRPr="001F75FE">
              <w:rPr>
                <w:lang w:val="en-US"/>
              </w:rPr>
              <w:t>48 719,58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  <w:rPr>
                <w:lang w:val="en-US"/>
              </w:rPr>
            </w:pPr>
            <w:r w:rsidRPr="001F75FE">
              <w:rPr>
                <w:lang w:val="en-US"/>
              </w:rPr>
              <w:t>23.04.21 12:53:49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3C32" w:rsidRPr="00D97805" w:rsidRDefault="00A13C32">
            <w:pPr>
              <w:pStyle w:val="a3"/>
            </w:pPr>
            <w:r w:rsidRPr="00D97805">
              <w:t>ОБЩЕСТВО С ОГРАНИЧЕННОЙ ОТВЕТСТВЕННОСТЬЮ "АЛДИМ-ПРОФИ"</w:t>
            </w:r>
          </w:p>
        </w:tc>
      </w:tr>
      <w:tr w:rsidR="00A13C32" w:rsidRPr="001F75F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  <w:rPr>
                <w:lang w:val="en-US"/>
              </w:rPr>
            </w:pPr>
            <w:r w:rsidRPr="001F75FE">
              <w:rPr>
                <w:lang w:val="en-US"/>
              </w:rPr>
              <w:t>49 154,58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13C32" w:rsidRPr="001F75FE" w:rsidRDefault="00A13C32">
            <w:pPr>
              <w:pStyle w:val="a3"/>
              <w:rPr>
                <w:lang w:val="en-US"/>
              </w:rPr>
            </w:pPr>
            <w:r w:rsidRPr="001F75FE">
              <w:rPr>
                <w:lang w:val="en-US"/>
              </w:rPr>
              <w:t>23.04.21 12:44:57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3C32" w:rsidRPr="00D97805" w:rsidRDefault="00A13C32">
            <w:pPr>
              <w:pStyle w:val="a3"/>
            </w:pPr>
            <w:r w:rsidRPr="00D97805">
              <w:t>ОБЩЕСТВО С ОГРАНИЧЕННОЙ ОТВЕТСТВЕННОСТЬЮ "АЛЬЯНС МЕД"</w:t>
            </w:r>
          </w:p>
        </w:tc>
      </w:tr>
    </w:tbl>
    <w:p w:rsidR="00A13C32" w:rsidRDefault="00A13C32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A13C32" w:rsidRPr="001F75F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13C32" w:rsidRPr="001F75FE" w:rsidRDefault="00A13C32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13C32" w:rsidRPr="001F75FE" w:rsidRDefault="00A13C32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r>
              <w:rPr>
                <w:b/>
                <w:bCs/>
              </w:rPr>
              <w:t>Обоснование</w:t>
            </w:r>
          </w:p>
        </w:tc>
      </w:tr>
      <w:tr w:rsidR="00A13C32" w:rsidRPr="001F75F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EA-89211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D97805" w:rsidRDefault="00A13C32">
            <w:r w:rsidRPr="00D97805">
              <w:t>ОБЩЕСТВО С ОГРАНИЧЕННОЙ ОТВЕТСТВЕННОСТЬЮ "АЛДИМ-ПРОФИ"</w:t>
            </w:r>
          </w:p>
          <w:p w:rsidR="00A13C32" w:rsidRPr="00D97805" w:rsidRDefault="00A13C32">
            <w:r w:rsidRPr="001F75FE">
              <w:t xml:space="preserve">ИНН </w:t>
            </w:r>
            <w:r w:rsidRPr="00D97805">
              <w:t>2312271360</w:t>
            </w:r>
          </w:p>
          <w:p w:rsidR="00A13C32" w:rsidRPr="00D97805" w:rsidRDefault="00A13C32">
            <w:r w:rsidRPr="001F75FE">
              <w:t xml:space="preserve">ОГРН </w:t>
            </w:r>
            <w:r w:rsidRPr="00D97805">
              <w:t>1182375037822</w:t>
            </w:r>
          </w:p>
          <w:p w:rsidR="00A13C32" w:rsidRPr="00D97805" w:rsidRDefault="00A13C32">
            <w:r w:rsidRPr="001F75FE">
              <w:t xml:space="preserve">КПП </w:t>
            </w:r>
            <w:r w:rsidRPr="00D97805">
              <w:t>231201001</w:t>
            </w:r>
          </w:p>
          <w:p w:rsidR="00A13C32" w:rsidRPr="00D97805" w:rsidRDefault="00A13C32">
            <w:r w:rsidRPr="001F75FE">
              <w:t>Место нахождения(жительства)</w:t>
            </w:r>
          </w:p>
          <w:p w:rsidR="00A13C32" w:rsidRPr="00D97805" w:rsidRDefault="00A13C32">
            <w:r w:rsidRPr="001F75FE">
              <w:t>350059, КРАЙКРАСНОДАРСКИЙ, ГКРАСНОДАР</w:t>
            </w:r>
          </w:p>
          <w:p w:rsidR="00A13C32" w:rsidRPr="00D97805" w:rsidRDefault="00A13C32">
            <w:r w:rsidRPr="001F75FE">
              <w:t>Почтовый адрес</w:t>
            </w:r>
          </w:p>
          <w:p w:rsidR="00A13C32" w:rsidRPr="00D97805" w:rsidRDefault="00A13C32">
            <w:r w:rsidRPr="001F75FE">
              <w:t>350059, КРАЙ КРАСНОДАРСКИЙ23, Г КРАСНОДАР, УЛ УРАЛЬСКАЯ, ДОМ 104/1</w:t>
            </w:r>
          </w:p>
          <w:p w:rsidR="00A13C32" w:rsidRPr="001F75FE" w:rsidRDefault="00A13C32">
            <w:pPr>
              <w:rPr>
                <w:sz w:val="16"/>
                <w:szCs w:val="16"/>
                <w:lang w:val="en-US"/>
              </w:rPr>
            </w:pPr>
            <w:r w:rsidRPr="001F75FE">
              <w:rPr>
                <w:sz w:val="16"/>
                <w:szCs w:val="16"/>
              </w:rPr>
              <w:t xml:space="preserve">Контактное лицо </w:t>
            </w:r>
          </w:p>
          <w:p w:rsidR="00A13C32" w:rsidRPr="001F75FE" w:rsidRDefault="00A13C32">
            <w:pPr>
              <w:rPr>
                <w:lang w:val="en-US"/>
              </w:rPr>
            </w:pPr>
            <w:r w:rsidRPr="001F75FE">
              <w:t xml:space="preserve">Телефон </w:t>
            </w:r>
            <w:r w:rsidRPr="001F75FE">
              <w:rPr>
                <w:lang w:val="en-US"/>
              </w:rPr>
              <w:t>78619921051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13C32" w:rsidRPr="00D97805" w:rsidRDefault="00A13C32">
            <w:r w:rsidRPr="001F75F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r w:rsidRPr="001F75FE">
              <w:t>-</w:t>
            </w:r>
          </w:p>
        </w:tc>
      </w:tr>
      <w:tr w:rsidR="00A13C32" w:rsidRPr="001F75F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13C32" w:rsidRPr="001F75FE" w:rsidRDefault="00A13C32">
            <w:pPr>
              <w:pStyle w:val="a3"/>
            </w:pPr>
            <w:bookmarkStart w:id="0" w:name="__DdeLink__416_2961716382"/>
            <w:bookmarkEnd w:id="0"/>
            <w:r w:rsidRPr="001F75FE">
              <w:rPr>
                <w:lang w:val="en-US"/>
              </w:rPr>
              <w:t>EA-89325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D97805" w:rsidRDefault="00A13C32">
            <w:r w:rsidRPr="00D97805">
              <w:t>ОБЩЕСТВО С ОГРАНИЧЕННОЙ ОТВЕТСТВЕННОСТЬЮ "АЛЬЯНС МЕД"</w:t>
            </w:r>
          </w:p>
          <w:p w:rsidR="00A13C32" w:rsidRPr="00D97805" w:rsidRDefault="00A13C32">
            <w:r w:rsidRPr="001F75FE">
              <w:t xml:space="preserve">ИНН </w:t>
            </w:r>
            <w:r w:rsidRPr="00D97805">
              <w:t>2312261876</w:t>
            </w:r>
          </w:p>
          <w:p w:rsidR="00A13C32" w:rsidRPr="00D97805" w:rsidRDefault="00A13C32">
            <w:r w:rsidRPr="001F75FE">
              <w:t xml:space="preserve">ОГРН </w:t>
            </w:r>
            <w:r w:rsidRPr="00D97805">
              <w:t>1172375046535</w:t>
            </w:r>
          </w:p>
          <w:p w:rsidR="00A13C32" w:rsidRPr="00D97805" w:rsidRDefault="00A13C32">
            <w:r w:rsidRPr="001F75FE">
              <w:t xml:space="preserve">КПП </w:t>
            </w:r>
            <w:r w:rsidRPr="00D97805">
              <w:t>231101001</w:t>
            </w:r>
          </w:p>
          <w:p w:rsidR="00A13C32" w:rsidRPr="00D97805" w:rsidRDefault="00A13C32">
            <w:r w:rsidRPr="001F75FE">
              <w:t>Место нахождения(жительства)</w:t>
            </w:r>
          </w:p>
          <w:p w:rsidR="00A13C32" w:rsidRPr="00D97805" w:rsidRDefault="00A13C32">
            <w:bookmarkStart w:id="1" w:name="__DdeLink__366_2212008683"/>
            <w:r w:rsidRPr="001F75FE">
              <w:t>350900, КРАЙКРАСНОДАРСКИЙ, ГКРАСНОДАР, ОФИС 2</w:t>
            </w:r>
            <w:bookmarkEnd w:id="1"/>
          </w:p>
          <w:p w:rsidR="00A13C32" w:rsidRPr="00D97805" w:rsidRDefault="00A13C32">
            <w:r w:rsidRPr="001F75FE">
              <w:t>Почтовый адрес</w:t>
            </w:r>
          </w:p>
          <w:p w:rsidR="00A13C32" w:rsidRPr="00D97805" w:rsidRDefault="00A13C32">
            <w:r w:rsidRPr="001F75FE">
              <w:t>350900, КРАЙ КРАСНОДАРСКИЙ, Г КРАСНОДАР, УЛ ИМ СОКОЛОВА М.Е., ДОМ 80, ОФИС 2</w:t>
            </w:r>
          </w:p>
          <w:p w:rsidR="00A13C32" w:rsidRPr="001F75FE" w:rsidRDefault="00A13C32">
            <w:pPr>
              <w:rPr>
                <w:sz w:val="16"/>
                <w:szCs w:val="16"/>
                <w:lang w:val="en-US"/>
              </w:rPr>
            </w:pPr>
            <w:r w:rsidRPr="001F75FE">
              <w:rPr>
                <w:sz w:val="16"/>
                <w:szCs w:val="16"/>
              </w:rPr>
              <w:t xml:space="preserve">Контактное лицо </w:t>
            </w:r>
          </w:p>
          <w:p w:rsidR="00A13C32" w:rsidRPr="001F75FE" w:rsidRDefault="00A13C32">
            <w:pPr>
              <w:rPr>
                <w:lang w:val="en-US"/>
              </w:rPr>
            </w:pPr>
            <w:r w:rsidRPr="001F75FE">
              <w:t xml:space="preserve">Телефон </w:t>
            </w:r>
            <w:r w:rsidRPr="001F75FE">
              <w:rPr>
                <w:lang w:val="en-US"/>
              </w:rPr>
              <w:t>78612400979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13C32" w:rsidRPr="00D97805" w:rsidRDefault="00A13C32">
            <w:r w:rsidRPr="001F75F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r w:rsidRPr="001F75FE">
              <w:t>-</w:t>
            </w:r>
          </w:p>
        </w:tc>
      </w:tr>
    </w:tbl>
    <w:p w:rsidR="00A13C32" w:rsidRDefault="00A13C32"/>
    <w:p w:rsidR="00A13C32" w:rsidRDefault="00A13C32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</w:t>
            </w:r>
            <w:r w:rsidRPr="00D97805">
              <w:t>-89211 / ОБЩЕСТВО С ОГРАНИЧЕННОЙ ОТВЕТСТВЕННОСТЬЮ "АЛДИМ-ПРОФИ"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D9780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</w:t>
            </w:r>
            <w:r w:rsidRPr="00D97805">
              <w:t>-89211 / ОБЩЕСТВО С ОГРАНИЧЕННОЙ ОТВЕТСТВЕННОСТЬЮ "АЛДИМ-ПРОФИ"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D9780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</w:t>
            </w:r>
            <w:r w:rsidRPr="00D97805">
              <w:t>-89211 / ОБЩЕСТВО С ОГРАНИЧЕННОЙ ОТВЕТСТВЕННОСТЬЮ "АЛДИМ-ПРОФИ"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D9780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</w:t>
            </w:r>
            <w:r w:rsidRPr="00D97805">
              <w:t>-89211 / ОБЩЕСТВО С ОГРАНИЧЕННОЙ ОТВЕТСТВЕННОСТЬЮ "АЛДИМ-ПРОФИ"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D9780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</w:t>
            </w:r>
            <w:r w:rsidRPr="00D97805">
              <w:t>-89211 / ОБЩЕСТВО С ОГРАНИЧЕННОЙ ОТВЕТСТВЕННОСТЬЮ "АЛДИМ-ПРОФИ"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D9780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</w:t>
            </w:r>
            <w:r w:rsidRPr="00D97805">
              <w:t>-89325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D9780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</w:t>
            </w:r>
            <w:r w:rsidRPr="00D97805">
              <w:t>-89325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D9780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</w:t>
            </w:r>
            <w:r w:rsidRPr="00D97805">
              <w:t>-89325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D9780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</w:t>
            </w:r>
            <w:r w:rsidRPr="00D97805">
              <w:t>-89325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D9780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A13C32" w:rsidRPr="001F75F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EA</w:t>
            </w:r>
            <w:r w:rsidRPr="00D97805">
              <w:t>-89325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13C32" w:rsidRPr="001F75FE" w:rsidRDefault="00A13C32">
            <w:pPr>
              <w:pStyle w:val="a3"/>
            </w:pPr>
            <w:r w:rsidRPr="00D9780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A13C32" w:rsidRDefault="00A13C32"/>
    <w:p w:rsidR="00A13C32" w:rsidRDefault="00A13C32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 «</w:t>
      </w:r>
      <w:r w:rsidRPr="00D97805">
        <w:t>Салфетки гигиенические влажные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"АЛДИМ-ПРОФИ", предложение о цене контракта 48 719,58 руб.</w:t>
      </w:r>
    </w:p>
    <w:p w:rsidR="00A13C32" w:rsidRDefault="00A13C32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1B77D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13C32" w:rsidRDefault="00A13C32">
      <w:pPr>
        <w:jc w:val="both"/>
        <w:rPr>
          <w:b/>
          <w:bCs/>
        </w:rPr>
      </w:pPr>
    </w:p>
    <w:p w:rsidR="00A13C32" w:rsidRDefault="00A13C32">
      <w:pPr>
        <w:jc w:val="both"/>
        <w:rPr>
          <w:b/>
          <w:bCs/>
        </w:rPr>
      </w:pPr>
    </w:p>
    <w:p w:rsidR="00A13C32" w:rsidRDefault="00A13C32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13C32" w:rsidRPr="001F75FE">
        <w:tc>
          <w:tcPr>
            <w:tcW w:w="5847" w:type="dxa"/>
            <w:vAlign w:val="bottom"/>
          </w:tcPr>
          <w:p w:rsidR="00A13C32" w:rsidRPr="001F75FE" w:rsidRDefault="00A13C32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Просоленко Юрий Александрович</w:t>
            </w:r>
          </w:p>
        </w:tc>
      </w:tr>
      <w:tr w:rsidR="00A13C32" w:rsidRPr="001F75FE">
        <w:tc>
          <w:tcPr>
            <w:tcW w:w="5847" w:type="dxa"/>
            <w:vAlign w:val="bottom"/>
          </w:tcPr>
          <w:p w:rsidR="00A13C32" w:rsidRPr="001F75FE" w:rsidRDefault="00A13C32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Дехтерев Юрий Сергеевич</w:t>
            </w:r>
          </w:p>
        </w:tc>
      </w:tr>
      <w:tr w:rsidR="00A13C32" w:rsidRPr="001F75FE">
        <w:tc>
          <w:tcPr>
            <w:tcW w:w="5847" w:type="dxa"/>
            <w:vAlign w:val="bottom"/>
          </w:tcPr>
          <w:p w:rsidR="00A13C32" w:rsidRPr="001F75FE" w:rsidRDefault="00A13C32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Коротникова Светлана Борисовна</w:t>
            </w:r>
          </w:p>
        </w:tc>
      </w:tr>
      <w:tr w:rsidR="00A13C32" w:rsidRPr="001F75FE">
        <w:tc>
          <w:tcPr>
            <w:tcW w:w="5847" w:type="dxa"/>
            <w:vAlign w:val="bottom"/>
          </w:tcPr>
          <w:p w:rsidR="00A13C32" w:rsidRPr="001F75FE" w:rsidRDefault="00A13C32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Мальченко Елена Александровна</w:t>
            </w:r>
          </w:p>
        </w:tc>
      </w:tr>
      <w:tr w:rsidR="00A13C32" w:rsidRPr="001F75FE">
        <w:tc>
          <w:tcPr>
            <w:tcW w:w="5847" w:type="dxa"/>
            <w:vAlign w:val="bottom"/>
          </w:tcPr>
          <w:p w:rsidR="00A13C32" w:rsidRPr="001F75FE" w:rsidRDefault="00A13C32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13C32" w:rsidRPr="001F75FE" w:rsidRDefault="00A13C32">
            <w:pPr>
              <w:pStyle w:val="a3"/>
            </w:pPr>
            <w:r w:rsidRPr="001F75FE">
              <w:rPr>
                <w:lang w:val="en-US"/>
              </w:rPr>
              <w:t>Владыкина Лидия Валерьевна</w:t>
            </w:r>
          </w:p>
        </w:tc>
      </w:tr>
    </w:tbl>
    <w:p w:rsidR="00A13C32" w:rsidRDefault="00A13C32"/>
    <w:sectPr w:rsidR="00A13C32" w:rsidSect="00A64FA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4FA3"/>
    <w:rsid w:val="001B77D4"/>
    <w:rsid w:val="001F75FE"/>
    <w:rsid w:val="00516E42"/>
    <w:rsid w:val="00A13C32"/>
    <w:rsid w:val="00A64FA3"/>
    <w:rsid w:val="00D9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FA3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A64FA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64FA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022BC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A64FA3"/>
  </w:style>
  <w:style w:type="paragraph" w:styleId="Caption">
    <w:name w:val="caption"/>
    <w:basedOn w:val="Normal"/>
    <w:uiPriority w:val="99"/>
    <w:qFormat/>
    <w:rsid w:val="00A64FA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64FA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64FA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022B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64FA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64FA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64FA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64FA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64FA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64FA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64FA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64FA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64FA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64FA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22BC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22B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2BC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A64FA3"/>
  </w:style>
  <w:style w:type="paragraph" w:customStyle="1" w:styleId="a4">
    <w:name w:val="Заголовок таблицы"/>
    <w:basedOn w:val="a3"/>
    <w:uiPriority w:val="99"/>
    <w:rsid w:val="00A64FA3"/>
  </w:style>
  <w:style w:type="paragraph" w:customStyle="1" w:styleId="DocumentMap">
    <w:name w:val="DocumentMap"/>
    <w:uiPriority w:val="99"/>
    <w:rsid w:val="00A64FA3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A64FA3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A64FA3"/>
  </w:style>
  <w:style w:type="character" w:styleId="Hyperlink">
    <w:name w:val="Hyperlink"/>
    <w:basedOn w:val="DefaultParagraphFont"/>
    <w:uiPriority w:val="99"/>
    <w:rsid w:val="00D978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1180</Words>
  <Characters>6727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2021-04-26T11:06:00Z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