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27D" w:rsidRDefault="0062727D">
      <w:pPr>
        <w:ind w:firstLine="680"/>
        <w:jc w:val="center"/>
      </w:pPr>
      <w:r>
        <w:rPr>
          <w:b/>
          <w:bCs/>
        </w:rPr>
        <w:t xml:space="preserve">ПРОТОКОЛ </w:t>
      </w:r>
      <w:r w:rsidRPr="0075468D">
        <w:rPr>
          <w:b/>
          <w:bCs/>
        </w:rPr>
        <w:t>0318300120821000068</w:t>
      </w:r>
    </w:p>
    <w:p w:rsidR="0062727D" w:rsidRDefault="0062727D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62727D" w:rsidRPr="0075468D" w:rsidRDefault="0062727D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2727D" w:rsidRPr="00141EB3">
        <w:tc>
          <w:tcPr>
            <w:tcW w:w="4961" w:type="dxa"/>
          </w:tcPr>
          <w:p w:rsidR="0062727D" w:rsidRPr="00141EB3" w:rsidRDefault="0062727D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2727D" w:rsidRPr="00141EB3" w:rsidRDefault="0062727D">
            <w:pPr>
              <w:ind w:firstLine="567"/>
              <w:jc w:val="right"/>
            </w:pPr>
            <w:r>
              <w:rPr>
                <w:lang w:val="en-US"/>
              </w:rPr>
              <w:t>27.04.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2727D" w:rsidRDefault="0062727D">
      <w:pPr>
        <w:overflowPunct w:val="0"/>
      </w:pPr>
    </w:p>
    <w:p w:rsidR="0062727D" w:rsidRDefault="0062727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Трамадол </w:t>
      </w:r>
    </w:p>
    <w:p w:rsidR="0062727D" w:rsidRDefault="0062727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213234901331923490100101090012120244</w:t>
      </w:r>
    </w:p>
    <w:p w:rsidR="0062727D" w:rsidRDefault="0062727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36 018,00 руб.</w:t>
      </w:r>
    </w:p>
    <w:p w:rsidR="0062727D" w:rsidRDefault="0062727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5468D">
        <w:rPr>
          <w:b/>
          <w:bCs/>
        </w:rPr>
        <w:t xml:space="preserve">: </w:t>
      </w:r>
      <w:r w:rsidRPr="0075468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5468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2727D" w:rsidRPr="00141EB3">
        <w:trPr>
          <w:jc w:val="right"/>
        </w:trPr>
        <w:tc>
          <w:tcPr>
            <w:tcW w:w="9915" w:type="dxa"/>
          </w:tcPr>
          <w:p w:rsidR="0062727D" w:rsidRPr="00141EB3" w:rsidRDefault="0062727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5468D">
              <w:rPr>
                <w:b/>
                <w:bCs/>
              </w:rPr>
              <w:t xml:space="preserve">Источник финансирования: </w:t>
            </w:r>
            <w:r w:rsidRPr="0075468D">
              <w:t>Внебюджетные фонды (ОМС), краевой бюджет 2021 года.</w:t>
            </w:r>
          </w:p>
          <w:p w:rsidR="0062727D" w:rsidRPr="00141EB3" w:rsidRDefault="0062727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5468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5468D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1/8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62727D" w:rsidRPr="00141EB3" w:rsidRDefault="0062727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5468D">
              <w:t>Не требуется</w:t>
            </w:r>
          </w:p>
          <w:p w:rsidR="0062727D" w:rsidRPr="0075468D" w:rsidRDefault="0062727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5468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2727D" w:rsidRDefault="0062727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5468D">
        <w:t>14.04.21 14:46:02 (</w:t>
      </w:r>
      <w:r>
        <w:rPr>
          <w:lang w:val="en-US"/>
        </w:rPr>
        <w:t>MSK</w:t>
      </w:r>
      <w:r w:rsidRPr="0075468D">
        <w:t>+00:00)</w:t>
      </w:r>
    </w:p>
    <w:p w:rsidR="0062727D" w:rsidRDefault="0062727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5468D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2727D" w:rsidRPr="00141EB3"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2727D" w:rsidRPr="00141EB3" w:rsidRDefault="0062727D">
            <w:pPr>
              <w:rPr>
                <w:lang w:val="en-US"/>
              </w:rPr>
            </w:pPr>
            <w:r w:rsidRPr="00141EB3">
              <w:rPr>
                <w:lang w:val="en-US"/>
              </w:rPr>
              <w:t>Главный врач</w:t>
            </w:r>
          </w:p>
        </w:tc>
      </w:tr>
      <w:tr w:rsidR="0062727D" w:rsidRPr="00141EB3"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2727D" w:rsidRPr="00141EB3" w:rsidRDefault="0062727D">
            <w:pPr>
              <w:rPr>
                <w:lang w:val="en-US"/>
              </w:rPr>
            </w:pPr>
            <w:r w:rsidRPr="00141EB3">
              <w:rPr>
                <w:lang w:val="en-US"/>
              </w:rPr>
              <w:t>Начальник отдела закупок</w:t>
            </w:r>
          </w:p>
        </w:tc>
      </w:tr>
      <w:tr w:rsidR="0062727D" w:rsidRPr="00141EB3"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2727D" w:rsidRPr="00141EB3" w:rsidRDefault="0062727D">
            <w:pPr>
              <w:rPr>
                <w:lang w:val="en-US"/>
              </w:rPr>
            </w:pPr>
            <w:r w:rsidRPr="00141EB3">
              <w:rPr>
                <w:lang w:val="en-US"/>
              </w:rPr>
              <w:t>Начальник юридического отдела</w:t>
            </w:r>
          </w:p>
        </w:tc>
      </w:tr>
      <w:tr w:rsidR="0062727D" w:rsidRPr="00141EB3"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2727D" w:rsidRPr="00141EB3" w:rsidRDefault="0062727D">
            <w:pPr>
              <w:rPr>
                <w:lang w:val="en-US"/>
              </w:rPr>
            </w:pPr>
            <w:r w:rsidRPr="00141EB3">
              <w:rPr>
                <w:lang w:val="en-US"/>
              </w:rPr>
              <w:t>экономист 1 категории отдела закупок</w:t>
            </w:r>
          </w:p>
        </w:tc>
      </w:tr>
      <w:tr w:rsidR="0062727D" w:rsidRPr="00141EB3"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2727D" w:rsidRPr="00141EB3" w:rsidRDefault="0062727D">
            <w:r w:rsidRPr="00141EB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2727D" w:rsidRPr="00141EB3" w:rsidRDefault="0062727D">
            <w:pPr>
              <w:rPr>
                <w:lang w:val="en-US"/>
              </w:rPr>
            </w:pPr>
            <w:r w:rsidRPr="00141EB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2727D" w:rsidRDefault="0062727D">
      <w:pPr>
        <w:jc w:val="both"/>
      </w:pPr>
      <w:r>
        <w:tab/>
        <w:t>Кворум имеется. Комиссия правомочна.</w:t>
      </w:r>
    </w:p>
    <w:p w:rsidR="0062727D" w:rsidRDefault="0062727D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75468D">
        <w:t>27.04.</w:t>
      </w:r>
      <w:r>
        <w:t>20</w:t>
      </w:r>
      <w:r w:rsidRPr="0075468D">
        <w:t xml:space="preserve">21 </w:t>
      </w:r>
      <w:r>
        <w:t>08</w:t>
      </w:r>
      <w:r w:rsidRPr="0075468D">
        <w:t>:0</w:t>
      </w:r>
      <w:r>
        <w:t>0</w:t>
      </w:r>
      <w:r w:rsidRPr="0075468D">
        <w:t xml:space="preserve"> (</w:t>
      </w:r>
      <w:r>
        <w:rPr>
          <w:lang w:val="en-US"/>
        </w:rPr>
        <w:t>MSK</w:t>
      </w:r>
      <w:r w:rsidRPr="0075468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2727D" w:rsidRDefault="0062727D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62727D" w:rsidRPr="00141EB3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rPr>
                <w:b/>
                <w:bCs/>
              </w:rPr>
            </w:pPr>
            <w:r w:rsidRPr="00141EB3">
              <w:rPr>
                <w:b/>
                <w:bCs/>
              </w:rPr>
              <w:t xml:space="preserve">№ </w:t>
            </w:r>
          </w:p>
          <w:p w:rsidR="0062727D" w:rsidRPr="00141EB3" w:rsidRDefault="0062727D">
            <w:pPr>
              <w:rPr>
                <w:b/>
                <w:bCs/>
              </w:rPr>
            </w:pPr>
            <w:r w:rsidRPr="00141EB3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b/>
                <w:bCs/>
              </w:rPr>
            </w:pPr>
            <w:r w:rsidRPr="00141EB3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b/>
                <w:bCs/>
              </w:rPr>
            </w:pPr>
            <w:r w:rsidRPr="00141EB3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62727D" w:rsidRPr="00141EB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lang w:val="en-US"/>
              </w:rPr>
            </w:pPr>
            <w:r w:rsidRPr="00141EB3">
              <w:rPr>
                <w:lang w:val="en-US"/>
              </w:rPr>
              <w:t>20 886,30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lang w:val="en-US"/>
              </w:rPr>
            </w:pPr>
            <w:r w:rsidRPr="00141EB3">
              <w:rPr>
                <w:lang w:val="en-US"/>
              </w:rPr>
              <w:t>26.04.21 10:47:30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727D" w:rsidRPr="0075468D" w:rsidRDefault="0062727D">
            <w:pPr>
              <w:pStyle w:val="a3"/>
            </w:pPr>
            <w:r w:rsidRPr="0075468D">
              <w:t>ОБЩЕСТВО С ОГРАНИЧЕННОЙ ОТВЕТСТВЕННОСТЬЮ "ФАРМСЕРВИС"</w:t>
            </w:r>
          </w:p>
        </w:tc>
      </w:tr>
      <w:tr w:rsidR="0062727D" w:rsidRPr="00141EB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lang w:val="en-US"/>
              </w:rPr>
            </w:pPr>
            <w:r w:rsidRPr="00141EB3">
              <w:rPr>
                <w:lang w:val="en-US"/>
              </w:rPr>
              <w:t>21 066,39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lang w:val="en-US"/>
              </w:rPr>
            </w:pPr>
            <w:r w:rsidRPr="00141EB3">
              <w:rPr>
                <w:lang w:val="en-US"/>
              </w:rPr>
              <w:t>26.04.21 10:47:04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727D" w:rsidRPr="0075468D" w:rsidRDefault="0062727D">
            <w:pPr>
              <w:pStyle w:val="a3"/>
            </w:pPr>
            <w:r w:rsidRPr="0075468D">
              <w:t>ОБЩЕСТВО С ОГРАНИЧЕННОЙ ОТВЕТСТВЕННОСТЬЮ "МЕДРЕСУРС"</w:t>
            </w:r>
          </w:p>
        </w:tc>
      </w:tr>
      <w:tr w:rsidR="0062727D" w:rsidRPr="00141EB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lang w:val="en-US"/>
              </w:rPr>
            </w:pPr>
            <w:r w:rsidRPr="00141EB3">
              <w:rPr>
                <w:lang w:val="en-US"/>
              </w:rPr>
              <w:t>23 947,00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2727D" w:rsidRPr="00141EB3" w:rsidRDefault="0062727D">
            <w:pPr>
              <w:pStyle w:val="a3"/>
              <w:rPr>
                <w:lang w:val="en-US"/>
              </w:rPr>
            </w:pPr>
            <w:r w:rsidRPr="00141EB3">
              <w:rPr>
                <w:lang w:val="en-US"/>
              </w:rPr>
              <w:t>26.04.21 10:32:29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727D" w:rsidRPr="0075468D" w:rsidRDefault="0062727D">
            <w:pPr>
              <w:pStyle w:val="a3"/>
            </w:pPr>
            <w:r w:rsidRPr="0075468D">
              <w:t>ОБЩЕСТВО С ОГРАНИЧЕННОЙ ОТВЕТСТВЕННОСТЬЮ "МЕДФАРМАЛЬЯНС"</w:t>
            </w:r>
          </w:p>
        </w:tc>
      </w:tr>
    </w:tbl>
    <w:p w:rsidR="0062727D" w:rsidRDefault="0062727D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62727D" w:rsidRPr="00141EB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727D" w:rsidRPr="00141EB3" w:rsidRDefault="0062727D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727D" w:rsidRPr="00141EB3" w:rsidRDefault="0062727D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r>
              <w:rPr>
                <w:b/>
                <w:bCs/>
              </w:rPr>
              <w:t>Обоснование</w:t>
            </w:r>
          </w:p>
        </w:tc>
      </w:tr>
      <w:tr w:rsidR="0062727D" w:rsidRPr="00141EB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EA-89399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75468D" w:rsidRDefault="0062727D">
            <w:r w:rsidRPr="0075468D">
              <w:t>ОБЩЕСТВО С ОГРАНИЧЕННОЙ ОТВЕТСТВЕННОСТЬЮ "ФАРМСЕРВИС"</w:t>
            </w:r>
          </w:p>
          <w:p w:rsidR="0062727D" w:rsidRPr="0075468D" w:rsidRDefault="0062727D">
            <w:r w:rsidRPr="00141EB3">
              <w:t xml:space="preserve">ИНН </w:t>
            </w:r>
            <w:r w:rsidRPr="0075468D">
              <w:t>2312178145</w:t>
            </w:r>
          </w:p>
          <w:p w:rsidR="0062727D" w:rsidRPr="0075468D" w:rsidRDefault="0062727D">
            <w:r w:rsidRPr="00141EB3">
              <w:t xml:space="preserve">ОГРН </w:t>
            </w:r>
            <w:r w:rsidRPr="0075468D">
              <w:t>1112312000393</w:t>
            </w:r>
          </w:p>
          <w:p w:rsidR="0062727D" w:rsidRPr="0075468D" w:rsidRDefault="0062727D">
            <w:r w:rsidRPr="00141EB3">
              <w:t xml:space="preserve">КПП </w:t>
            </w:r>
            <w:r w:rsidRPr="0075468D">
              <w:t>231201001</w:t>
            </w:r>
          </w:p>
          <w:p w:rsidR="0062727D" w:rsidRPr="0075468D" w:rsidRDefault="0062727D">
            <w:r w:rsidRPr="00141EB3">
              <w:t>Место нахождения(жительства)</w:t>
            </w:r>
          </w:p>
          <w:p w:rsidR="0062727D" w:rsidRPr="0075468D" w:rsidRDefault="0062727D">
            <w:r w:rsidRPr="00141EB3">
              <w:t>Россия, 350018, КРАЙКРАСНОДАРСКИЙ, ГКРАСНОДАР, ДОМ 7ЛИТЕР Г, ОФИС 139</w:t>
            </w:r>
          </w:p>
          <w:p w:rsidR="0062727D" w:rsidRPr="0075468D" w:rsidRDefault="0062727D">
            <w:r w:rsidRPr="00141EB3">
              <w:t>Почтовый адрес</w:t>
            </w:r>
          </w:p>
          <w:p w:rsidR="0062727D" w:rsidRPr="00141EB3" w:rsidRDefault="0062727D">
            <w:pPr>
              <w:rPr>
                <w:lang w:val="en-US"/>
              </w:rPr>
            </w:pPr>
            <w:r w:rsidRPr="00141EB3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62727D" w:rsidRPr="00141EB3" w:rsidRDefault="0062727D">
            <w:pPr>
              <w:rPr>
                <w:sz w:val="16"/>
                <w:szCs w:val="16"/>
                <w:lang w:val="en-US"/>
              </w:rPr>
            </w:pPr>
            <w:r w:rsidRPr="00141EB3">
              <w:rPr>
                <w:sz w:val="16"/>
                <w:szCs w:val="16"/>
              </w:rPr>
              <w:t xml:space="preserve">Контактное лицо </w:t>
            </w:r>
          </w:p>
          <w:p w:rsidR="0062727D" w:rsidRPr="00141EB3" w:rsidRDefault="0062727D">
            <w:pPr>
              <w:rPr>
                <w:lang w:val="en-US"/>
              </w:rPr>
            </w:pPr>
            <w:r w:rsidRPr="00141EB3">
              <w:t xml:space="preserve">Телефон </w:t>
            </w:r>
            <w:r w:rsidRPr="00141EB3">
              <w:rPr>
                <w:lang w:val="en-US"/>
              </w:rPr>
              <w:t>78002500001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727D" w:rsidRPr="0075468D" w:rsidRDefault="0062727D">
            <w:r w:rsidRPr="00141EB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r w:rsidRPr="00141EB3">
              <w:t>-</w:t>
            </w:r>
          </w:p>
        </w:tc>
      </w:tr>
      <w:tr w:rsidR="0062727D" w:rsidRPr="00141EB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EA-88897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75468D" w:rsidRDefault="0062727D">
            <w:r w:rsidRPr="0075468D">
              <w:t>ОБЩЕСТВО С ОГРАНИЧЕННОЙ ОТВЕТСТВЕННОСТЬЮ "МЕДРЕСУРС"</w:t>
            </w:r>
          </w:p>
          <w:p w:rsidR="0062727D" w:rsidRPr="0075468D" w:rsidRDefault="0062727D">
            <w:r w:rsidRPr="00141EB3">
              <w:t xml:space="preserve">ИНН </w:t>
            </w:r>
            <w:r w:rsidRPr="0075468D">
              <w:t>5017083029</w:t>
            </w:r>
          </w:p>
          <w:p w:rsidR="0062727D" w:rsidRPr="0075468D" w:rsidRDefault="0062727D">
            <w:r w:rsidRPr="00141EB3">
              <w:t xml:space="preserve">ОГРН </w:t>
            </w:r>
            <w:r w:rsidRPr="0075468D">
              <w:t>1095017002200</w:t>
            </w:r>
          </w:p>
          <w:p w:rsidR="0062727D" w:rsidRPr="0075468D" w:rsidRDefault="0062727D">
            <w:r w:rsidRPr="00141EB3">
              <w:t xml:space="preserve">КПП </w:t>
            </w:r>
            <w:r w:rsidRPr="0075468D">
              <w:t>501701001</w:t>
            </w:r>
          </w:p>
          <w:p w:rsidR="0062727D" w:rsidRPr="0075468D" w:rsidRDefault="0062727D">
            <w:r w:rsidRPr="00141EB3">
              <w:t>Место нахождения(жительства)</w:t>
            </w:r>
          </w:p>
          <w:p w:rsidR="0062727D" w:rsidRPr="0075468D" w:rsidRDefault="0062727D">
            <w:r w:rsidRPr="00141EB3">
              <w:t>143500, ОБЛМОСКОВСКАЯ, ГИСТРА</w:t>
            </w:r>
          </w:p>
          <w:p w:rsidR="0062727D" w:rsidRPr="0075468D" w:rsidRDefault="0062727D">
            <w:r w:rsidRPr="00141EB3">
              <w:t>Почтовый адрес</w:t>
            </w:r>
          </w:p>
          <w:p w:rsidR="0062727D" w:rsidRPr="0075468D" w:rsidRDefault="0062727D">
            <w:r w:rsidRPr="00141EB3">
              <w:t>117246 г. Москва, Научный проезд д. 17, офис 1533</w:t>
            </w:r>
          </w:p>
          <w:p w:rsidR="0062727D" w:rsidRPr="00141EB3" w:rsidRDefault="0062727D">
            <w:pPr>
              <w:rPr>
                <w:sz w:val="16"/>
                <w:szCs w:val="16"/>
                <w:lang w:val="en-US"/>
              </w:rPr>
            </w:pPr>
            <w:r w:rsidRPr="00141EB3">
              <w:rPr>
                <w:sz w:val="16"/>
                <w:szCs w:val="16"/>
              </w:rPr>
              <w:t xml:space="preserve">Контактное лицо </w:t>
            </w:r>
          </w:p>
          <w:p w:rsidR="0062727D" w:rsidRPr="00141EB3" w:rsidRDefault="0062727D">
            <w:pPr>
              <w:rPr>
                <w:lang w:val="en-US"/>
              </w:rPr>
            </w:pPr>
            <w:r w:rsidRPr="00141EB3">
              <w:t xml:space="preserve">Телефон </w:t>
            </w:r>
            <w:r w:rsidRPr="00141EB3">
              <w:rPr>
                <w:lang w:val="en-US"/>
              </w:rPr>
              <w:t>74957832181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727D" w:rsidRPr="0075468D" w:rsidRDefault="0062727D">
            <w:r w:rsidRPr="00141EB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r w:rsidRPr="00141EB3">
              <w:t>-</w:t>
            </w:r>
          </w:p>
        </w:tc>
      </w:tr>
      <w:tr w:rsidR="0062727D" w:rsidRPr="00141EB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727D" w:rsidRPr="00141EB3" w:rsidRDefault="0062727D">
            <w:pPr>
              <w:pStyle w:val="a3"/>
            </w:pPr>
            <w:bookmarkStart w:id="0" w:name="__DdeLink__416_2961716382"/>
            <w:bookmarkEnd w:id="0"/>
            <w:r w:rsidRPr="00141EB3">
              <w:rPr>
                <w:lang w:val="en-US"/>
              </w:rPr>
              <w:t>EA-89615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75468D" w:rsidRDefault="0062727D">
            <w:r w:rsidRPr="0075468D">
              <w:t>ОБЩЕСТВО С ОГРАНИЧЕННОЙ ОТВЕТСТВЕННОСТЬЮ "МЕДФАРМАЛЬЯНС"</w:t>
            </w:r>
          </w:p>
          <w:p w:rsidR="0062727D" w:rsidRPr="0075468D" w:rsidRDefault="0062727D">
            <w:r w:rsidRPr="00141EB3">
              <w:t xml:space="preserve">ИНН </w:t>
            </w:r>
            <w:r w:rsidRPr="0075468D">
              <w:t>1901120601</w:t>
            </w:r>
          </w:p>
          <w:p w:rsidR="0062727D" w:rsidRPr="0075468D" w:rsidRDefault="0062727D">
            <w:r w:rsidRPr="00141EB3">
              <w:t xml:space="preserve">ОГРН </w:t>
            </w:r>
            <w:r w:rsidRPr="0075468D">
              <w:t>1141901003540</w:t>
            </w:r>
          </w:p>
          <w:p w:rsidR="0062727D" w:rsidRPr="0075468D" w:rsidRDefault="0062727D">
            <w:r w:rsidRPr="00141EB3">
              <w:t xml:space="preserve">КПП </w:t>
            </w:r>
            <w:r w:rsidRPr="0075468D">
              <w:t>190101001</w:t>
            </w:r>
          </w:p>
          <w:p w:rsidR="0062727D" w:rsidRPr="0075468D" w:rsidRDefault="0062727D">
            <w:r w:rsidRPr="00141EB3">
              <w:t>Место нахождения(жительства)</w:t>
            </w:r>
          </w:p>
          <w:p w:rsidR="0062727D" w:rsidRPr="0075468D" w:rsidRDefault="0062727D">
            <w:bookmarkStart w:id="1" w:name="__DdeLink__366_2212008683"/>
            <w:r w:rsidRPr="00141EB3">
              <w:t>655004, РЕСПХАКАСИЯ, ГАБАКАН, 218А</w:t>
            </w:r>
            <w:bookmarkEnd w:id="1"/>
          </w:p>
          <w:p w:rsidR="0062727D" w:rsidRPr="0075468D" w:rsidRDefault="0062727D">
            <w:r w:rsidRPr="00141EB3">
              <w:t>Почтовый адрес</w:t>
            </w:r>
          </w:p>
          <w:p w:rsidR="0062727D" w:rsidRPr="0075468D" w:rsidRDefault="0062727D">
            <w:r w:rsidRPr="00141EB3">
              <w:t>mf-aliance@mail.ru</w:t>
            </w:r>
          </w:p>
          <w:p w:rsidR="0062727D" w:rsidRPr="00141EB3" w:rsidRDefault="0062727D">
            <w:pPr>
              <w:rPr>
                <w:sz w:val="16"/>
                <w:szCs w:val="16"/>
                <w:lang w:val="en-US"/>
              </w:rPr>
            </w:pPr>
            <w:r w:rsidRPr="00141EB3">
              <w:rPr>
                <w:sz w:val="16"/>
                <w:szCs w:val="16"/>
              </w:rPr>
              <w:t xml:space="preserve">Контактное лицо </w:t>
            </w:r>
          </w:p>
          <w:p w:rsidR="0062727D" w:rsidRPr="00141EB3" w:rsidRDefault="0062727D">
            <w:pPr>
              <w:rPr>
                <w:lang w:val="en-US"/>
              </w:rPr>
            </w:pPr>
            <w:r w:rsidRPr="00141EB3">
              <w:t xml:space="preserve">Телефон </w:t>
            </w:r>
            <w:r w:rsidRPr="00141EB3">
              <w:rPr>
                <w:lang w:val="en-US"/>
              </w:rPr>
              <w:t>79236232077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2727D" w:rsidRPr="0075468D" w:rsidRDefault="0062727D">
            <w:r w:rsidRPr="00141EB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r w:rsidRPr="00141EB3">
              <w:t>-</w:t>
            </w:r>
          </w:p>
        </w:tc>
      </w:tr>
    </w:tbl>
    <w:p w:rsidR="0062727D" w:rsidRDefault="0062727D"/>
    <w:p w:rsidR="0062727D" w:rsidRDefault="0062727D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-89399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-89399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-89399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-89399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-89399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-88897 / ОБЩЕСТВО С ОГРАНИЧЕННОЙ ОТВЕТСТВЕННОСТЬЮ "МЕДРЕСУРС"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-88897 / ОБЩЕСТВО С ОГРАНИЧЕННОЙ ОТВЕТСТВЕННОСТЬЮ "МЕДРЕСУРС"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-88897 / ОБЩЕСТВО С ОГРАНИЧЕННОЙ ОТВЕТСТВЕННОСТЬЮ "МЕДРЕСУРС"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-88897 / ОБЩЕСТВО С ОГРАНИЧЕННОЙ ОТВЕТСТВЕННОСТЬЮ "МЕДРЕСУРС"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-88897 / ОБЩЕСТВО С ОГРАНИЧЕННОЙ ОТВЕТСТВЕННОСТЬЮ "МЕДРЕСУРС"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-89615 / ОБЩЕСТВО С ОГРАНИЧЕННОЙ ОТВЕТСТВЕННОСТЬЮ "МЕДФАРМАЛЬЯНС"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-89615 / ОБЩЕСТВО С ОГРАНИЧЕННОЙ ОТВЕТСТВЕННОСТЬЮ "МЕДФАРМАЛЬЯНС"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-89615 / ОБЩЕСТВО С ОГРАНИЧЕННОЙ ОТВЕТСТВЕННОСТЬЮ "МЕДФАРМАЛЬЯНС"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-89615 / ОБЩЕСТВО С ОГРАНИЧЕННОЙ ОТВЕТСТВЕННОСТЬЮ "МЕДФАРМАЛЬЯНС"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2727D" w:rsidRPr="00141EB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EA</w:t>
            </w:r>
            <w:r w:rsidRPr="0075468D">
              <w:t>-89615 / ОБЩЕСТВО С ОГРАНИЧЕННОЙ ОТВЕТСТВЕННОСТЬЮ "МЕДФАРМАЛЬЯНС"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2727D" w:rsidRPr="00141EB3" w:rsidRDefault="0062727D">
            <w:pPr>
              <w:pStyle w:val="a3"/>
            </w:pPr>
            <w:r w:rsidRPr="0075468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2727D" w:rsidRDefault="0062727D"/>
    <w:p w:rsidR="0062727D" w:rsidRDefault="0062727D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75468D">
        <w:t>МНН Трамадол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"ФАРМСЕРВИС", предложение о цене контракта 20 886,30 руб.</w:t>
      </w:r>
    </w:p>
    <w:p w:rsidR="0062727D" w:rsidRDefault="0062727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3A5B6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2727D" w:rsidRDefault="0062727D">
      <w:pPr>
        <w:jc w:val="both"/>
        <w:rPr>
          <w:b/>
          <w:bCs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2727D" w:rsidRPr="00141EB3" w:rsidTr="0075468D">
        <w:tc>
          <w:tcPr>
            <w:tcW w:w="5848" w:type="dxa"/>
            <w:vAlign w:val="bottom"/>
          </w:tcPr>
          <w:p w:rsidR="0062727D" w:rsidRPr="00141EB3" w:rsidRDefault="0062727D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Просоленко Юрий Александрович</w:t>
            </w:r>
          </w:p>
        </w:tc>
      </w:tr>
      <w:tr w:rsidR="0062727D" w:rsidRPr="00141EB3" w:rsidTr="0075468D">
        <w:tc>
          <w:tcPr>
            <w:tcW w:w="5848" w:type="dxa"/>
            <w:vAlign w:val="bottom"/>
          </w:tcPr>
          <w:p w:rsidR="0062727D" w:rsidRPr="00141EB3" w:rsidRDefault="0062727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Дехтерев Юрий Сергеевич</w:t>
            </w:r>
          </w:p>
        </w:tc>
      </w:tr>
      <w:tr w:rsidR="0062727D" w:rsidRPr="00141EB3" w:rsidTr="0075468D">
        <w:tc>
          <w:tcPr>
            <w:tcW w:w="5848" w:type="dxa"/>
            <w:vAlign w:val="bottom"/>
          </w:tcPr>
          <w:p w:rsidR="0062727D" w:rsidRPr="00141EB3" w:rsidRDefault="0062727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Коротникова Светлана Борисовна</w:t>
            </w:r>
          </w:p>
        </w:tc>
      </w:tr>
      <w:tr w:rsidR="0062727D" w:rsidRPr="00141EB3" w:rsidTr="0075468D">
        <w:tc>
          <w:tcPr>
            <w:tcW w:w="5848" w:type="dxa"/>
            <w:vAlign w:val="bottom"/>
          </w:tcPr>
          <w:p w:rsidR="0062727D" w:rsidRPr="00141EB3" w:rsidRDefault="0062727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Мальченко Елена Александровна</w:t>
            </w:r>
          </w:p>
        </w:tc>
      </w:tr>
      <w:tr w:rsidR="0062727D" w:rsidRPr="00141EB3" w:rsidTr="0075468D">
        <w:tc>
          <w:tcPr>
            <w:tcW w:w="5848" w:type="dxa"/>
            <w:vAlign w:val="bottom"/>
          </w:tcPr>
          <w:p w:rsidR="0062727D" w:rsidRPr="00141EB3" w:rsidRDefault="0062727D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2727D" w:rsidRPr="00141EB3" w:rsidRDefault="0062727D">
            <w:pPr>
              <w:pStyle w:val="a3"/>
            </w:pPr>
            <w:r w:rsidRPr="00141EB3">
              <w:rPr>
                <w:lang w:val="en-US"/>
              </w:rPr>
              <w:t>Владыкина Лидия Валерьевна</w:t>
            </w:r>
          </w:p>
        </w:tc>
      </w:tr>
    </w:tbl>
    <w:p w:rsidR="0062727D" w:rsidRDefault="0062727D"/>
    <w:sectPr w:rsidR="0062727D" w:rsidSect="005F63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63A8"/>
    <w:rsid w:val="0002336A"/>
    <w:rsid w:val="00141EB3"/>
    <w:rsid w:val="003A5B6F"/>
    <w:rsid w:val="005F63A8"/>
    <w:rsid w:val="0062727D"/>
    <w:rsid w:val="00754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3A8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5F63A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F63A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B786E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5F63A8"/>
  </w:style>
  <w:style w:type="paragraph" w:styleId="Caption">
    <w:name w:val="caption"/>
    <w:basedOn w:val="Normal"/>
    <w:uiPriority w:val="99"/>
    <w:qFormat/>
    <w:rsid w:val="005F63A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F63A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F63A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B786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F63A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F63A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F63A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F63A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F63A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F63A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F63A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F63A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F63A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F63A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786E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8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86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5F63A8"/>
  </w:style>
  <w:style w:type="paragraph" w:customStyle="1" w:styleId="a4">
    <w:name w:val="Заголовок таблицы"/>
    <w:basedOn w:val="a3"/>
    <w:uiPriority w:val="99"/>
    <w:rsid w:val="005F63A8"/>
  </w:style>
  <w:style w:type="paragraph" w:customStyle="1" w:styleId="DocumentMap">
    <w:name w:val="DocumentMap"/>
    <w:uiPriority w:val="99"/>
    <w:rsid w:val="005F63A8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5F63A8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5F63A8"/>
  </w:style>
  <w:style w:type="character" w:styleId="Hyperlink">
    <w:name w:val="Hyperlink"/>
    <w:basedOn w:val="DefaultParagraphFont"/>
    <w:uiPriority w:val="99"/>
    <w:rsid w:val="007546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5</Pages>
  <Words>1476</Words>
  <Characters>8419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