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8E0" w:rsidRDefault="001F68E0">
      <w:pPr>
        <w:ind w:firstLine="680"/>
        <w:jc w:val="center"/>
      </w:pPr>
      <w:r>
        <w:rPr>
          <w:b/>
          <w:bCs/>
        </w:rPr>
        <w:t xml:space="preserve">ПРОТОКОЛ </w:t>
      </w:r>
      <w:r w:rsidRPr="00FA2F21">
        <w:rPr>
          <w:b/>
          <w:bCs/>
        </w:rPr>
        <w:t>0318300120821000066</w:t>
      </w:r>
    </w:p>
    <w:p w:rsidR="001F68E0" w:rsidRDefault="001F68E0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1F68E0" w:rsidRPr="00FA2F21" w:rsidRDefault="001F68E0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1F68E0" w:rsidRPr="0056467E">
        <w:tc>
          <w:tcPr>
            <w:tcW w:w="4961" w:type="dxa"/>
          </w:tcPr>
          <w:p w:rsidR="001F68E0" w:rsidRPr="0056467E" w:rsidRDefault="001F68E0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1F68E0" w:rsidRPr="0056467E" w:rsidRDefault="001F68E0">
            <w:pPr>
              <w:ind w:firstLine="567"/>
              <w:jc w:val="right"/>
            </w:pPr>
            <w:r>
              <w:rPr>
                <w:lang w:val="en-US"/>
              </w:rPr>
              <w:t>27.04.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1F68E0" w:rsidRDefault="001F68E0">
      <w:pPr>
        <w:overflowPunct w:val="0"/>
      </w:pPr>
    </w:p>
    <w:p w:rsidR="001F68E0" w:rsidRDefault="001F68E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Перчатки </w:t>
      </w:r>
    </w:p>
    <w:p w:rsidR="001F68E0" w:rsidRDefault="001F68E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213234901331923490100100830010000244</w:t>
      </w:r>
    </w:p>
    <w:p w:rsidR="001F68E0" w:rsidRDefault="001F68E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598 569,50 руб.</w:t>
      </w:r>
    </w:p>
    <w:p w:rsidR="001F68E0" w:rsidRDefault="001F68E0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FA2F21">
        <w:rPr>
          <w:b/>
          <w:bCs/>
        </w:rPr>
        <w:t xml:space="preserve">: </w:t>
      </w:r>
      <w:r w:rsidRPr="00FA2F21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FA2F21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1F68E0" w:rsidRPr="0056467E">
        <w:trPr>
          <w:jc w:val="right"/>
        </w:trPr>
        <w:tc>
          <w:tcPr>
            <w:tcW w:w="9915" w:type="dxa"/>
          </w:tcPr>
          <w:p w:rsidR="001F68E0" w:rsidRPr="0056467E" w:rsidRDefault="001F68E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FA2F21">
              <w:rPr>
                <w:b/>
                <w:bCs/>
              </w:rPr>
              <w:t xml:space="preserve">Источник финансирования: </w:t>
            </w:r>
            <w:r w:rsidRPr="00FA2F21">
              <w:t>Внебюджетные фонды (ОМС), краевой бюджет, платные услуги</w:t>
            </w:r>
          </w:p>
          <w:p w:rsidR="001F68E0" w:rsidRPr="0056467E" w:rsidRDefault="001F68E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FA2F21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FA2F21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июля 2021 г..</w:t>
            </w:r>
          </w:p>
          <w:p w:rsidR="001F68E0" w:rsidRPr="0056467E" w:rsidRDefault="001F68E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FA2F21">
              <w:t>Не требуется</w:t>
            </w:r>
          </w:p>
          <w:p w:rsidR="001F68E0" w:rsidRPr="00FA2F21" w:rsidRDefault="001F68E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FA2F21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1F68E0" w:rsidRDefault="001F68E0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FA2F21">
        <w:t>14.04.21 10:54:54 (</w:t>
      </w:r>
      <w:r>
        <w:rPr>
          <w:lang w:val="en-US"/>
        </w:rPr>
        <w:t>MSK</w:t>
      </w:r>
      <w:r w:rsidRPr="00FA2F21">
        <w:t>+00:00)</w:t>
      </w:r>
    </w:p>
    <w:p w:rsidR="001F68E0" w:rsidRDefault="001F68E0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FA2F21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1F68E0" w:rsidRPr="0056467E">
        <w:tc>
          <w:tcPr>
            <w:tcW w:w="3307" w:type="dxa"/>
          </w:tcPr>
          <w:p w:rsidR="001F68E0" w:rsidRPr="0056467E" w:rsidRDefault="001F68E0">
            <w:r w:rsidRPr="0056467E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1F68E0" w:rsidRPr="0056467E" w:rsidRDefault="001F68E0">
            <w:r w:rsidRPr="0056467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1F68E0" w:rsidRPr="0056467E" w:rsidRDefault="001F68E0">
            <w:pPr>
              <w:rPr>
                <w:lang w:val="en-US"/>
              </w:rPr>
            </w:pPr>
            <w:r w:rsidRPr="0056467E">
              <w:rPr>
                <w:lang w:val="en-US"/>
              </w:rPr>
              <w:t>Главный врач</w:t>
            </w:r>
          </w:p>
        </w:tc>
      </w:tr>
      <w:tr w:rsidR="001F68E0" w:rsidRPr="0056467E">
        <w:tc>
          <w:tcPr>
            <w:tcW w:w="3307" w:type="dxa"/>
          </w:tcPr>
          <w:p w:rsidR="001F68E0" w:rsidRPr="0056467E" w:rsidRDefault="001F68E0">
            <w:r w:rsidRPr="0056467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1F68E0" w:rsidRPr="0056467E" w:rsidRDefault="001F68E0">
            <w:r w:rsidRPr="0056467E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1F68E0" w:rsidRPr="0056467E" w:rsidRDefault="001F68E0">
            <w:pPr>
              <w:rPr>
                <w:lang w:val="en-US"/>
              </w:rPr>
            </w:pPr>
            <w:r w:rsidRPr="0056467E">
              <w:rPr>
                <w:lang w:val="en-US"/>
              </w:rPr>
              <w:t>Начальник отдела закупок</w:t>
            </w:r>
          </w:p>
        </w:tc>
      </w:tr>
      <w:tr w:rsidR="001F68E0" w:rsidRPr="0056467E">
        <w:tc>
          <w:tcPr>
            <w:tcW w:w="3307" w:type="dxa"/>
          </w:tcPr>
          <w:p w:rsidR="001F68E0" w:rsidRPr="0056467E" w:rsidRDefault="001F68E0">
            <w:r w:rsidRPr="0056467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1F68E0" w:rsidRPr="0056467E" w:rsidRDefault="001F68E0">
            <w:r w:rsidRPr="0056467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1F68E0" w:rsidRPr="0056467E" w:rsidRDefault="001F68E0">
            <w:pPr>
              <w:rPr>
                <w:lang w:val="en-US"/>
              </w:rPr>
            </w:pPr>
            <w:r w:rsidRPr="0056467E">
              <w:rPr>
                <w:lang w:val="en-US"/>
              </w:rPr>
              <w:t>Начальник юридического отдела</w:t>
            </w:r>
          </w:p>
        </w:tc>
      </w:tr>
      <w:tr w:rsidR="001F68E0" w:rsidRPr="0056467E">
        <w:tc>
          <w:tcPr>
            <w:tcW w:w="3307" w:type="dxa"/>
          </w:tcPr>
          <w:p w:rsidR="001F68E0" w:rsidRPr="0056467E" w:rsidRDefault="001F68E0">
            <w:r w:rsidRPr="0056467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1F68E0" w:rsidRPr="0056467E" w:rsidRDefault="001F68E0">
            <w:r w:rsidRPr="0056467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1F68E0" w:rsidRPr="0056467E" w:rsidRDefault="001F68E0">
            <w:pPr>
              <w:rPr>
                <w:lang w:val="en-US"/>
              </w:rPr>
            </w:pPr>
            <w:r w:rsidRPr="0056467E">
              <w:rPr>
                <w:lang w:val="en-US"/>
              </w:rPr>
              <w:t>экономист 1 категории отдела закупок</w:t>
            </w:r>
          </w:p>
        </w:tc>
      </w:tr>
      <w:tr w:rsidR="001F68E0" w:rsidRPr="0056467E">
        <w:tc>
          <w:tcPr>
            <w:tcW w:w="3307" w:type="dxa"/>
          </w:tcPr>
          <w:p w:rsidR="001F68E0" w:rsidRPr="0056467E" w:rsidRDefault="001F68E0">
            <w:r w:rsidRPr="0056467E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1F68E0" w:rsidRPr="0056467E" w:rsidRDefault="001F68E0">
            <w:r w:rsidRPr="0056467E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1F68E0" w:rsidRPr="0056467E" w:rsidRDefault="001F68E0">
            <w:pPr>
              <w:rPr>
                <w:lang w:val="en-US"/>
              </w:rPr>
            </w:pPr>
            <w:r w:rsidRPr="0056467E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1F68E0" w:rsidRDefault="001F68E0">
      <w:pPr>
        <w:jc w:val="both"/>
      </w:pPr>
      <w:r>
        <w:tab/>
        <w:t>Кворум имеется. Комиссия правомочна.</w:t>
      </w:r>
    </w:p>
    <w:p w:rsidR="001F68E0" w:rsidRDefault="001F68E0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FA2F21">
        <w:t>27.04.</w:t>
      </w:r>
      <w:r>
        <w:t>20</w:t>
      </w:r>
      <w:r w:rsidRPr="00FA2F21">
        <w:t xml:space="preserve">21 </w:t>
      </w:r>
      <w:r>
        <w:t>08</w:t>
      </w:r>
      <w:r w:rsidRPr="00FA2F21">
        <w:t>:</w:t>
      </w:r>
      <w:r>
        <w:t>20</w:t>
      </w:r>
      <w:r w:rsidRPr="00FA2F21">
        <w:t xml:space="preserve"> (</w:t>
      </w:r>
      <w:r>
        <w:rPr>
          <w:lang w:val="en-US"/>
        </w:rPr>
        <w:t>MSK</w:t>
      </w:r>
      <w:r w:rsidRPr="00FA2F21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1F68E0" w:rsidRDefault="001F68E0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1F68E0" w:rsidRPr="0056467E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F68E0" w:rsidRPr="0056467E" w:rsidRDefault="001F68E0">
            <w:pPr>
              <w:rPr>
                <w:b/>
                <w:bCs/>
              </w:rPr>
            </w:pPr>
            <w:r w:rsidRPr="0056467E">
              <w:rPr>
                <w:b/>
                <w:bCs/>
              </w:rPr>
              <w:t xml:space="preserve">№ </w:t>
            </w:r>
          </w:p>
          <w:p w:rsidR="001F68E0" w:rsidRPr="0056467E" w:rsidRDefault="001F68E0">
            <w:pPr>
              <w:rPr>
                <w:b/>
                <w:bCs/>
              </w:rPr>
            </w:pPr>
            <w:r w:rsidRPr="0056467E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F68E0" w:rsidRPr="0056467E" w:rsidRDefault="001F68E0">
            <w:pPr>
              <w:pStyle w:val="a3"/>
              <w:rPr>
                <w:b/>
                <w:bCs/>
              </w:rPr>
            </w:pPr>
            <w:r w:rsidRPr="0056467E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F68E0" w:rsidRPr="0056467E" w:rsidRDefault="001F68E0">
            <w:pPr>
              <w:pStyle w:val="a3"/>
              <w:rPr>
                <w:b/>
                <w:bCs/>
              </w:rPr>
            </w:pPr>
            <w:r w:rsidRPr="0056467E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F68E0" w:rsidRPr="0056467E" w:rsidRDefault="001F68E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68E0" w:rsidRPr="0056467E" w:rsidRDefault="001F68E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1F68E0" w:rsidRPr="0056467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1F68E0" w:rsidRPr="0056467E" w:rsidRDefault="001F68E0">
            <w:pPr>
              <w:pStyle w:val="a3"/>
              <w:rPr>
                <w:lang w:val="en-US"/>
              </w:rPr>
            </w:pPr>
            <w:r w:rsidRPr="0056467E">
              <w:rPr>
                <w:lang w:val="en-US"/>
              </w:rPr>
              <w:t>430 000,00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1F68E0" w:rsidRPr="0056467E" w:rsidRDefault="001F68E0">
            <w:pPr>
              <w:pStyle w:val="a3"/>
              <w:rPr>
                <w:lang w:val="en-US"/>
              </w:rPr>
            </w:pPr>
            <w:r w:rsidRPr="0056467E">
              <w:rPr>
                <w:lang w:val="en-US"/>
              </w:rPr>
              <w:t>26.04.21 13:13:52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68E0" w:rsidRPr="00FA2F21" w:rsidRDefault="001F68E0">
            <w:pPr>
              <w:pStyle w:val="a3"/>
            </w:pPr>
            <w:r>
              <w:t xml:space="preserve">Индивидуальный предприниматель </w:t>
            </w:r>
            <w:r w:rsidRPr="00FA2F21">
              <w:t>ТИТОВА МАРИНА АЛЕКСАНДРОВНА</w:t>
            </w:r>
          </w:p>
        </w:tc>
      </w:tr>
      <w:tr w:rsidR="001F68E0" w:rsidRPr="0056467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1F68E0" w:rsidRPr="0056467E" w:rsidRDefault="001F68E0">
            <w:pPr>
              <w:pStyle w:val="a3"/>
              <w:rPr>
                <w:lang w:val="en-US"/>
              </w:rPr>
            </w:pPr>
            <w:r w:rsidRPr="0056467E">
              <w:rPr>
                <w:lang w:val="en-US"/>
              </w:rPr>
              <w:t>433 007,15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1F68E0" w:rsidRPr="0056467E" w:rsidRDefault="001F68E0">
            <w:pPr>
              <w:pStyle w:val="a3"/>
              <w:rPr>
                <w:lang w:val="en-US"/>
              </w:rPr>
            </w:pPr>
            <w:r w:rsidRPr="0056467E">
              <w:rPr>
                <w:lang w:val="en-US"/>
              </w:rPr>
              <w:t>26.04.21 13:12:54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68E0" w:rsidRPr="00FA2F21" w:rsidRDefault="001F68E0">
            <w:pPr>
              <w:pStyle w:val="a3"/>
            </w:pPr>
            <w:r w:rsidRPr="00FA2F21">
              <w:t>ОБЩЕСТВО С ОГРАНИЧЕННОЙ ОТВЕТСТВЕННОСТЬЮ "РИИМ"</w:t>
            </w:r>
          </w:p>
        </w:tc>
      </w:tr>
    </w:tbl>
    <w:p w:rsidR="001F68E0" w:rsidRDefault="001F68E0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1F68E0" w:rsidRPr="0056467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F68E0" w:rsidRPr="0056467E" w:rsidRDefault="001F68E0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F68E0" w:rsidRPr="0056467E" w:rsidRDefault="001F68E0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r>
              <w:rPr>
                <w:b/>
                <w:bCs/>
              </w:rPr>
              <w:t>Обоснование</w:t>
            </w:r>
          </w:p>
        </w:tc>
      </w:tr>
      <w:tr w:rsidR="001F68E0" w:rsidRPr="0056467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EA-89171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FA2F21" w:rsidRDefault="001F68E0">
            <w:r>
              <w:t>Индивидуальный предприниматель</w:t>
            </w:r>
            <w:r w:rsidRPr="00FA2F21">
              <w:t xml:space="preserve"> ТИТОВА МАРИНА АЛЕКСАНДРОВНА</w:t>
            </w:r>
          </w:p>
          <w:p w:rsidR="001F68E0" w:rsidRPr="00FA2F21" w:rsidRDefault="001F68E0">
            <w:r w:rsidRPr="0056467E">
              <w:t xml:space="preserve">ИНН </w:t>
            </w:r>
            <w:r w:rsidRPr="00FA2F21">
              <w:t>233409997338</w:t>
            </w:r>
          </w:p>
          <w:p w:rsidR="001F68E0" w:rsidRPr="00FA2F21" w:rsidRDefault="001F68E0">
            <w:r w:rsidRPr="0056467E">
              <w:t xml:space="preserve">ОГРН </w:t>
            </w:r>
            <w:r w:rsidRPr="00FA2F21">
              <w:t>320237500050490</w:t>
            </w:r>
          </w:p>
          <w:p w:rsidR="001F68E0" w:rsidRPr="00FA2F21" w:rsidRDefault="001F68E0">
            <w:r w:rsidRPr="0056467E">
              <w:t xml:space="preserve">КПП </w:t>
            </w:r>
          </w:p>
          <w:p w:rsidR="001F68E0" w:rsidRPr="00FA2F21" w:rsidRDefault="001F68E0">
            <w:r w:rsidRPr="0056467E">
              <w:t>Место нахождения(жительства)</w:t>
            </w:r>
          </w:p>
          <w:p w:rsidR="001F68E0" w:rsidRPr="00FA2F21" w:rsidRDefault="001F68E0">
            <w:r w:rsidRPr="0056467E">
              <w:t>КРАЙКРАСНОДАРСКИЙ, Р-НКАНЕВСКОЙ, СТ-ЦАНОВОМИНСКАЯ</w:t>
            </w:r>
          </w:p>
          <w:p w:rsidR="001F68E0" w:rsidRPr="00FA2F21" w:rsidRDefault="001F68E0">
            <w:r w:rsidRPr="0056467E">
              <w:t>Почтовый адрес</w:t>
            </w:r>
          </w:p>
          <w:p w:rsidR="001F68E0" w:rsidRPr="00FA2F21" w:rsidRDefault="001F68E0">
            <w:r w:rsidRPr="0056467E">
              <w:t>КРАЙ КРАСНОДАРСКИЙ, Р-Н КАНЕВСКОЙ, СТ-ЦА НОВОМИНСКАЯ,</w:t>
            </w:r>
          </w:p>
          <w:p w:rsidR="001F68E0" w:rsidRPr="0056467E" w:rsidRDefault="001F68E0">
            <w:pPr>
              <w:rPr>
                <w:sz w:val="16"/>
                <w:szCs w:val="16"/>
                <w:lang w:val="en-US"/>
              </w:rPr>
            </w:pPr>
            <w:r w:rsidRPr="0056467E">
              <w:rPr>
                <w:sz w:val="16"/>
                <w:szCs w:val="16"/>
              </w:rPr>
              <w:t xml:space="preserve">Контактное лицо </w:t>
            </w:r>
          </w:p>
          <w:p w:rsidR="001F68E0" w:rsidRPr="0056467E" w:rsidRDefault="001F68E0">
            <w:pPr>
              <w:rPr>
                <w:lang w:val="en-US"/>
              </w:rPr>
            </w:pPr>
            <w:r w:rsidRPr="0056467E">
              <w:t xml:space="preserve">Телефон </w:t>
            </w:r>
            <w:r w:rsidRPr="0056467E">
              <w:rPr>
                <w:lang w:val="en-US"/>
              </w:rPr>
              <w:t>79183779720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F68E0" w:rsidRPr="00FA2F21" w:rsidRDefault="001F68E0">
            <w:r w:rsidRPr="0056467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r w:rsidRPr="0056467E">
              <w:t>-</w:t>
            </w:r>
          </w:p>
        </w:tc>
      </w:tr>
      <w:tr w:rsidR="001F68E0" w:rsidRPr="0056467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F68E0" w:rsidRPr="0056467E" w:rsidRDefault="001F68E0">
            <w:pPr>
              <w:pStyle w:val="a3"/>
            </w:pPr>
            <w:bookmarkStart w:id="0" w:name="__DdeLink__416_2961716382"/>
            <w:bookmarkEnd w:id="0"/>
            <w:r w:rsidRPr="0056467E">
              <w:rPr>
                <w:lang w:val="en-US"/>
              </w:rPr>
              <w:t>EA-89555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FA2F21" w:rsidRDefault="001F68E0">
            <w:r w:rsidRPr="00FA2F21">
              <w:t>ОБЩЕСТВО С ОГРАНИЧЕННОЙ ОТВЕТСТВЕННОСТЬЮ "РИИМ"</w:t>
            </w:r>
          </w:p>
          <w:p w:rsidR="001F68E0" w:rsidRPr="00FA2F21" w:rsidRDefault="001F68E0">
            <w:r w:rsidRPr="0056467E">
              <w:t xml:space="preserve">ИНН </w:t>
            </w:r>
            <w:r w:rsidRPr="00FA2F21">
              <w:t>5752078235</w:t>
            </w:r>
          </w:p>
          <w:p w:rsidR="001F68E0" w:rsidRPr="00FA2F21" w:rsidRDefault="001F68E0">
            <w:r w:rsidRPr="0056467E">
              <w:t xml:space="preserve">ОГРН </w:t>
            </w:r>
            <w:r w:rsidRPr="00FA2F21">
              <w:t>1175749011844</w:t>
            </w:r>
          </w:p>
          <w:p w:rsidR="001F68E0" w:rsidRPr="00FA2F21" w:rsidRDefault="001F68E0">
            <w:r w:rsidRPr="0056467E">
              <w:t xml:space="preserve">КПП </w:t>
            </w:r>
            <w:r w:rsidRPr="00FA2F21">
              <w:t>575201001</w:t>
            </w:r>
          </w:p>
          <w:p w:rsidR="001F68E0" w:rsidRPr="00FA2F21" w:rsidRDefault="001F68E0">
            <w:r w:rsidRPr="0056467E">
              <w:t>Место нахождения(жительства)</w:t>
            </w:r>
          </w:p>
          <w:p w:rsidR="001F68E0" w:rsidRPr="00FA2F21" w:rsidRDefault="001F68E0">
            <w:bookmarkStart w:id="1" w:name="__DdeLink__366_2212008683"/>
            <w:r w:rsidRPr="0056467E">
              <w:t>302014, ОБЛ. ОРЛОВСКАЯ, Г. ОРЁЛ, ДОМ 45 ПОМЕЩЕНИЕ 2, ОФИС 1</w:t>
            </w:r>
            <w:bookmarkEnd w:id="1"/>
          </w:p>
          <w:p w:rsidR="001F68E0" w:rsidRPr="00FA2F21" w:rsidRDefault="001F68E0">
            <w:r w:rsidRPr="0056467E">
              <w:t>Почтовый адрес</w:t>
            </w:r>
          </w:p>
          <w:p w:rsidR="001F68E0" w:rsidRPr="00FA2F21" w:rsidRDefault="001F68E0">
            <w:r w:rsidRPr="0056467E">
              <w:t>302014, ОБЛ ОРЛОВСКАЯ, Г ОРЁЛ, УЛ МОСТОВАЯ, ДОМ 45, ПОМЕЩЕНИЕ 2, ОФИС 1</w:t>
            </w:r>
          </w:p>
          <w:p w:rsidR="001F68E0" w:rsidRPr="0056467E" w:rsidRDefault="001F68E0">
            <w:pPr>
              <w:rPr>
                <w:sz w:val="16"/>
                <w:szCs w:val="16"/>
                <w:lang w:val="en-US"/>
              </w:rPr>
            </w:pPr>
            <w:r w:rsidRPr="0056467E">
              <w:rPr>
                <w:sz w:val="16"/>
                <w:szCs w:val="16"/>
              </w:rPr>
              <w:t xml:space="preserve">Контактное лицо </w:t>
            </w:r>
          </w:p>
          <w:p w:rsidR="001F68E0" w:rsidRPr="0056467E" w:rsidRDefault="001F68E0">
            <w:pPr>
              <w:rPr>
                <w:lang w:val="en-US"/>
              </w:rPr>
            </w:pPr>
            <w:r w:rsidRPr="0056467E">
              <w:t xml:space="preserve">Телефон </w:t>
            </w:r>
            <w:r w:rsidRPr="0056467E">
              <w:rPr>
                <w:lang w:val="en-US"/>
              </w:rPr>
              <w:t>79536190189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F68E0" w:rsidRPr="00FA2F21" w:rsidRDefault="001F68E0">
            <w:r w:rsidRPr="0056467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r w:rsidRPr="0056467E">
              <w:t>-</w:t>
            </w:r>
          </w:p>
        </w:tc>
      </w:tr>
    </w:tbl>
    <w:p w:rsidR="001F68E0" w:rsidRDefault="001F68E0"/>
    <w:p w:rsidR="001F68E0" w:rsidRDefault="001F68E0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1F68E0" w:rsidRPr="0056467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1F68E0" w:rsidRPr="0056467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EA</w:t>
            </w:r>
            <w:r w:rsidRPr="00FA2F21">
              <w:t xml:space="preserve">-89171 / </w:t>
            </w:r>
            <w:r>
              <w:t>Индивидуальный предприниматель</w:t>
            </w:r>
            <w:r w:rsidRPr="00FA2F21">
              <w:t xml:space="preserve"> ТИТОВА МАРИНА АЛЕКСАНДРОВНА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FA2F2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1F68E0" w:rsidRPr="0056467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EA</w:t>
            </w:r>
            <w:r w:rsidRPr="00FA2F21">
              <w:t xml:space="preserve">-89171 / </w:t>
            </w:r>
            <w:r>
              <w:t>Индивидуальный предприниматель</w:t>
            </w:r>
            <w:r w:rsidRPr="00FA2F21">
              <w:t xml:space="preserve"> ТИТОВА МАРИНА АЛЕКСАНДРОВНА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FA2F2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1F68E0" w:rsidRPr="0056467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EA</w:t>
            </w:r>
            <w:r w:rsidRPr="00FA2F21">
              <w:t xml:space="preserve">-89171 / </w:t>
            </w:r>
            <w:r>
              <w:t>Индивидуальный предприниматель</w:t>
            </w:r>
            <w:r w:rsidRPr="00FA2F21">
              <w:t xml:space="preserve"> ТИТОВА МАРИНА АЛЕКСАНДРОВНА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FA2F2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1F68E0" w:rsidRPr="0056467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EA</w:t>
            </w:r>
            <w:r w:rsidRPr="00FA2F21">
              <w:t xml:space="preserve">-89171 / </w:t>
            </w:r>
            <w:r>
              <w:t>Индивидуальный предприниматель</w:t>
            </w:r>
            <w:r w:rsidRPr="00FA2F21">
              <w:t xml:space="preserve"> ТИТОВА МАРИНА АЛЕКСАНДРОВНА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FA2F2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1F68E0" w:rsidRPr="0056467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EA</w:t>
            </w:r>
            <w:r w:rsidRPr="00FA2F21">
              <w:t xml:space="preserve">-89171 / </w:t>
            </w:r>
            <w:r>
              <w:t>Индивидуальный предприниматель</w:t>
            </w:r>
            <w:r w:rsidRPr="00FA2F21">
              <w:t xml:space="preserve"> ТИТОВА МАРИНА АЛЕКСАНДРОВНА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FA2F2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1F68E0" w:rsidRPr="0056467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EA</w:t>
            </w:r>
            <w:r w:rsidRPr="00FA2F21">
              <w:t>-89555 / ОБЩЕСТВО С ОГРАНИЧЕННОЙ ОТВЕТСТВЕННОСТЬЮ "РИИМ"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FA2F2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1F68E0" w:rsidRPr="0056467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EA</w:t>
            </w:r>
            <w:r w:rsidRPr="00FA2F21">
              <w:t>-89555 / ОБЩЕСТВО С ОГРАНИЧЕННОЙ ОТВЕТСТВЕННОСТЬЮ "РИИМ"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FA2F2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1F68E0" w:rsidRPr="0056467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EA</w:t>
            </w:r>
            <w:r w:rsidRPr="00FA2F21">
              <w:t>-89555 / ОБЩЕСТВО С ОГРАНИЧЕННОЙ ОТВЕТСТВЕННОСТЬЮ "РИИМ"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FA2F2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1F68E0" w:rsidRPr="0056467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EA</w:t>
            </w:r>
            <w:r w:rsidRPr="00FA2F21">
              <w:t>-89555 / ОБЩЕСТВО С ОГРАНИЧЕННОЙ ОТВЕТСТВЕННОСТЬЮ "РИИМ"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FA2F2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1F68E0" w:rsidRPr="0056467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EA</w:t>
            </w:r>
            <w:r w:rsidRPr="00FA2F21">
              <w:t>-89555 / ОБЩЕСТВО С ОГРАНИЧЕННОЙ ОТВЕТСТВЕННОСТЬЮ "РИИМ"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F68E0" w:rsidRPr="0056467E" w:rsidRDefault="001F68E0">
            <w:pPr>
              <w:pStyle w:val="a3"/>
            </w:pPr>
            <w:r w:rsidRPr="00FA2F2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1F68E0" w:rsidRDefault="001F68E0"/>
    <w:p w:rsidR="001F68E0" w:rsidRDefault="001F68E0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FA2F21">
        <w:t>Перчатки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Индивидуальный предприниматель ТИТОВА МАРИНА АЛЕКСАНДРОВНА, предложение о цене контракта 430 000,00 руб.</w:t>
      </w:r>
    </w:p>
    <w:p w:rsidR="001F68E0" w:rsidRDefault="001F68E0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1C3500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1F68E0" w:rsidRDefault="001F68E0">
      <w:pPr>
        <w:jc w:val="both"/>
        <w:rPr>
          <w:b/>
          <w:bCs/>
        </w:rPr>
      </w:pPr>
    </w:p>
    <w:p w:rsidR="001F68E0" w:rsidRDefault="001F68E0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1F68E0" w:rsidRPr="0056467E">
        <w:tc>
          <w:tcPr>
            <w:tcW w:w="5847" w:type="dxa"/>
            <w:vAlign w:val="bottom"/>
          </w:tcPr>
          <w:p w:rsidR="001F68E0" w:rsidRPr="0056467E" w:rsidRDefault="001F68E0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Просоленко Юрий Александрович</w:t>
            </w:r>
          </w:p>
        </w:tc>
      </w:tr>
      <w:tr w:rsidR="001F68E0" w:rsidRPr="0056467E">
        <w:tc>
          <w:tcPr>
            <w:tcW w:w="5847" w:type="dxa"/>
            <w:vAlign w:val="bottom"/>
          </w:tcPr>
          <w:p w:rsidR="001F68E0" w:rsidRPr="0056467E" w:rsidRDefault="001F68E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Дехтерев Юрий Сергеевич</w:t>
            </w:r>
          </w:p>
        </w:tc>
      </w:tr>
      <w:tr w:rsidR="001F68E0" w:rsidRPr="0056467E">
        <w:tc>
          <w:tcPr>
            <w:tcW w:w="5847" w:type="dxa"/>
            <w:vAlign w:val="bottom"/>
          </w:tcPr>
          <w:p w:rsidR="001F68E0" w:rsidRPr="0056467E" w:rsidRDefault="001F68E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Коротникова Светлана Борисовна</w:t>
            </w:r>
          </w:p>
        </w:tc>
      </w:tr>
      <w:tr w:rsidR="001F68E0" w:rsidRPr="0056467E">
        <w:tc>
          <w:tcPr>
            <w:tcW w:w="5847" w:type="dxa"/>
            <w:vAlign w:val="bottom"/>
          </w:tcPr>
          <w:p w:rsidR="001F68E0" w:rsidRPr="0056467E" w:rsidRDefault="001F68E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Мальченко Елена Александровна</w:t>
            </w:r>
          </w:p>
        </w:tc>
      </w:tr>
      <w:tr w:rsidR="001F68E0" w:rsidRPr="0056467E">
        <w:tc>
          <w:tcPr>
            <w:tcW w:w="5847" w:type="dxa"/>
            <w:vAlign w:val="bottom"/>
          </w:tcPr>
          <w:p w:rsidR="001F68E0" w:rsidRPr="0056467E" w:rsidRDefault="001F68E0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1F68E0" w:rsidRPr="0056467E" w:rsidRDefault="001F68E0">
            <w:pPr>
              <w:pStyle w:val="a3"/>
            </w:pPr>
            <w:r w:rsidRPr="0056467E">
              <w:rPr>
                <w:lang w:val="en-US"/>
              </w:rPr>
              <w:t>Владыкина Лидия Валерьевна</w:t>
            </w:r>
          </w:p>
        </w:tc>
      </w:tr>
    </w:tbl>
    <w:p w:rsidR="001F68E0" w:rsidRDefault="001F68E0"/>
    <w:sectPr w:rsidR="001F68E0" w:rsidSect="00C130C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30CA"/>
    <w:rsid w:val="001C3500"/>
    <w:rsid w:val="001F68E0"/>
    <w:rsid w:val="0056467E"/>
    <w:rsid w:val="00C130CA"/>
    <w:rsid w:val="00D732DD"/>
    <w:rsid w:val="00FA2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0CA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C130CA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C130CA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C1AE9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C130CA"/>
  </w:style>
  <w:style w:type="paragraph" w:styleId="Caption">
    <w:name w:val="caption"/>
    <w:basedOn w:val="Normal"/>
    <w:uiPriority w:val="99"/>
    <w:qFormat/>
    <w:rsid w:val="00C130CA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C130CA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C130CA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9C1AE9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C130CA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C130C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C130CA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C130C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C130CA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C130CA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C130CA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C130CA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C130CA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C130CA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1AE9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1AE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1AE9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C130CA"/>
  </w:style>
  <w:style w:type="paragraph" w:customStyle="1" w:styleId="a4">
    <w:name w:val="Заголовок таблицы"/>
    <w:basedOn w:val="a3"/>
    <w:uiPriority w:val="99"/>
    <w:rsid w:val="00C130CA"/>
  </w:style>
  <w:style w:type="paragraph" w:customStyle="1" w:styleId="DocumentMap">
    <w:name w:val="DocumentMap"/>
    <w:uiPriority w:val="99"/>
    <w:rsid w:val="00C130CA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C130CA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C130CA"/>
  </w:style>
  <w:style w:type="character" w:styleId="Hyperlink">
    <w:name w:val="Hyperlink"/>
    <w:basedOn w:val="DefaultParagraphFont"/>
    <w:uiPriority w:val="99"/>
    <w:rsid w:val="00FA2F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121</TotalTime>
  <Pages>4</Pages>
  <Words>1177</Words>
  <Characters>6712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2021-04-27T07:21:00Z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