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99E" w:rsidRDefault="002F599E">
      <w:pPr>
        <w:overflowPunct w:val="0"/>
        <w:ind w:firstLine="680"/>
        <w:jc w:val="center"/>
      </w:pPr>
      <w:r>
        <w:rPr>
          <w:b/>
          <w:bCs/>
        </w:rPr>
        <w:t xml:space="preserve">ПРОТОКОЛ </w:t>
      </w:r>
      <w:r w:rsidRPr="00CF6358">
        <w:rPr>
          <w:b/>
          <w:bCs/>
        </w:rPr>
        <w:t>0318300120821000078</w:t>
      </w:r>
    </w:p>
    <w:p w:rsidR="002F599E" w:rsidRDefault="002F599E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2F599E" w:rsidRDefault="002F599E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2F599E" w:rsidRDefault="002F599E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2F599E" w:rsidRPr="00B614BB">
        <w:tc>
          <w:tcPr>
            <w:tcW w:w="4961" w:type="dxa"/>
          </w:tcPr>
          <w:p w:rsidR="002F599E" w:rsidRPr="00B614BB" w:rsidRDefault="002F599E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2F599E" w:rsidRPr="00B614BB" w:rsidRDefault="002F599E">
            <w:pPr>
              <w:ind w:firstLine="567"/>
              <w:jc w:val="right"/>
            </w:pPr>
            <w:r>
              <w:rPr>
                <w:lang w:val="en-US"/>
              </w:rPr>
              <w:t>27.04.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2F599E" w:rsidRDefault="002F599E"/>
    <w:p w:rsidR="002F599E" w:rsidRDefault="002F599E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Катетеры </w:t>
      </w:r>
    </w:p>
    <w:p w:rsidR="002F599E" w:rsidRDefault="002F599E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Идентификационный код закупки</w:t>
      </w:r>
      <w:r>
        <w:t>: 213234901331923490100100660013250244</w:t>
      </w:r>
    </w:p>
    <w:p w:rsidR="002F599E" w:rsidRDefault="002F599E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Начальная (максимальная) цена контракта</w:t>
      </w:r>
      <w:r>
        <w:t>: 355 765,20 руб.</w:t>
      </w:r>
    </w:p>
    <w:p w:rsidR="002F599E" w:rsidRDefault="002F599E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CF6358">
        <w:rPr>
          <w:b/>
          <w:bCs/>
        </w:rPr>
        <w:t xml:space="preserve">: </w:t>
      </w:r>
      <w:r w:rsidRPr="00CF6358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CF6358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2F599E" w:rsidRPr="00B614BB">
        <w:trPr>
          <w:jc w:val="right"/>
        </w:trPr>
        <w:tc>
          <w:tcPr>
            <w:tcW w:w="9915" w:type="dxa"/>
          </w:tcPr>
          <w:p w:rsidR="002F599E" w:rsidRPr="00B614BB" w:rsidRDefault="002F599E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jc w:val="both"/>
            </w:pPr>
            <w:r w:rsidRPr="00CF6358">
              <w:rPr>
                <w:b/>
                <w:bCs/>
              </w:rPr>
              <w:t xml:space="preserve">Источник финансирования: </w:t>
            </w:r>
            <w:r w:rsidRPr="00CF6358">
              <w:t>Внебюджетные фонды (ОМС) 2021 г.</w:t>
            </w:r>
          </w:p>
          <w:p w:rsidR="002F599E" w:rsidRPr="00B614BB" w:rsidRDefault="002F599E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 w:rsidRPr="00CF6358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CF6358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30 ноября 2021 г..</w:t>
            </w:r>
          </w:p>
          <w:p w:rsidR="002F599E" w:rsidRPr="00B614BB" w:rsidRDefault="002F599E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CF6358">
              <w:t>Не требуется</w:t>
            </w:r>
          </w:p>
          <w:p w:rsidR="002F599E" w:rsidRPr="00B614BB" w:rsidRDefault="002F599E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CF6358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2F599E" w:rsidRDefault="002F599E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CF6358">
        <w:t>19.04.21 16:24:43 (</w:t>
      </w:r>
      <w:r>
        <w:rPr>
          <w:lang w:val="en-US"/>
        </w:rPr>
        <w:t>MSK</w:t>
      </w:r>
      <w:r w:rsidRPr="00CF6358">
        <w:t>+00:00)</w:t>
      </w:r>
    </w:p>
    <w:p w:rsidR="002F599E" w:rsidRDefault="002F599E">
      <w:pPr>
        <w:overflowPunct w:val="0"/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CF6358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2F599E" w:rsidRPr="00B614BB">
        <w:tc>
          <w:tcPr>
            <w:tcW w:w="3307" w:type="dxa"/>
          </w:tcPr>
          <w:p w:rsidR="002F599E" w:rsidRPr="00B614BB" w:rsidRDefault="002F599E">
            <w:r w:rsidRPr="00B614BB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2F599E" w:rsidRPr="00B614BB" w:rsidRDefault="002F599E">
            <w:r w:rsidRPr="00B614BB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2F599E" w:rsidRPr="00B614BB" w:rsidRDefault="002F599E">
            <w:pPr>
              <w:rPr>
                <w:lang w:val="en-US"/>
              </w:rPr>
            </w:pPr>
            <w:r w:rsidRPr="00B614BB">
              <w:rPr>
                <w:lang w:val="en-US"/>
              </w:rPr>
              <w:t>Главный врач</w:t>
            </w:r>
          </w:p>
        </w:tc>
      </w:tr>
      <w:tr w:rsidR="002F599E" w:rsidRPr="00B614BB">
        <w:tc>
          <w:tcPr>
            <w:tcW w:w="3307" w:type="dxa"/>
          </w:tcPr>
          <w:p w:rsidR="002F599E" w:rsidRPr="00B614BB" w:rsidRDefault="002F599E">
            <w:r w:rsidRPr="00B614BB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2F599E" w:rsidRPr="00B614BB" w:rsidRDefault="002F599E">
            <w:r w:rsidRPr="00B614BB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2F599E" w:rsidRPr="00B614BB" w:rsidRDefault="002F599E">
            <w:pPr>
              <w:rPr>
                <w:lang w:val="en-US"/>
              </w:rPr>
            </w:pPr>
            <w:r w:rsidRPr="00B614BB">
              <w:rPr>
                <w:lang w:val="en-US"/>
              </w:rPr>
              <w:t>Начальник отдела закупок</w:t>
            </w:r>
          </w:p>
        </w:tc>
      </w:tr>
      <w:tr w:rsidR="002F599E" w:rsidRPr="00B614BB">
        <w:tc>
          <w:tcPr>
            <w:tcW w:w="3307" w:type="dxa"/>
          </w:tcPr>
          <w:p w:rsidR="002F599E" w:rsidRPr="00B614BB" w:rsidRDefault="002F599E">
            <w:r w:rsidRPr="00B614BB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2F599E" w:rsidRPr="00B614BB" w:rsidRDefault="002F599E">
            <w:r w:rsidRPr="00B614BB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2F599E" w:rsidRPr="00B614BB" w:rsidRDefault="002F599E">
            <w:pPr>
              <w:rPr>
                <w:lang w:val="en-US"/>
              </w:rPr>
            </w:pPr>
            <w:r w:rsidRPr="00B614BB">
              <w:rPr>
                <w:lang w:val="en-US"/>
              </w:rPr>
              <w:t>Начальник юридического отдела</w:t>
            </w:r>
          </w:p>
        </w:tc>
      </w:tr>
      <w:tr w:rsidR="002F599E" w:rsidRPr="00B614BB">
        <w:tc>
          <w:tcPr>
            <w:tcW w:w="3307" w:type="dxa"/>
          </w:tcPr>
          <w:p w:rsidR="002F599E" w:rsidRPr="00B614BB" w:rsidRDefault="002F599E">
            <w:r w:rsidRPr="00B614BB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2F599E" w:rsidRPr="00B614BB" w:rsidRDefault="002F599E">
            <w:r w:rsidRPr="00B614BB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2F599E" w:rsidRPr="00B614BB" w:rsidRDefault="002F599E">
            <w:pPr>
              <w:rPr>
                <w:lang w:val="en-US"/>
              </w:rPr>
            </w:pPr>
            <w:r w:rsidRPr="00B614BB">
              <w:rPr>
                <w:lang w:val="en-US"/>
              </w:rPr>
              <w:t>экономист 1 категории отдела закупок</w:t>
            </w:r>
          </w:p>
        </w:tc>
      </w:tr>
      <w:tr w:rsidR="002F599E" w:rsidRPr="00B614BB">
        <w:tc>
          <w:tcPr>
            <w:tcW w:w="3307" w:type="dxa"/>
          </w:tcPr>
          <w:p w:rsidR="002F599E" w:rsidRPr="00B614BB" w:rsidRDefault="002F599E">
            <w:r w:rsidRPr="00B614BB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2F599E" w:rsidRPr="00B614BB" w:rsidRDefault="002F599E">
            <w:r w:rsidRPr="00B614BB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2F599E" w:rsidRPr="00B614BB" w:rsidRDefault="002F599E">
            <w:pPr>
              <w:rPr>
                <w:lang w:val="en-US"/>
              </w:rPr>
            </w:pPr>
            <w:r w:rsidRPr="00B614BB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2F599E" w:rsidRDefault="002F599E">
      <w:pPr>
        <w:jc w:val="both"/>
      </w:pPr>
      <w:r>
        <w:tab/>
        <w:t>Кворум имеется. Комиссия правомочна.</w:t>
      </w:r>
    </w:p>
    <w:p w:rsidR="002F599E" w:rsidRDefault="002F599E">
      <w:pPr>
        <w:jc w:val="both"/>
      </w:pPr>
      <w:r>
        <w:tab/>
        <w:t xml:space="preserve">Заседание комиссии проводилось </w:t>
      </w:r>
      <w:r w:rsidRPr="00CF6358">
        <w:t>27.04.</w:t>
      </w:r>
      <w:r>
        <w:t>20</w:t>
      </w:r>
      <w:r w:rsidRPr="00CF6358">
        <w:t>21 1</w:t>
      </w:r>
      <w:r>
        <w:t>5</w:t>
      </w:r>
      <w:r w:rsidRPr="00CF6358">
        <w:t>:</w:t>
      </w:r>
      <w:r>
        <w:t>30</w:t>
      </w:r>
      <w:r w:rsidRPr="00CF6358">
        <w:t xml:space="preserve"> (</w:t>
      </w:r>
      <w:r>
        <w:rPr>
          <w:lang w:val="en-US"/>
        </w:rPr>
        <w:t>MSK</w:t>
      </w:r>
      <w:r w:rsidRPr="00CF6358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2F599E" w:rsidRDefault="002F599E">
      <w:pPr>
        <w:ind w:firstLine="737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CF6358">
        <w:t>27.04.21 09:30:00 (</w:t>
      </w:r>
      <w:r>
        <w:rPr>
          <w:lang w:val="en-US"/>
        </w:rPr>
        <w:t>MSK</w:t>
      </w:r>
      <w:r w:rsidRPr="00CF6358">
        <w:t>+00:00)</w:t>
      </w:r>
      <w:r>
        <w:t xml:space="preserve">), подана </w:t>
      </w:r>
      <w:r w:rsidRPr="00CF6358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2F599E" w:rsidRPr="00B614BB">
        <w:tc>
          <w:tcPr>
            <w:tcW w:w="9922" w:type="dxa"/>
          </w:tcPr>
          <w:p w:rsidR="002F599E" w:rsidRPr="00B614BB" w:rsidRDefault="002F599E">
            <w:pPr>
              <w:pStyle w:val="a4"/>
            </w:pPr>
            <w:r w:rsidRPr="00B614BB">
              <w:t>EA-89312</w:t>
            </w:r>
            <w:r>
              <w:t xml:space="preserve">, дата и время регистрации заявки: </w:t>
            </w:r>
            <w:r w:rsidRPr="00B614BB">
              <w:t>20.04.21 18:03:57 (MSK+00:00)</w:t>
            </w:r>
          </w:p>
        </w:tc>
      </w:tr>
    </w:tbl>
    <w:p w:rsidR="002F599E" w:rsidRDefault="002F599E">
      <w:pPr>
        <w:ind w:firstLine="567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4"/>
        <w:gridCol w:w="1510"/>
      </w:tblGrid>
      <w:tr w:rsidR="002F599E" w:rsidRPr="00B614BB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F599E" w:rsidRPr="00B614BB" w:rsidRDefault="002F599E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599E" w:rsidRPr="00B614BB" w:rsidRDefault="002F599E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F599E" w:rsidRPr="00B614BB" w:rsidRDefault="002F599E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599E" w:rsidRPr="00B614BB" w:rsidRDefault="002F599E">
            <w:r>
              <w:rPr>
                <w:b/>
                <w:bCs/>
              </w:rPr>
              <w:t>Обоснование</w:t>
            </w:r>
          </w:p>
        </w:tc>
      </w:tr>
      <w:tr w:rsidR="002F599E" w:rsidRPr="00B614BB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F599E" w:rsidRPr="00B614BB" w:rsidRDefault="002F599E">
            <w:pPr>
              <w:pStyle w:val="a4"/>
            </w:pPr>
            <w:bookmarkStart w:id="0" w:name="__DdeLink__416_2961716382"/>
            <w:bookmarkEnd w:id="0"/>
            <w:r w:rsidRPr="00B614BB">
              <w:rPr>
                <w:lang w:val="en-US"/>
              </w:rPr>
              <w:t>EA-89312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599E" w:rsidRPr="00CF6358" w:rsidRDefault="002F599E">
            <w:r>
              <w:t xml:space="preserve">Индивидуальный предприниматель </w:t>
            </w:r>
            <w:r w:rsidRPr="00CF6358">
              <w:t>ХУРТЕСОВА ЛАРИСА СЕРГЕЕВНА</w:t>
            </w:r>
          </w:p>
          <w:p w:rsidR="002F599E" w:rsidRPr="00B614BB" w:rsidRDefault="002F599E">
            <w:r w:rsidRPr="00B614BB">
              <w:t xml:space="preserve">ИНН </w:t>
            </w:r>
            <w:r w:rsidRPr="00CF6358">
              <w:t>231106428272</w:t>
            </w:r>
          </w:p>
          <w:p w:rsidR="002F599E" w:rsidRPr="00CF6358" w:rsidRDefault="002F599E">
            <w:r w:rsidRPr="00B614BB">
              <w:t xml:space="preserve">ОГРН </w:t>
            </w:r>
            <w:r w:rsidRPr="00CF6358">
              <w:t>310231104900146</w:t>
            </w:r>
          </w:p>
          <w:p w:rsidR="002F599E" w:rsidRPr="00CF6358" w:rsidRDefault="002F599E">
            <w:r w:rsidRPr="00B614BB">
              <w:t xml:space="preserve">КПП </w:t>
            </w:r>
          </w:p>
          <w:p w:rsidR="002F599E" w:rsidRPr="00CF6358" w:rsidRDefault="002F599E">
            <w:r w:rsidRPr="00B614BB">
              <w:t>Место нахождения(жительства)</w:t>
            </w:r>
          </w:p>
          <w:p w:rsidR="002F599E" w:rsidRPr="00CF6358" w:rsidRDefault="002F599E">
            <w:bookmarkStart w:id="1" w:name="__DdeLink__366_2212008683"/>
            <w:r w:rsidRPr="00B614BB">
              <w:t>КРАЙКРАСНОДАРСКИЙ, ГКРАСНОДАР</w:t>
            </w:r>
            <w:bookmarkEnd w:id="1"/>
          </w:p>
          <w:p w:rsidR="002F599E" w:rsidRPr="00CF6358" w:rsidRDefault="002F599E">
            <w:r w:rsidRPr="00B614BB">
              <w:t>Почтовый адрес</w:t>
            </w:r>
          </w:p>
          <w:p w:rsidR="002F599E" w:rsidRPr="00CF6358" w:rsidRDefault="002F599E">
            <w:r w:rsidRPr="00B614BB">
              <w:t>КРАЙ КРАСНОДАРСКИЙ23, Г КРАСНОДАР</w:t>
            </w:r>
          </w:p>
          <w:p w:rsidR="002F599E" w:rsidRPr="00B614BB" w:rsidRDefault="002F599E">
            <w:pPr>
              <w:rPr>
                <w:sz w:val="16"/>
                <w:szCs w:val="16"/>
                <w:lang w:val="en-US"/>
              </w:rPr>
            </w:pPr>
            <w:r w:rsidRPr="00B614BB">
              <w:rPr>
                <w:sz w:val="16"/>
                <w:szCs w:val="16"/>
              </w:rPr>
              <w:t xml:space="preserve">Контактное лицо </w:t>
            </w:r>
          </w:p>
          <w:p w:rsidR="002F599E" w:rsidRPr="00B614BB" w:rsidRDefault="002F599E">
            <w:pPr>
              <w:rPr>
                <w:lang w:val="en-US"/>
              </w:rPr>
            </w:pPr>
            <w:r w:rsidRPr="00B614BB">
              <w:t xml:space="preserve">Телефон </w:t>
            </w:r>
            <w:r w:rsidRPr="00B614BB">
              <w:rPr>
                <w:lang w:val="en-US"/>
              </w:rPr>
              <w:t>79886039731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F599E" w:rsidRPr="00CF6358" w:rsidRDefault="002F599E">
            <w:r w:rsidRPr="00B614BB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599E" w:rsidRPr="00B614BB" w:rsidRDefault="002F599E">
            <w:r w:rsidRPr="00B614BB">
              <w:t>-</w:t>
            </w:r>
          </w:p>
        </w:tc>
      </w:tr>
    </w:tbl>
    <w:p w:rsidR="002F599E" w:rsidRDefault="002F599E"/>
    <w:p w:rsidR="002F599E" w:rsidRDefault="002F599E">
      <w:pPr>
        <w:jc w:val="both"/>
      </w:pPr>
      <w:r>
        <w:tab/>
        <w:t>На основании результатов рассмотрения первой и второй части заявки в отношении участника аукциона, присутствующими членами комиссии</w:t>
      </w:r>
      <w:r>
        <w:rPr>
          <w:b/>
          <w:bCs/>
        </w:rPr>
        <w:t>приняты следующие решения</w:t>
      </w:r>
      <w:r>
        <w:t>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1"/>
        <w:gridCol w:w="4315"/>
        <w:gridCol w:w="2667"/>
      </w:tblGrid>
      <w:tr w:rsidR="002F599E" w:rsidRPr="00B614BB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599E" w:rsidRPr="00B614BB" w:rsidRDefault="002F599E">
            <w:pPr>
              <w:ind w:right="-157"/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599E" w:rsidRPr="00B614BB" w:rsidRDefault="002F599E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599E" w:rsidRPr="00B614BB" w:rsidRDefault="002F599E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2F599E" w:rsidRPr="00B614BB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599E" w:rsidRPr="00B614BB" w:rsidRDefault="002F599E">
            <w:pPr>
              <w:pStyle w:val="a4"/>
            </w:pPr>
            <w:r w:rsidRPr="00B614BB">
              <w:rPr>
                <w:lang w:val="en-US"/>
              </w:rPr>
              <w:t>EA-89312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599E" w:rsidRPr="00B614BB" w:rsidRDefault="002F599E">
            <w:pPr>
              <w:pStyle w:val="a4"/>
            </w:pPr>
            <w:r w:rsidRPr="00B614BB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599E" w:rsidRPr="00B614BB" w:rsidRDefault="002F599E">
            <w:pPr>
              <w:pStyle w:val="a4"/>
            </w:pPr>
            <w:r w:rsidRPr="00CF635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2F599E" w:rsidRPr="00B614BB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599E" w:rsidRPr="00B614BB" w:rsidRDefault="002F599E">
            <w:pPr>
              <w:pStyle w:val="a4"/>
            </w:pPr>
            <w:r w:rsidRPr="00B614BB">
              <w:rPr>
                <w:lang w:val="en-US"/>
              </w:rPr>
              <w:t>EA-89312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599E" w:rsidRPr="00B614BB" w:rsidRDefault="002F599E">
            <w:pPr>
              <w:pStyle w:val="a4"/>
            </w:pPr>
            <w:r w:rsidRPr="00B614BB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599E" w:rsidRPr="00B614BB" w:rsidRDefault="002F599E">
            <w:pPr>
              <w:pStyle w:val="a4"/>
            </w:pPr>
            <w:r w:rsidRPr="00CF635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2F599E" w:rsidRPr="00B614BB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599E" w:rsidRPr="00B614BB" w:rsidRDefault="002F599E">
            <w:pPr>
              <w:pStyle w:val="a4"/>
            </w:pPr>
            <w:r w:rsidRPr="00B614BB">
              <w:rPr>
                <w:lang w:val="en-US"/>
              </w:rPr>
              <w:t>EA-89312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599E" w:rsidRPr="00B614BB" w:rsidRDefault="002F599E">
            <w:pPr>
              <w:pStyle w:val="a4"/>
            </w:pPr>
            <w:r w:rsidRPr="00B614BB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599E" w:rsidRPr="00B614BB" w:rsidRDefault="002F599E">
            <w:pPr>
              <w:pStyle w:val="a4"/>
            </w:pPr>
            <w:r w:rsidRPr="00CF635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2F599E" w:rsidRPr="00B614BB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599E" w:rsidRPr="00B614BB" w:rsidRDefault="002F599E">
            <w:pPr>
              <w:pStyle w:val="a4"/>
            </w:pPr>
            <w:r w:rsidRPr="00B614BB">
              <w:rPr>
                <w:lang w:val="en-US"/>
              </w:rPr>
              <w:t>EA-89312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599E" w:rsidRPr="00B614BB" w:rsidRDefault="002F599E">
            <w:pPr>
              <w:pStyle w:val="a4"/>
            </w:pPr>
            <w:r w:rsidRPr="00B614BB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599E" w:rsidRPr="00B614BB" w:rsidRDefault="002F599E">
            <w:pPr>
              <w:pStyle w:val="a4"/>
            </w:pPr>
            <w:r w:rsidRPr="00CF635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2F599E" w:rsidRPr="00B614BB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599E" w:rsidRPr="00B614BB" w:rsidRDefault="002F599E">
            <w:pPr>
              <w:pStyle w:val="a4"/>
            </w:pPr>
            <w:r w:rsidRPr="00B614BB">
              <w:rPr>
                <w:lang w:val="en-US"/>
              </w:rPr>
              <w:t>EA-89312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599E" w:rsidRPr="00B614BB" w:rsidRDefault="002F599E">
            <w:pPr>
              <w:pStyle w:val="a4"/>
            </w:pPr>
            <w:r w:rsidRPr="00B614BB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599E" w:rsidRPr="00B614BB" w:rsidRDefault="002F599E">
            <w:pPr>
              <w:pStyle w:val="a4"/>
            </w:pPr>
            <w:r w:rsidRPr="00CF6358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2F599E" w:rsidRDefault="002F599E"/>
    <w:p w:rsidR="002F599E" w:rsidRDefault="002F599E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F599E" w:rsidRPr="00CF6358" w:rsidRDefault="002F599E">
      <w:pPr>
        <w:jc w:val="both"/>
      </w:pPr>
      <w:r w:rsidRPr="00CF6358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</w:t>
      </w:r>
      <w:r>
        <w:t xml:space="preserve"> Индивидуальный предприниматель</w:t>
      </w:r>
      <w:r w:rsidRPr="00CF6358">
        <w:t xml:space="preserve"> ХУРТЕСОВА ЛАРИСА СЕРГЕЕВНА.</w:t>
      </w:r>
    </w:p>
    <w:p w:rsidR="002F599E" w:rsidRDefault="002F599E">
      <w:pPr>
        <w:pStyle w:val="BodyText"/>
        <w:jc w:val="both"/>
      </w:pPr>
      <w:r w:rsidRPr="00CF6358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2F599E" w:rsidRDefault="002F599E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9F5AE9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2F599E" w:rsidRDefault="002F599E">
      <w:pPr>
        <w:jc w:val="both"/>
        <w:rPr>
          <w:b/>
          <w:bCs/>
        </w:rPr>
      </w:pPr>
    </w:p>
    <w:p w:rsidR="002F599E" w:rsidRDefault="002F599E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2F599E" w:rsidRPr="00B614BB">
        <w:tc>
          <w:tcPr>
            <w:tcW w:w="5847" w:type="dxa"/>
            <w:vAlign w:val="bottom"/>
          </w:tcPr>
          <w:p w:rsidR="002F599E" w:rsidRPr="00B614BB" w:rsidRDefault="002F599E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2F599E" w:rsidRPr="00B614BB" w:rsidRDefault="002F599E">
            <w:pPr>
              <w:pStyle w:val="a4"/>
            </w:pPr>
            <w:r w:rsidRPr="00B614BB">
              <w:rPr>
                <w:lang w:val="en-US"/>
              </w:rPr>
              <w:t>Просоленко Юрий Александрович</w:t>
            </w:r>
          </w:p>
        </w:tc>
      </w:tr>
      <w:tr w:rsidR="002F599E" w:rsidRPr="00B614BB">
        <w:tc>
          <w:tcPr>
            <w:tcW w:w="5847" w:type="dxa"/>
            <w:vAlign w:val="bottom"/>
          </w:tcPr>
          <w:p w:rsidR="002F599E" w:rsidRPr="00B614BB" w:rsidRDefault="002F599E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2F599E" w:rsidRPr="00B614BB" w:rsidRDefault="002F599E">
            <w:pPr>
              <w:pStyle w:val="a4"/>
            </w:pPr>
            <w:r w:rsidRPr="00B614BB">
              <w:rPr>
                <w:lang w:val="en-US"/>
              </w:rPr>
              <w:t>Дехтерев Юрий Сергеевич</w:t>
            </w:r>
          </w:p>
        </w:tc>
      </w:tr>
      <w:tr w:rsidR="002F599E" w:rsidRPr="00B614BB">
        <w:tc>
          <w:tcPr>
            <w:tcW w:w="5847" w:type="dxa"/>
            <w:vAlign w:val="bottom"/>
          </w:tcPr>
          <w:p w:rsidR="002F599E" w:rsidRPr="00B614BB" w:rsidRDefault="002F599E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2F599E" w:rsidRPr="00B614BB" w:rsidRDefault="002F599E">
            <w:pPr>
              <w:pStyle w:val="a4"/>
            </w:pPr>
            <w:r w:rsidRPr="00B614BB">
              <w:rPr>
                <w:lang w:val="en-US"/>
              </w:rPr>
              <w:t>Коротникова Светлана Борисовна</w:t>
            </w:r>
          </w:p>
        </w:tc>
      </w:tr>
      <w:tr w:rsidR="002F599E" w:rsidRPr="00B614BB">
        <w:tc>
          <w:tcPr>
            <w:tcW w:w="5847" w:type="dxa"/>
            <w:vAlign w:val="bottom"/>
          </w:tcPr>
          <w:p w:rsidR="002F599E" w:rsidRPr="00B614BB" w:rsidRDefault="002F599E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2F599E" w:rsidRPr="00B614BB" w:rsidRDefault="002F599E">
            <w:pPr>
              <w:pStyle w:val="a4"/>
            </w:pPr>
            <w:r w:rsidRPr="00B614BB">
              <w:rPr>
                <w:lang w:val="en-US"/>
              </w:rPr>
              <w:t>Мальченко Елена Александровна</w:t>
            </w:r>
          </w:p>
        </w:tc>
      </w:tr>
      <w:tr w:rsidR="002F599E" w:rsidRPr="00B614BB">
        <w:tc>
          <w:tcPr>
            <w:tcW w:w="5847" w:type="dxa"/>
            <w:vAlign w:val="bottom"/>
          </w:tcPr>
          <w:p w:rsidR="002F599E" w:rsidRPr="00B614BB" w:rsidRDefault="002F599E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2F599E" w:rsidRPr="00B614BB" w:rsidRDefault="002F599E">
            <w:pPr>
              <w:pStyle w:val="a4"/>
            </w:pPr>
            <w:r w:rsidRPr="00B614BB">
              <w:rPr>
                <w:lang w:val="en-US"/>
              </w:rPr>
              <w:t>Владыкина Лидия Валерьевна</w:t>
            </w:r>
          </w:p>
        </w:tc>
      </w:tr>
    </w:tbl>
    <w:p w:rsidR="002F599E" w:rsidRDefault="002F599E"/>
    <w:sectPr w:rsidR="002F599E" w:rsidSect="00625E4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5E4B"/>
    <w:rsid w:val="002F599E"/>
    <w:rsid w:val="0058308C"/>
    <w:rsid w:val="00625E4B"/>
    <w:rsid w:val="009F5AE9"/>
    <w:rsid w:val="00B614BB"/>
    <w:rsid w:val="00CF6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E4B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625E4B"/>
  </w:style>
  <w:style w:type="paragraph" w:customStyle="1" w:styleId="a3">
    <w:name w:val="Заголовок"/>
    <w:basedOn w:val="Normal"/>
    <w:next w:val="BodyText"/>
    <w:uiPriority w:val="99"/>
    <w:rsid w:val="00625E4B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625E4B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83838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625E4B"/>
  </w:style>
  <w:style w:type="paragraph" w:styleId="Caption">
    <w:name w:val="caption"/>
    <w:basedOn w:val="Normal"/>
    <w:uiPriority w:val="99"/>
    <w:qFormat/>
    <w:rsid w:val="00625E4B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625E4B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625E4B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A83838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625E4B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625E4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625E4B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625E4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625E4B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625E4B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625E4B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625E4B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625E4B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625E4B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3838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383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3838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625E4B"/>
  </w:style>
  <w:style w:type="paragraph" w:customStyle="1" w:styleId="a5">
    <w:name w:val="Заголовок таблицы"/>
    <w:basedOn w:val="a4"/>
    <w:uiPriority w:val="99"/>
    <w:rsid w:val="00625E4B"/>
  </w:style>
  <w:style w:type="paragraph" w:customStyle="1" w:styleId="DocumentMap">
    <w:name w:val="DocumentMap"/>
    <w:uiPriority w:val="99"/>
    <w:rsid w:val="00625E4B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CF635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136</TotalTime>
  <Pages>3</Pages>
  <Words>820</Words>
  <Characters>4674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45</cp:revision>
  <dcterms:created xsi:type="dcterms:W3CDTF">2019-09-11T09:00:00Z</dcterms:created>
  <dcterms:modified xsi:type="dcterms:W3CDTF">2021-04-27T13:55:00Z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