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784" w:rsidRDefault="00F97784">
      <w:pPr>
        <w:ind w:firstLine="680"/>
        <w:jc w:val="center"/>
      </w:pPr>
      <w:r>
        <w:rPr>
          <w:b/>
          <w:bCs/>
        </w:rPr>
        <w:t xml:space="preserve">ПРОТОКОЛ </w:t>
      </w:r>
      <w:r w:rsidRPr="00F528AA">
        <w:rPr>
          <w:b/>
          <w:bCs/>
        </w:rPr>
        <w:t>0318300120821000075</w:t>
      </w:r>
    </w:p>
    <w:p w:rsidR="00F97784" w:rsidRDefault="00F97784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F97784" w:rsidRPr="00F528AA" w:rsidRDefault="00F97784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F97784" w:rsidRPr="000F0FBD">
        <w:tc>
          <w:tcPr>
            <w:tcW w:w="4961" w:type="dxa"/>
          </w:tcPr>
          <w:p w:rsidR="00F97784" w:rsidRPr="000F0FBD" w:rsidRDefault="00F97784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F97784" w:rsidRPr="000F0FBD" w:rsidRDefault="00F97784">
            <w:pPr>
              <w:ind w:firstLine="567"/>
              <w:jc w:val="right"/>
            </w:pPr>
            <w:r>
              <w:rPr>
                <w:lang w:val="en-US"/>
              </w:rPr>
              <w:t>29.04.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F97784" w:rsidRDefault="00F97784">
      <w:pPr>
        <w:overflowPunct w:val="0"/>
      </w:pPr>
    </w:p>
    <w:p w:rsidR="00F97784" w:rsidRDefault="00F9778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Расходный материал </w:t>
      </w:r>
    </w:p>
    <w:p w:rsidR="00F97784" w:rsidRDefault="00F9778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213234901331923490100101070013250244</w:t>
      </w:r>
    </w:p>
    <w:p w:rsidR="00F97784" w:rsidRDefault="00F9778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310 135,00 руб.</w:t>
      </w:r>
    </w:p>
    <w:p w:rsidR="00F97784" w:rsidRDefault="00F97784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528AA">
        <w:rPr>
          <w:b/>
          <w:bCs/>
        </w:rPr>
        <w:t xml:space="preserve">: </w:t>
      </w:r>
      <w:r w:rsidRPr="00F528AA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528AA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F97784" w:rsidRPr="000F0FBD">
        <w:trPr>
          <w:jc w:val="right"/>
        </w:trPr>
        <w:tc>
          <w:tcPr>
            <w:tcW w:w="9915" w:type="dxa"/>
          </w:tcPr>
          <w:p w:rsidR="00F97784" w:rsidRPr="000F0FBD" w:rsidRDefault="00F9778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528AA">
              <w:rPr>
                <w:b/>
                <w:bCs/>
              </w:rPr>
              <w:t xml:space="preserve">Источник финансирования: </w:t>
            </w:r>
            <w:r w:rsidRPr="00F528AA">
              <w:t>Внебюджетные фонды (ОМС), родовые сертификаты 2021 г.</w:t>
            </w:r>
          </w:p>
          <w:p w:rsidR="00F97784" w:rsidRPr="000F0FBD" w:rsidRDefault="00F9778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528AA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528AA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2021 г..</w:t>
            </w:r>
          </w:p>
          <w:p w:rsidR="00F97784" w:rsidRPr="000F0FBD" w:rsidRDefault="00F9778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528AA">
              <w:t>Не требуется</w:t>
            </w:r>
          </w:p>
          <w:p w:rsidR="00F97784" w:rsidRPr="00F528AA" w:rsidRDefault="00F9778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528AA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F97784" w:rsidRDefault="00F97784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528AA">
        <w:t>19.04.21 14:15:06 (</w:t>
      </w:r>
      <w:r>
        <w:rPr>
          <w:lang w:val="en-US"/>
        </w:rPr>
        <w:t>MSK</w:t>
      </w:r>
      <w:r w:rsidRPr="00F528AA">
        <w:t>+00:00)</w:t>
      </w:r>
    </w:p>
    <w:p w:rsidR="00F97784" w:rsidRDefault="00F97784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528AA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F97784" w:rsidRPr="000F0FBD">
        <w:tc>
          <w:tcPr>
            <w:tcW w:w="3307" w:type="dxa"/>
          </w:tcPr>
          <w:p w:rsidR="00F97784" w:rsidRPr="000F0FBD" w:rsidRDefault="00F97784">
            <w:r w:rsidRPr="000F0FBD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F97784" w:rsidRPr="000F0FBD" w:rsidRDefault="00F97784">
            <w:r w:rsidRPr="000F0FB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F97784" w:rsidRPr="000F0FBD" w:rsidRDefault="00F97784">
            <w:pPr>
              <w:rPr>
                <w:lang w:val="en-US"/>
              </w:rPr>
            </w:pPr>
            <w:r w:rsidRPr="000F0FBD">
              <w:rPr>
                <w:lang w:val="en-US"/>
              </w:rPr>
              <w:t>Главный врач</w:t>
            </w:r>
          </w:p>
        </w:tc>
      </w:tr>
      <w:tr w:rsidR="00F97784" w:rsidRPr="000F0FBD">
        <w:tc>
          <w:tcPr>
            <w:tcW w:w="3307" w:type="dxa"/>
          </w:tcPr>
          <w:p w:rsidR="00F97784" w:rsidRPr="000F0FBD" w:rsidRDefault="00F97784">
            <w:r w:rsidRPr="000F0FB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97784" w:rsidRPr="000F0FBD" w:rsidRDefault="00F97784">
            <w:r w:rsidRPr="000F0FBD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F97784" w:rsidRPr="000F0FBD" w:rsidRDefault="00F97784">
            <w:pPr>
              <w:rPr>
                <w:lang w:val="en-US"/>
              </w:rPr>
            </w:pPr>
            <w:r w:rsidRPr="000F0FBD">
              <w:rPr>
                <w:lang w:val="en-US"/>
              </w:rPr>
              <w:t>Начальник отдела закупок</w:t>
            </w:r>
          </w:p>
        </w:tc>
      </w:tr>
      <w:tr w:rsidR="00F97784" w:rsidRPr="000F0FBD">
        <w:tc>
          <w:tcPr>
            <w:tcW w:w="3307" w:type="dxa"/>
          </w:tcPr>
          <w:p w:rsidR="00F97784" w:rsidRPr="000F0FBD" w:rsidRDefault="00F97784">
            <w:r w:rsidRPr="000F0FB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97784" w:rsidRPr="000F0FBD" w:rsidRDefault="00F97784">
            <w:r w:rsidRPr="000F0FB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F97784" w:rsidRPr="000F0FBD" w:rsidRDefault="00F97784">
            <w:pPr>
              <w:rPr>
                <w:lang w:val="en-US"/>
              </w:rPr>
            </w:pPr>
            <w:r w:rsidRPr="000F0FBD">
              <w:rPr>
                <w:lang w:val="en-US"/>
              </w:rPr>
              <w:t>Начальник юридического отдела</w:t>
            </w:r>
          </w:p>
        </w:tc>
      </w:tr>
      <w:tr w:rsidR="00F97784" w:rsidRPr="000F0FBD">
        <w:tc>
          <w:tcPr>
            <w:tcW w:w="3307" w:type="dxa"/>
          </w:tcPr>
          <w:p w:rsidR="00F97784" w:rsidRPr="000F0FBD" w:rsidRDefault="00F97784">
            <w:r w:rsidRPr="000F0FB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97784" w:rsidRPr="000F0FBD" w:rsidRDefault="00F97784">
            <w:r w:rsidRPr="000F0FB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F97784" w:rsidRPr="000F0FBD" w:rsidRDefault="00F97784">
            <w:pPr>
              <w:rPr>
                <w:lang w:val="en-US"/>
              </w:rPr>
            </w:pPr>
            <w:r w:rsidRPr="000F0FBD">
              <w:rPr>
                <w:lang w:val="en-US"/>
              </w:rPr>
              <w:t>экономист 1 категории отдела закупок</w:t>
            </w:r>
          </w:p>
        </w:tc>
      </w:tr>
      <w:tr w:rsidR="00F97784" w:rsidRPr="000F0FBD">
        <w:tc>
          <w:tcPr>
            <w:tcW w:w="3307" w:type="dxa"/>
          </w:tcPr>
          <w:p w:rsidR="00F97784" w:rsidRPr="000F0FBD" w:rsidRDefault="00F97784">
            <w:r w:rsidRPr="000F0FBD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F97784" w:rsidRPr="000F0FBD" w:rsidRDefault="00F97784">
            <w:r w:rsidRPr="000F0FBD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F97784" w:rsidRPr="000F0FBD" w:rsidRDefault="00F97784">
            <w:pPr>
              <w:rPr>
                <w:lang w:val="en-US"/>
              </w:rPr>
            </w:pPr>
            <w:r w:rsidRPr="000F0FBD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F97784" w:rsidRDefault="00F97784">
      <w:pPr>
        <w:jc w:val="both"/>
      </w:pPr>
      <w:r>
        <w:tab/>
        <w:t>Кворум имеется. Комиссия правомочна.</w:t>
      </w:r>
    </w:p>
    <w:p w:rsidR="00F97784" w:rsidRDefault="00F97784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F528AA">
        <w:t>29.04.</w:t>
      </w:r>
      <w:r>
        <w:t>20</w:t>
      </w:r>
      <w:r w:rsidRPr="00F528AA">
        <w:t>21 1</w:t>
      </w:r>
      <w:r>
        <w:t>4</w:t>
      </w:r>
      <w:r w:rsidRPr="00F528AA">
        <w:t>:</w:t>
      </w:r>
      <w:r>
        <w:t>00</w:t>
      </w:r>
      <w:r w:rsidRPr="00F528AA">
        <w:t xml:space="preserve"> (</w:t>
      </w:r>
      <w:r>
        <w:rPr>
          <w:lang w:val="en-US"/>
        </w:rPr>
        <w:t>MSK</w:t>
      </w:r>
      <w:r w:rsidRPr="00F528AA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F97784" w:rsidRDefault="00F97784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50"/>
        <w:gridCol w:w="1954"/>
        <w:gridCol w:w="1968"/>
        <w:gridCol w:w="3321"/>
        <w:gridCol w:w="2027"/>
      </w:tblGrid>
      <w:tr w:rsidR="00F97784" w:rsidRPr="000F0FBD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97784" w:rsidRPr="000F0FBD" w:rsidRDefault="00F97784">
            <w:pPr>
              <w:rPr>
                <w:b/>
                <w:bCs/>
              </w:rPr>
            </w:pPr>
            <w:r w:rsidRPr="000F0FBD">
              <w:rPr>
                <w:b/>
                <w:bCs/>
              </w:rPr>
              <w:t xml:space="preserve">№ </w:t>
            </w:r>
          </w:p>
          <w:p w:rsidR="00F97784" w:rsidRPr="000F0FBD" w:rsidRDefault="00F97784">
            <w:pPr>
              <w:rPr>
                <w:b/>
                <w:bCs/>
              </w:rPr>
            </w:pPr>
            <w:r w:rsidRPr="000F0FBD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97784" w:rsidRPr="000F0FBD" w:rsidRDefault="00F97784">
            <w:pPr>
              <w:pStyle w:val="a3"/>
              <w:rPr>
                <w:b/>
                <w:bCs/>
              </w:rPr>
            </w:pPr>
            <w:r w:rsidRPr="000F0FBD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97784" w:rsidRPr="000F0FBD" w:rsidRDefault="00F97784">
            <w:pPr>
              <w:pStyle w:val="a3"/>
              <w:rPr>
                <w:b/>
                <w:bCs/>
              </w:rPr>
            </w:pPr>
            <w:r w:rsidRPr="000F0FBD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97784" w:rsidRPr="000F0FBD" w:rsidRDefault="00F97784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7784" w:rsidRPr="000F0FBD" w:rsidRDefault="00F97784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F97784" w:rsidRPr="000F0FB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F97784" w:rsidRPr="000F0FBD" w:rsidRDefault="00F97784">
            <w:pPr>
              <w:pStyle w:val="a3"/>
            </w:pPr>
            <w:r w:rsidRPr="000F0FBD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F97784" w:rsidRPr="000F0FBD" w:rsidRDefault="00F97784">
            <w:pPr>
              <w:pStyle w:val="a3"/>
              <w:rPr>
                <w:lang w:val="en-US"/>
              </w:rPr>
            </w:pPr>
            <w:r w:rsidRPr="000F0FBD">
              <w:rPr>
                <w:lang w:val="en-US"/>
              </w:rPr>
              <w:t>308 584,32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F97784" w:rsidRPr="000F0FBD" w:rsidRDefault="00F97784">
            <w:pPr>
              <w:pStyle w:val="a3"/>
            </w:pPr>
            <w:r w:rsidRPr="000F0FB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F97784" w:rsidRPr="000F0FBD" w:rsidRDefault="00F97784">
            <w:pPr>
              <w:pStyle w:val="a3"/>
              <w:rPr>
                <w:lang w:val="en-US"/>
              </w:rPr>
            </w:pPr>
            <w:r w:rsidRPr="000F0FBD">
              <w:rPr>
                <w:lang w:val="en-US"/>
              </w:rPr>
              <w:t>29.04.21 11:31:13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7784" w:rsidRPr="00F528AA" w:rsidRDefault="00F97784">
            <w:pPr>
              <w:pStyle w:val="a3"/>
            </w:pPr>
            <w:r>
              <w:t xml:space="preserve">Индивидуальный предприниматель </w:t>
            </w:r>
            <w:r w:rsidRPr="00F528AA">
              <w:t>ХУРТЕСОВА ЛАРИСА СЕРГЕЕВНА</w:t>
            </w:r>
          </w:p>
        </w:tc>
      </w:tr>
    </w:tbl>
    <w:p w:rsidR="00F97784" w:rsidRDefault="00F97784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F97784" w:rsidRPr="000F0FB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7784" w:rsidRPr="000F0FBD" w:rsidRDefault="00F97784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7784" w:rsidRPr="000F0FBD" w:rsidRDefault="00F97784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r>
              <w:rPr>
                <w:b/>
                <w:bCs/>
              </w:rPr>
              <w:t>Обоснование</w:t>
            </w:r>
          </w:p>
        </w:tc>
      </w:tr>
      <w:tr w:rsidR="00F97784" w:rsidRPr="000F0FBD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7784" w:rsidRPr="000F0FBD" w:rsidRDefault="00F97784">
            <w:pPr>
              <w:pStyle w:val="a3"/>
            </w:pPr>
            <w:bookmarkStart w:id="0" w:name="__DdeLink__416_2961716382"/>
            <w:bookmarkEnd w:id="0"/>
            <w:r w:rsidRPr="000F0FBD">
              <w:rPr>
                <w:lang w:val="en-US"/>
              </w:rPr>
              <w:t>EA-89265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F528AA" w:rsidRDefault="00F97784">
            <w:r>
              <w:t xml:space="preserve">Индивидуальный предприниматель </w:t>
            </w:r>
            <w:r w:rsidRPr="00F528AA">
              <w:t>ХУРТЕСОВА ЛАРИСА СЕРГЕЕВНА</w:t>
            </w:r>
          </w:p>
          <w:p w:rsidR="00F97784" w:rsidRPr="00F528AA" w:rsidRDefault="00F97784">
            <w:r w:rsidRPr="000F0FBD">
              <w:t xml:space="preserve">ИНН </w:t>
            </w:r>
            <w:r w:rsidRPr="00F528AA">
              <w:t>231106428272</w:t>
            </w:r>
          </w:p>
          <w:p w:rsidR="00F97784" w:rsidRPr="00F528AA" w:rsidRDefault="00F97784">
            <w:r w:rsidRPr="000F0FBD">
              <w:t xml:space="preserve">ОГРН </w:t>
            </w:r>
            <w:r w:rsidRPr="00F528AA">
              <w:t>310231104900146</w:t>
            </w:r>
          </w:p>
          <w:p w:rsidR="00F97784" w:rsidRPr="00F528AA" w:rsidRDefault="00F97784">
            <w:r w:rsidRPr="000F0FBD">
              <w:t xml:space="preserve">КПП </w:t>
            </w:r>
          </w:p>
          <w:p w:rsidR="00F97784" w:rsidRPr="00F528AA" w:rsidRDefault="00F97784">
            <w:r w:rsidRPr="000F0FBD">
              <w:t>Место нахождения(жительства)</w:t>
            </w:r>
          </w:p>
          <w:p w:rsidR="00F97784" w:rsidRPr="00F528AA" w:rsidRDefault="00F97784">
            <w:bookmarkStart w:id="1" w:name="__DdeLink__366_2212008683"/>
            <w:r w:rsidRPr="000F0FBD">
              <w:t>КРАЙКРАСНОДАРСКИЙ, ГКРАСНОДАР</w:t>
            </w:r>
            <w:bookmarkEnd w:id="1"/>
          </w:p>
          <w:p w:rsidR="00F97784" w:rsidRPr="00F528AA" w:rsidRDefault="00F97784">
            <w:r w:rsidRPr="000F0FBD">
              <w:t>Почтовый адрес</w:t>
            </w:r>
          </w:p>
          <w:p w:rsidR="00F97784" w:rsidRPr="00F528AA" w:rsidRDefault="00F97784">
            <w:r w:rsidRPr="000F0FBD">
              <w:t>КРАЙ КРАСНОДАРСКИЙ23, Г КРАСНОДАР</w:t>
            </w:r>
          </w:p>
          <w:p w:rsidR="00F97784" w:rsidRPr="000F0FBD" w:rsidRDefault="00F97784">
            <w:pPr>
              <w:rPr>
                <w:sz w:val="16"/>
                <w:szCs w:val="16"/>
                <w:lang w:val="en-US"/>
              </w:rPr>
            </w:pPr>
            <w:r w:rsidRPr="000F0FBD">
              <w:rPr>
                <w:sz w:val="16"/>
                <w:szCs w:val="16"/>
              </w:rPr>
              <w:t xml:space="preserve">Контактное лицо </w:t>
            </w:r>
          </w:p>
          <w:p w:rsidR="00F97784" w:rsidRPr="000F0FBD" w:rsidRDefault="00F97784">
            <w:pPr>
              <w:rPr>
                <w:lang w:val="en-US"/>
              </w:rPr>
            </w:pPr>
            <w:r w:rsidRPr="000F0FBD">
              <w:t xml:space="preserve">Телефон </w:t>
            </w:r>
            <w:r w:rsidRPr="000F0FBD">
              <w:rPr>
                <w:lang w:val="en-US"/>
              </w:rPr>
              <w:t>79886039731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97784" w:rsidRPr="00F528AA" w:rsidRDefault="00F97784">
            <w:r w:rsidRPr="000F0FB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r w:rsidRPr="000F0FBD">
              <w:t>-</w:t>
            </w:r>
          </w:p>
        </w:tc>
      </w:tr>
    </w:tbl>
    <w:p w:rsidR="00F97784" w:rsidRDefault="00F97784"/>
    <w:p w:rsidR="00F97784" w:rsidRDefault="00F97784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F97784" w:rsidRPr="000F0FB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F97784" w:rsidRPr="000F0FB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pStyle w:val="a3"/>
            </w:pPr>
            <w:r w:rsidRPr="000F0FBD">
              <w:rPr>
                <w:lang w:val="en-US"/>
              </w:rPr>
              <w:t>EA</w:t>
            </w:r>
            <w:r w:rsidRPr="00F528AA">
              <w:t xml:space="preserve">-89265 / </w:t>
            </w:r>
            <w:r>
              <w:t xml:space="preserve">Индивидуальный предприниматель </w:t>
            </w:r>
            <w:r w:rsidRPr="00F528AA">
              <w:t>ХУРТЕСОВА ЛАРИСА СЕРГЕЕВНА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pStyle w:val="a3"/>
            </w:pPr>
            <w:r w:rsidRPr="000F0FB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pStyle w:val="a3"/>
            </w:pPr>
            <w:r w:rsidRPr="00F528A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97784" w:rsidRPr="000F0FB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pStyle w:val="a3"/>
            </w:pPr>
            <w:r w:rsidRPr="000F0FBD">
              <w:rPr>
                <w:lang w:val="en-US"/>
              </w:rPr>
              <w:t>EA</w:t>
            </w:r>
            <w:r w:rsidRPr="00F528AA">
              <w:t xml:space="preserve">-89265 / </w:t>
            </w:r>
            <w:r>
              <w:t xml:space="preserve">Индивидуальный предприниматель </w:t>
            </w:r>
            <w:r w:rsidRPr="00F528AA">
              <w:t>ХУРТЕСОВА ЛАРИСА СЕРГЕЕВНА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pStyle w:val="a3"/>
            </w:pPr>
            <w:r w:rsidRPr="000F0FBD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pStyle w:val="a3"/>
            </w:pPr>
            <w:r w:rsidRPr="00F528A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97784" w:rsidRPr="000F0FB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pStyle w:val="a3"/>
            </w:pPr>
            <w:r w:rsidRPr="000F0FBD">
              <w:rPr>
                <w:lang w:val="en-US"/>
              </w:rPr>
              <w:t>EA</w:t>
            </w:r>
            <w:r w:rsidRPr="00F528AA">
              <w:t xml:space="preserve">-89265 / </w:t>
            </w:r>
            <w:r>
              <w:t xml:space="preserve">Индивидуальный предприниматель </w:t>
            </w:r>
            <w:r w:rsidRPr="00F528AA">
              <w:t>ХУРТЕСОВА ЛАРИСА СЕРГЕЕВНА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pStyle w:val="a3"/>
            </w:pPr>
            <w:r w:rsidRPr="000F0FB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pStyle w:val="a3"/>
            </w:pPr>
            <w:r w:rsidRPr="00F528A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97784" w:rsidRPr="000F0FB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pStyle w:val="a3"/>
            </w:pPr>
            <w:r w:rsidRPr="000F0FBD">
              <w:rPr>
                <w:lang w:val="en-US"/>
              </w:rPr>
              <w:t>EA</w:t>
            </w:r>
            <w:r w:rsidRPr="00F528AA">
              <w:t xml:space="preserve">-89265 / </w:t>
            </w:r>
            <w:r>
              <w:t xml:space="preserve">Индивидуальный предприниматель </w:t>
            </w:r>
            <w:r w:rsidRPr="00F528AA">
              <w:t>ХУРТЕСОВА ЛАРИСА СЕРГЕЕВНА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pStyle w:val="a3"/>
            </w:pPr>
            <w:r w:rsidRPr="000F0FB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pStyle w:val="a3"/>
            </w:pPr>
            <w:r w:rsidRPr="00F528A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F97784" w:rsidRPr="000F0FBD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pStyle w:val="a3"/>
            </w:pPr>
            <w:r w:rsidRPr="000F0FBD">
              <w:rPr>
                <w:lang w:val="en-US"/>
              </w:rPr>
              <w:t>EA</w:t>
            </w:r>
            <w:r w:rsidRPr="00F528AA">
              <w:t xml:space="preserve">-89265 / </w:t>
            </w:r>
            <w:r>
              <w:t xml:space="preserve">Индивидуальный предприниматель </w:t>
            </w:r>
            <w:r w:rsidRPr="00F528AA">
              <w:t>ХУРТЕСОВА ЛАРИСА СЕРГЕЕВНА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pStyle w:val="a3"/>
            </w:pPr>
            <w:r w:rsidRPr="000F0FBD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97784" w:rsidRPr="000F0FBD" w:rsidRDefault="00F97784">
            <w:pPr>
              <w:pStyle w:val="a3"/>
            </w:pPr>
            <w:r w:rsidRPr="00F528A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F97784" w:rsidRDefault="00F97784"/>
    <w:p w:rsidR="00F97784" w:rsidRDefault="00F97784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F528AA">
        <w:t>Расходный материал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</w:t>
      </w:r>
      <w:r w:rsidRPr="00F528AA">
        <w:t xml:space="preserve"> </w:t>
      </w:r>
      <w:r>
        <w:t>Индивидуальный предприниматель ХУРТЕСОВА ЛАРИСА СЕРГЕЕВНА, предложение о цене контракта 308 584,32 руб.</w:t>
      </w:r>
    </w:p>
    <w:p w:rsidR="00F97784" w:rsidRDefault="00F97784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F97784" w:rsidRDefault="00F97784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6F255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F97784" w:rsidRDefault="00F97784">
      <w:pPr>
        <w:jc w:val="both"/>
        <w:rPr>
          <w:b/>
          <w:bCs/>
        </w:rPr>
      </w:pPr>
    </w:p>
    <w:p w:rsidR="00F97784" w:rsidRDefault="00F97784">
      <w:pPr>
        <w:jc w:val="both"/>
        <w:rPr>
          <w:b/>
          <w:bCs/>
        </w:rPr>
      </w:pPr>
    </w:p>
    <w:p w:rsidR="00F97784" w:rsidRDefault="00F97784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F97784" w:rsidRPr="000F0FBD">
        <w:tc>
          <w:tcPr>
            <w:tcW w:w="5847" w:type="dxa"/>
            <w:vAlign w:val="bottom"/>
          </w:tcPr>
          <w:p w:rsidR="00F97784" w:rsidRPr="000F0FBD" w:rsidRDefault="00F97784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F97784" w:rsidRPr="000F0FBD" w:rsidRDefault="00F97784">
            <w:pPr>
              <w:pStyle w:val="a3"/>
            </w:pPr>
            <w:r w:rsidRPr="000F0FBD">
              <w:rPr>
                <w:lang w:val="en-US"/>
              </w:rPr>
              <w:t>Просоленко Юрий Александрович</w:t>
            </w:r>
          </w:p>
        </w:tc>
      </w:tr>
      <w:tr w:rsidR="00F97784" w:rsidRPr="000F0FBD">
        <w:tc>
          <w:tcPr>
            <w:tcW w:w="5847" w:type="dxa"/>
            <w:vAlign w:val="bottom"/>
          </w:tcPr>
          <w:p w:rsidR="00F97784" w:rsidRPr="000F0FBD" w:rsidRDefault="00F97784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97784" w:rsidRPr="000F0FBD" w:rsidRDefault="00F97784">
            <w:pPr>
              <w:pStyle w:val="a3"/>
            </w:pPr>
            <w:r w:rsidRPr="000F0FBD">
              <w:rPr>
                <w:lang w:val="en-US"/>
              </w:rPr>
              <w:t>Дехтерев Юрий Сергеевич</w:t>
            </w:r>
          </w:p>
        </w:tc>
      </w:tr>
      <w:tr w:rsidR="00F97784" w:rsidRPr="000F0FBD">
        <w:tc>
          <w:tcPr>
            <w:tcW w:w="5847" w:type="dxa"/>
            <w:vAlign w:val="bottom"/>
          </w:tcPr>
          <w:p w:rsidR="00F97784" w:rsidRPr="000F0FBD" w:rsidRDefault="00F97784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97784" w:rsidRPr="000F0FBD" w:rsidRDefault="00F97784">
            <w:pPr>
              <w:pStyle w:val="a3"/>
            </w:pPr>
            <w:r w:rsidRPr="000F0FBD">
              <w:rPr>
                <w:lang w:val="en-US"/>
              </w:rPr>
              <w:t>Коротникова Светлана Борисовна</w:t>
            </w:r>
          </w:p>
        </w:tc>
      </w:tr>
      <w:tr w:rsidR="00F97784" w:rsidRPr="000F0FBD">
        <w:tc>
          <w:tcPr>
            <w:tcW w:w="5847" w:type="dxa"/>
            <w:vAlign w:val="bottom"/>
          </w:tcPr>
          <w:p w:rsidR="00F97784" w:rsidRPr="000F0FBD" w:rsidRDefault="00F97784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97784" w:rsidRPr="000F0FBD" w:rsidRDefault="00F97784">
            <w:pPr>
              <w:pStyle w:val="a3"/>
            </w:pPr>
            <w:r w:rsidRPr="000F0FBD">
              <w:rPr>
                <w:lang w:val="en-US"/>
              </w:rPr>
              <w:t>Мальченко Елена Александровна</w:t>
            </w:r>
          </w:p>
        </w:tc>
      </w:tr>
      <w:tr w:rsidR="00F97784" w:rsidRPr="000F0FBD">
        <w:tc>
          <w:tcPr>
            <w:tcW w:w="5847" w:type="dxa"/>
            <w:vAlign w:val="bottom"/>
          </w:tcPr>
          <w:p w:rsidR="00F97784" w:rsidRPr="000F0FBD" w:rsidRDefault="00F97784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F97784" w:rsidRPr="000F0FBD" w:rsidRDefault="00F97784">
            <w:pPr>
              <w:pStyle w:val="a3"/>
            </w:pPr>
            <w:r w:rsidRPr="000F0FBD">
              <w:rPr>
                <w:lang w:val="en-US"/>
              </w:rPr>
              <w:t>Владыкина Лидия Валерьевна</w:t>
            </w:r>
          </w:p>
        </w:tc>
      </w:tr>
    </w:tbl>
    <w:p w:rsidR="00F97784" w:rsidRDefault="00F97784"/>
    <w:sectPr w:rsidR="00F97784" w:rsidSect="00EA08F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08FA"/>
    <w:rsid w:val="000F0FBD"/>
    <w:rsid w:val="006F255D"/>
    <w:rsid w:val="00C468E8"/>
    <w:rsid w:val="00EA08FA"/>
    <w:rsid w:val="00F528AA"/>
    <w:rsid w:val="00F97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8FA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EA08F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A08FA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70A0E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EA08FA"/>
  </w:style>
  <w:style w:type="paragraph" w:styleId="Caption">
    <w:name w:val="caption"/>
    <w:basedOn w:val="Normal"/>
    <w:uiPriority w:val="99"/>
    <w:qFormat/>
    <w:rsid w:val="00EA08FA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A08FA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A08FA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70A0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A08FA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A08F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A08FA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A08F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A08FA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A08FA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EA08FA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A08FA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A08FA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EA08FA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0A0E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0A0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A0E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EA08FA"/>
  </w:style>
  <w:style w:type="paragraph" w:customStyle="1" w:styleId="a4">
    <w:name w:val="Заголовок таблицы"/>
    <w:basedOn w:val="a3"/>
    <w:uiPriority w:val="99"/>
    <w:rsid w:val="00EA08FA"/>
  </w:style>
  <w:style w:type="paragraph" w:customStyle="1" w:styleId="DocumentMap">
    <w:name w:val="DocumentMap"/>
    <w:uiPriority w:val="99"/>
    <w:rsid w:val="00EA08FA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EA08FA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EA08FA"/>
  </w:style>
  <w:style w:type="character" w:styleId="Hyperlink">
    <w:name w:val="Hyperlink"/>
    <w:basedOn w:val="DefaultParagraphFont"/>
    <w:uiPriority w:val="99"/>
    <w:rsid w:val="00F528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3</Pages>
  <Words>944</Words>
  <Characters>5384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2021-04-29T12:18:00Z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