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25" w:rsidRDefault="008A4E25">
      <w:pPr>
        <w:ind w:firstLine="680"/>
        <w:jc w:val="center"/>
      </w:pPr>
      <w:r>
        <w:rPr>
          <w:b/>
          <w:bCs/>
        </w:rPr>
        <w:t xml:space="preserve">ПРОТОКОЛ </w:t>
      </w:r>
      <w:r w:rsidRPr="007A032C">
        <w:rPr>
          <w:b/>
          <w:bCs/>
        </w:rPr>
        <w:t>0318300120821000071</w:t>
      </w:r>
    </w:p>
    <w:p w:rsidR="008A4E25" w:rsidRDefault="008A4E25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A4E25" w:rsidRPr="007A032C" w:rsidRDefault="008A4E25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A4E25" w:rsidRPr="00B13612">
        <w:tc>
          <w:tcPr>
            <w:tcW w:w="4961" w:type="dxa"/>
          </w:tcPr>
          <w:p w:rsidR="008A4E25" w:rsidRPr="00B13612" w:rsidRDefault="008A4E25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A4E25" w:rsidRPr="00B13612" w:rsidRDefault="008A4E25">
            <w:pPr>
              <w:ind w:firstLine="567"/>
              <w:jc w:val="right"/>
            </w:pPr>
            <w:r>
              <w:rPr>
                <w:lang w:val="en-US"/>
              </w:rPr>
              <w:t>29.04.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A4E25" w:rsidRDefault="008A4E25">
      <w:pPr>
        <w:overflowPunct w:val="0"/>
      </w:pPr>
    </w:p>
    <w:p w:rsidR="008A4E25" w:rsidRDefault="008A4E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Перчатки </w:t>
      </w:r>
    </w:p>
    <w:p w:rsidR="008A4E25" w:rsidRDefault="008A4E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213234901331923490100101050010000244</w:t>
      </w:r>
    </w:p>
    <w:p w:rsidR="008A4E25" w:rsidRDefault="008A4E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598 569,50 руб.</w:t>
      </w:r>
    </w:p>
    <w:p w:rsidR="008A4E25" w:rsidRDefault="008A4E2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A032C">
        <w:rPr>
          <w:b/>
          <w:bCs/>
        </w:rPr>
        <w:t xml:space="preserve">: </w:t>
      </w:r>
      <w:r w:rsidRPr="007A032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A032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A4E25" w:rsidRPr="00B13612">
        <w:trPr>
          <w:jc w:val="right"/>
        </w:trPr>
        <w:tc>
          <w:tcPr>
            <w:tcW w:w="9915" w:type="dxa"/>
          </w:tcPr>
          <w:p w:rsidR="008A4E25" w:rsidRPr="00B13612" w:rsidRDefault="008A4E2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A032C">
              <w:rPr>
                <w:b/>
                <w:bCs/>
              </w:rPr>
              <w:t xml:space="preserve">Источник финансирования: </w:t>
            </w:r>
            <w:r w:rsidRPr="007A032C">
              <w:t>Внебюджетные фонды (ОМС), краевой бюджет, платные услуги</w:t>
            </w:r>
          </w:p>
          <w:p w:rsidR="008A4E25" w:rsidRPr="00B13612" w:rsidRDefault="008A4E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A032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A032C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июля 2021 г..</w:t>
            </w:r>
          </w:p>
          <w:p w:rsidR="008A4E25" w:rsidRPr="00B13612" w:rsidRDefault="008A4E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A032C">
              <w:t>Не требуется</w:t>
            </w:r>
          </w:p>
          <w:p w:rsidR="008A4E25" w:rsidRPr="007A032C" w:rsidRDefault="008A4E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A032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A4E25" w:rsidRDefault="008A4E2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A032C">
        <w:t>19.04.21 10:49:27 (</w:t>
      </w:r>
      <w:r>
        <w:rPr>
          <w:lang w:val="en-US"/>
        </w:rPr>
        <w:t>MSK</w:t>
      </w:r>
      <w:r w:rsidRPr="007A032C">
        <w:t>+00:00)</w:t>
      </w:r>
    </w:p>
    <w:p w:rsidR="008A4E25" w:rsidRDefault="008A4E2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A032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A4E25" w:rsidRPr="00B13612"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A4E25" w:rsidRPr="00B13612" w:rsidRDefault="008A4E25">
            <w:pPr>
              <w:rPr>
                <w:lang w:val="en-US"/>
              </w:rPr>
            </w:pPr>
            <w:r w:rsidRPr="00B13612">
              <w:rPr>
                <w:lang w:val="en-US"/>
              </w:rPr>
              <w:t>Главный врач</w:t>
            </w:r>
          </w:p>
        </w:tc>
      </w:tr>
      <w:tr w:rsidR="008A4E25" w:rsidRPr="00B13612"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A4E25" w:rsidRPr="00B13612" w:rsidRDefault="008A4E25">
            <w:pPr>
              <w:rPr>
                <w:lang w:val="en-US"/>
              </w:rPr>
            </w:pPr>
            <w:r w:rsidRPr="00B13612">
              <w:rPr>
                <w:lang w:val="en-US"/>
              </w:rPr>
              <w:t>Начальник отдела закупок</w:t>
            </w:r>
          </w:p>
        </w:tc>
      </w:tr>
      <w:tr w:rsidR="008A4E25" w:rsidRPr="00B13612"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A4E25" w:rsidRPr="00B13612" w:rsidRDefault="008A4E25">
            <w:pPr>
              <w:rPr>
                <w:lang w:val="en-US"/>
              </w:rPr>
            </w:pPr>
            <w:r w:rsidRPr="00B13612">
              <w:rPr>
                <w:lang w:val="en-US"/>
              </w:rPr>
              <w:t>Начальник юридического отдела</w:t>
            </w:r>
          </w:p>
        </w:tc>
      </w:tr>
      <w:tr w:rsidR="008A4E25" w:rsidRPr="00B13612"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A4E25" w:rsidRPr="00B13612" w:rsidRDefault="008A4E25">
            <w:pPr>
              <w:rPr>
                <w:lang w:val="en-US"/>
              </w:rPr>
            </w:pPr>
            <w:r w:rsidRPr="00B13612">
              <w:rPr>
                <w:lang w:val="en-US"/>
              </w:rPr>
              <w:t>экономист 1 категории отдела закупок</w:t>
            </w:r>
          </w:p>
        </w:tc>
      </w:tr>
      <w:tr w:rsidR="008A4E25" w:rsidRPr="00B13612"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A4E25" w:rsidRPr="00B13612" w:rsidRDefault="008A4E25">
            <w:r w:rsidRPr="00B1361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A4E25" w:rsidRPr="00B13612" w:rsidRDefault="008A4E25">
            <w:pPr>
              <w:rPr>
                <w:lang w:val="en-US"/>
              </w:rPr>
            </w:pPr>
            <w:r w:rsidRPr="00B1361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A4E25" w:rsidRDefault="008A4E25">
      <w:pPr>
        <w:jc w:val="both"/>
      </w:pPr>
      <w:r>
        <w:tab/>
        <w:t>Кворум имеется. Комиссия правомочна.</w:t>
      </w:r>
    </w:p>
    <w:p w:rsidR="008A4E25" w:rsidRDefault="008A4E25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A032C">
        <w:t>29.04.</w:t>
      </w:r>
      <w:r>
        <w:t>20</w:t>
      </w:r>
      <w:r w:rsidRPr="007A032C">
        <w:t>21 1</w:t>
      </w:r>
      <w:r>
        <w:t>4</w:t>
      </w:r>
      <w:r w:rsidRPr="007A032C">
        <w:t>:2</w:t>
      </w:r>
      <w:r>
        <w:t>0</w:t>
      </w:r>
      <w:r w:rsidRPr="007A032C">
        <w:t xml:space="preserve"> (</w:t>
      </w:r>
      <w:r>
        <w:rPr>
          <w:lang w:val="en-US"/>
        </w:rPr>
        <w:t>MSK</w:t>
      </w:r>
      <w:r w:rsidRPr="007A032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A4E25" w:rsidRDefault="008A4E25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36"/>
        <w:gridCol w:w="1928"/>
        <w:gridCol w:w="1919"/>
        <w:gridCol w:w="3200"/>
        <w:gridCol w:w="2237"/>
      </w:tblGrid>
      <w:tr w:rsidR="008A4E25" w:rsidRPr="00B1361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rPr>
                <w:b/>
                <w:bCs/>
              </w:rPr>
            </w:pPr>
            <w:r w:rsidRPr="00B13612">
              <w:rPr>
                <w:b/>
                <w:bCs/>
              </w:rPr>
              <w:t xml:space="preserve">№ </w:t>
            </w:r>
          </w:p>
          <w:p w:rsidR="008A4E25" w:rsidRPr="00B13612" w:rsidRDefault="008A4E25">
            <w:pPr>
              <w:rPr>
                <w:b/>
                <w:bCs/>
              </w:rPr>
            </w:pPr>
            <w:r w:rsidRPr="00B1361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b/>
                <w:bCs/>
              </w:rPr>
            </w:pPr>
            <w:r w:rsidRPr="00B1361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b/>
                <w:bCs/>
              </w:rPr>
            </w:pPr>
            <w:r w:rsidRPr="00B1361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A4E25" w:rsidRPr="00B1361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lang w:val="en-US"/>
              </w:rPr>
            </w:pPr>
            <w:r w:rsidRPr="00B13612">
              <w:rPr>
                <w:lang w:val="en-US"/>
              </w:rPr>
              <w:t>569 000,00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A4E25" w:rsidRPr="00B13612" w:rsidRDefault="008A4E25">
            <w:pPr>
              <w:pStyle w:val="a3"/>
              <w:rPr>
                <w:lang w:val="en-US"/>
              </w:rPr>
            </w:pPr>
            <w:r w:rsidRPr="00B13612">
              <w:rPr>
                <w:lang w:val="en-US"/>
              </w:rPr>
              <w:t>29.04.21 12:02:10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4E25" w:rsidRPr="007A032C" w:rsidRDefault="008A4E25">
            <w:pPr>
              <w:pStyle w:val="a3"/>
            </w:pPr>
            <w:r>
              <w:t xml:space="preserve">Индивидуальный предприниматель </w:t>
            </w:r>
            <w:r w:rsidRPr="007A032C">
              <w:t>ТИТОВА МАРИНА АЛЕКСАНДРОВНА</w:t>
            </w:r>
          </w:p>
        </w:tc>
      </w:tr>
    </w:tbl>
    <w:p w:rsidR="008A4E25" w:rsidRDefault="008A4E25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8A4E25" w:rsidRPr="00B1361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4E25" w:rsidRPr="00B13612" w:rsidRDefault="008A4E25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4E25" w:rsidRPr="00B13612" w:rsidRDefault="008A4E25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r>
              <w:rPr>
                <w:b/>
                <w:bCs/>
              </w:rPr>
              <w:t>Обоснование</w:t>
            </w:r>
          </w:p>
        </w:tc>
      </w:tr>
      <w:tr w:rsidR="008A4E25" w:rsidRPr="00B1361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4E25" w:rsidRPr="00B13612" w:rsidRDefault="008A4E25">
            <w:pPr>
              <w:pStyle w:val="a3"/>
            </w:pPr>
            <w:bookmarkStart w:id="0" w:name="__DdeLink__416_2961716382"/>
            <w:bookmarkEnd w:id="0"/>
            <w:r w:rsidRPr="00B13612">
              <w:rPr>
                <w:lang w:val="en-US"/>
              </w:rPr>
              <w:t>EA-89179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7A032C" w:rsidRDefault="008A4E25">
            <w:r>
              <w:t xml:space="preserve">Индивидуальный предприниматель </w:t>
            </w:r>
            <w:r w:rsidRPr="007A032C">
              <w:t>ТИТОВА МАРИНА АЛЕКСАНДРОВНА</w:t>
            </w:r>
          </w:p>
          <w:p w:rsidR="008A4E25" w:rsidRPr="007A032C" w:rsidRDefault="008A4E25">
            <w:r w:rsidRPr="00B13612">
              <w:t xml:space="preserve">ИНН </w:t>
            </w:r>
            <w:r w:rsidRPr="007A032C">
              <w:t>233409997338</w:t>
            </w:r>
          </w:p>
          <w:p w:rsidR="008A4E25" w:rsidRPr="007A032C" w:rsidRDefault="008A4E25">
            <w:r w:rsidRPr="00B13612">
              <w:t xml:space="preserve">ОГРН </w:t>
            </w:r>
            <w:r w:rsidRPr="007A032C">
              <w:t>320237500050490</w:t>
            </w:r>
          </w:p>
          <w:p w:rsidR="008A4E25" w:rsidRPr="007A032C" w:rsidRDefault="008A4E25">
            <w:r w:rsidRPr="00B13612">
              <w:t xml:space="preserve">КПП </w:t>
            </w:r>
          </w:p>
          <w:p w:rsidR="008A4E25" w:rsidRPr="007A032C" w:rsidRDefault="008A4E25">
            <w:r w:rsidRPr="00B13612">
              <w:t>Место нахождения(жительства)</w:t>
            </w:r>
          </w:p>
          <w:p w:rsidR="008A4E25" w:rsidRPr="007A032C" w:rsidRDefault="008A4E25">
            <w:bookmarkStart w:id="1" w:name="__DdeLink__366_2212008683"/>
            <w:r w:rsidRPr="00B13612">
              <w:t>КРАЙКРАСНОДАРСКИЙ, Р-НКАНЕВСКОЙ, СТ-ЦАНОВОМИНСКАЯ</w:t>
            </w:r>
            <w:bookmarkEnd w:id="1"/>
          </w:p>
          <w:p w:rsidR="008A4E25" w:rsidRPr="007A032C" w:rsidRDefault="008A4E25">
            <w:r w:rsidRPr="00B13612">
              <w:t>Почтовый адрес</w:t>
            </w:r>
          </w:p>
          <w:p w:rsidR="008A4E25" w:rsidRPr="007A032C" w:rsidRDefault="008A4E25">
            <w:r w:rsidRPr="00B13612">
              <w:t>КРАЙ КРАСНОДАРСКИЙ, Р-Н КАНЕВСКОЙ, СТ-ЦА НОВОМИНСКАЯ,</w:t>
            </w:r>
          </w:p>
          <w:p w:rsidR="008A4E25" w:rsidRPr="00B13612" w:rsidRDefault="008A4E25">
            <w:pPr>
              <w:rPr>
                <w:sz w:val="16"/>
                <w:szCs w:val="16"/>
                <w:lang w:val="en-US"/>
              </w:rPr>
            </w:pPr>
            <w:r w:rsidRPr="00B13612">
              <w:rPr>
                <w:sz w:val="16"/>
                <w:szCs w:val="16"/>
              </w:rPr>
              <w:t xml:space="preserve">Контактное лицо </w:t>
            </w:r>
          </w:p>
          <w:p w:rsidR="008A4E25" w:rsidRPr="00B13612" w:rsidRDefault="008A4E25">
            <w:pPr>
              <w:rPr>
                <w:lang w:val="en-US"/>
              </w:rPr>
            </w:pPr>
            <w:r w:rsidRPr="00B13612">
              <w:t xml:space="preserve">Телефон </w:t>
            </w:r>
            <w:r w:rsidRPr="00B13612">
              <w:rPr>
                <w:lang w:val="en-US"/>
              </w:rPr>
              <w:t>79183779720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4E25" w:rsidRPr="007A032C" w:rsidRDefault="008A4E25">
            <w:r w:rsidRPr="00B136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r w:rsidRPr="00B13612">
              <w:t>-</w:t>
            </w:r>
          </w:p>
        </w:tc>
      </w:tr>
    </w:tbl>
    <w:p w:rsidR="008A4E25" w:rsidRDefault="008A4E25"/>
    <w:p w:rsidR="008A4E25" w:rsidRDefault="008A4E25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EA-89179 /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7A03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EA-89179 /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7A03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EA-89179 /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7A03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EA-89179 /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7A03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4E25" w:rsidRPr="00B1361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EA-89179 / ТИТОВА МАРИНА АЛЕКСАНДРОВНА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4E25" w:rsidRPr="00B13612" w:rsidRDefault="008A4E25">
            <w:pPr>
              <w:pStyle w:val="a3"/>
            </w:pPr>
            <w:r w:rsidRPr="007A03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A4E25" w:rsidRDefault="008A4E25"/>
    <w:p w:rsidR="008A4E25" w:rsidRDefault="008A4E25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A032C">
        <w:t>Перчатки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ТИТОВА МАРИНА АЛЕКСАНДРОВНА, предложение о цене контракта 569 000,00 руб.</w:t>
      </w:r>
    </w:p>
    <w:p w:rsidR="008A4E25" w:rsidRDefault="008A4E25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8A4E25" w:rsidRDefault="008A4E2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958F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A4E25" w:rsidRDefault="008A4E25">
      <w:pPr>
        <w:jc w:val="both"/>
        <w:rPr>
          <w:b/>
          <w:bCs/>
        </w:rPr>
      </w:pPr>
    </w:p>
    <w:p w:rsidR="008A4E25" w:rsidRDefault="008A4E2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A4E25" w:rsidRPr="00B13612">
        <w:tc>
          <w:tcPr>
            <w:tcW w:w="5847" w:type="dxa"/>
            <w:vAlign w:val="bottom"/>
          </w:tcPr>
          <w:p w:rsidR="008A4E25" w:rsidRPr="00B13612" w:rsidRDefault="008A4E25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Просоленко Юрий Александрович</w:t>
            </w:r>
          </w:p>
        </w:tc>
      </w:tr>
      <w:tr w:rsidR="008A4E25" w:rsidRPr="00B13612">
        <w:tc>
          <w:tcPr>
            <w:tcW w:w="5847" w:type="dxa"/>
            <w:vAlign w:val="bottom"/>
          </w:tcPr>
          <w:p w:rsidR="008A4E25" w:rsidRPr="00B13612" w:rsidRDefault="008A4E2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Дехтерев Юрий Сергеевич</w:t>
            </w:r>
          </w:p>
        </w:tc>
      </w:tr>
      <w:tr w:rsidR="008A4E25" w:rsidRPr="00B13612">
        <w:tc>
          <w:tcPr>
            <w:tcW w:w="5847" w:type="dxa"/>
            <w:vAlign w:val="bottom"/>
          </w:tcPr>
          <w:p w:rsidR="008A4E25" w:rsidRPr="00B13612" w:rsidRDefault="008A4E2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Коротникова Светлана Борисовна</w:t>
            </w:r>
          </w:p>
        </w:tc>
      </w:tr>
      <w:tr w:rsidR="008A4E25" w:rsidRPr="00B13612">
        <w:tc>
          <w:tcPr>
            <w:tcW w:w="5847" w:type="dxa"/>
            <w:vAlign w:val="bottom"/>
          </w:tcPr>
          <w:p w:rsidR="008A4E25" w:rsidRPr="00B13612" w:rsidRDefault="008A4E2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Мальченко Елена Александровна</w:t>
            </w:r>
          </w:p>
        </w:tc>
      </w:tr>
      <w:tr w:rsidR="008A4E25" w:rsidRPr="00B13612">
        <w:tc>
          <w:tcPr>
            <w:tcW w:w="5847" w:type="dxa"/>
            <w:vAlign w:val="bottom"/>
          </w:tcPr>
          <w:p w:rsidR="008A4E25" w:rsidRPr="00B13612" w:rsidRDefault="008A4E25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A4E25" w:rsidRPr="00B13612" w:rsidRDefault="008A4E25">
            <w:pPr>
              <w:pStyle w:val="a3"/>
            </w:pPr>
            <w:r w:rsidRPr="00B13612">
              <w:rPr>
                <w:lang w:val="en-US"/>
              </w:rPr>
              <w:t>Владыкина Лидия Валерьевна</w:t>
            </w:r>
          </w:p>
        </w:tc>
      </w:tr>
    </w:tbl>
    <w:p w:rsidR="008A4E25" w:rsidRDefault="008A4E25"/>
    <w:sectPr w:rsidR="008A4E25" w:rsidSect="000B19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923"/>
    <w:rsid w:val="000B1923"/>
    <w:rsid w:val="003C6B60"/>
    <w:rsid w:val="007A032C"/>
    <w:rsid w:val="008A4E25"/>
    <w:rsid w:val="00B13612"/>
    <w:rsid w:val="00C9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23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B192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B192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3180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B1923"/>
  </w:style>
  <w:style w:type="paragraph" w:styleId="Caption">
    <w:name w:val="caption"/>
    <w:basedOn w:val="Normal"/>
    <w:uiPriority w:val="99"/>
    <w:qFormat/>
    <w:rsid w:val="000B192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B192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B192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7318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B192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B192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B192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B192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B192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B192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B192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B192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B192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B192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3180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31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18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B1923"/>
  </w:style>
  <w:style w:type="paragraph" w:customStyle="1" w:styleId="a4">
    <w:name w:val="Заголовок таблицы"/>
    <w:basedOn w:val="a3"/>
    <w:uiPriority w:val="99"/>
    <w:rsid w:val="000B1923"/>
  </w:style>
  <w:style w:type="paragraph" w:customStyle="1" w:styleId="DocumentMap">
    <w:name w:val="DocumentMap"/>
    <w:uiPriority w:val="99"/>
    <w:rsid w:val="000B1923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B1923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B1923"/>
  </w:style>
  <w:style w:type="character" w:styleId="Hyperlink">
    <w:name w:val="Hyperlink"/>
    <w:basedOn w:val="DefaultParagraphFont"/>
    <w:uiPriority w:val="99"/>
    <w:rsid w:val="007A03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3</Pages>
  <Words>925</Words>
  <Characters>5276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