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6950" w:rsidRDefault="00A06950">
      <w:pPr>
        <w:ind w:firstLine="680"/>
        <w:jc w:val="center"/>
      </w:pPr>
      <w:r>
        <w:rPr>
          <w:b/>
          <w:bCs/>
        </w:rPr>
        <w:t xml:space="preserve">ПРОТОКОЛ </w:t>
      </w:r>
      <w:r w:rsidRPr="004807F5">
        <w:rPr>
          <w:b/>
          <w:bCs/>
        </w:rPr>
        <w:t>0318300120821000070</w:t>
      </w:r>
    </w:p>
    <w:p w:rsidR="00A06950" w:rsidRDefault="00A06950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A06950" w:rsidRPr="004807F5" w:rsidRDefault="00A06950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A06950" w:rsidRPr="00531132">
        <w:tc>
          <w:tcPr>
            <w:tcW w:w="4961" w:type="dxa"/>
          </w:tcPr>
          <w:p w:rsidR="00A06950" w:rsidRPr="00531132" w:rsidRDefault="00A06950">
            <w:pPr>
              <w:overflowPunct w:val="0"/>
            </w:pPr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A06950" w:rsidRPr="00531132" w:rsidRDefault="00A06950">
            <w:pPr>
              <w:ind w:firstLine="567"/>
              <w:jc w:val="right"/>
            </w:pPr>
            <w:r>
              <w:rPr>
                <w:lang w:val="en-US"/>
              </w:rPr>
              <w:t>29.04.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A06950" w:rsidRDefault="00A06950">
      <w:pPr>
        <w:overflowPunct w:val="0"/>
      </w:pPr>
    </w:p>
    <w:p w:rsidR="00A06950" w:rsidRDefault="00A06950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Скобы и скрепки </w:t>
      </w:r>
    </w:p>
    <w:p w:rsidR="00A06950" w:rsidRDefault="00A06950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213234901331923490100101040012599244</w:t>
      </w:r>
    </w:p>
    <w:p w:rsidR="00A06950" w:rsidRDefault="00A06950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31 768,90 руб.</w:t>
      </w:r>
    </w:p>
    <w:p w:rsidR="00A06950" w:rsidRDefault="00A06950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4807F5">
        <w:rPr>
          <w:b/>
          <w:bCs/>
        </w:rPr>
        <w:t xml:space="preserve">: </w:t>
      </w:r>
      <w:r w:rsidRPr="004807F5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4807F5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A06950" w:rsidRPr="00531132">
        <w:trPr>
          <w:jc w:val="right"/>
        </w:trPr>
        <w:tc>
          <w:tcPr>
            <w:tcW w:w="9915" w:type="dxa"/>
          </w:tcPr>
          <w:p w:rsidR="00A06950" w:rsidRPr="00531132" w:rsidRDefault="00A06950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4807F5">
              <w:rPr>
                <w:b/>
                <w:bCs/>
              </w:rPr>
              <w:t xml:space="preserve">Источник финансирования: </w:t>
            </w:r>
            <w:r w:rsidRPr="004807F5">
              <w:t>Внебюджетные фонды (ОМС), краевой бюджет, платные услуги 2021 г.</w:t>
            </w:r>
          </w:p>
          <w:p w:rsidR="00A06950" w:rsidRPr="00531132" w:rsidRDefault="00A06950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4807F5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4807F5">
              <w:t>353560, Россия, Краснодарский край, г. Славянск-на-Кубани, ул. Батарейная, 377  транспортом поставщика. поставка продукции осуществляется в течении 20 дней с момента подписания контракта.</w:t>
            </w:r>
          </w:p>
          <w:p w:rsidR="00A06950" w:rsidRPr="00531132" w:rsidRDefault="00A06950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4807F5">
              <w:t>Не требуется</w:t>
            </w:r>
          </w:p>
          <w:p w:rsidR="00A06950" w:rsidRPr="004807F5" w:rsidRDefault="00A06950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4807F5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A06950" w:rsidRDefault="00A06950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4807F5">
        <w:t>19.04.21 10:18:13 (</w:t>
      </w:r>
      <w:r>
        <w:rPr>
          <w:lang w:val="en-US"/>
        </w:rPr>
        <w:t>MSK</w:t>
      </w:r>
      <w:r w:rsidRPr="004807F5">
        <w:t>+00:00)</w:t>
      </w:r>
    </w:p>
    <w:p w:rsidR="00A06950" w:rsidRDefault="00A06950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4807F5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A06950" w:rsidRPr="00531132">
        <w:tc>
          <w:tcPr>
            <w:tcW w:w="3307" w:type="dxa"/>
          </w:tcPr>
          <w:p w:rsidR="00A06950" w:rsidRPr="00531132" w:rsidRDefault="00A06950">
            <w:r w:rsidRPr="00531132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A06950" w:rsidRPr="00531132" w:rsidRDefault="00A06950">
            <w:r w:rsidRPr="00531132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A06950" w:rsidRPr="00531132" w:rsidRDefault="00A06950">
            <w:pPr>
              <w:rPr>
                <w:lang w:val="en-US"/>
              </w:rPr>
            </w:pPr>
            <w:r w:rsidRPr="00531132">
              <w:rPr>
                <w:lang w:val="en-US"/>
              </w:rPr>
              <w:t>Главный врач</w:t>
            </w:r>
          </w:p>
        </w:tc>
      </w:tr>
      <w:tr w:rsidR="00A06950" w:rsidRPr="00531132">
        <w:tc>
          <w:tcPr>
            <w:tcW w:w="3307" w:type="dxa"/>
          </w:tcPr>
          <w:p w:rsidR="00A06950" w:rsidRPr="00531132" w:rsidRDefault="00A06950">
            <w:r w:rsidRPr="00531132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A06950" w:rsidRPr="00531132" w:rsidRDefault="00A06950">
            <w:r w:rsidRPr="00531132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A06950" w:rsidRPr="00531132" w:rsidRDefault="00A06950">
            <w:pPr>
              <w:rPr>
                <w:lang w:val="en-US"/>
              </w:rPr>
            </w:pPr>
            <w:r w:rsidRPr="00531132">
              <w:rPr>
                <w:lang w:val="en-US"/>
              </w:rPr>
              <w:t>Начальник отдела закупок</w:t>
            </w:r>
          </w:p>
        </w:tc>
      </w:tr>
      <w:tr w:rsidR="00A06950" w:rsidRPr="00531132">
        <w:tc>
          <w:tcPr>
            <w:tcW w:w="3307" w:type="dxa"/>
          </w:tcPr>
          <w:p w:rsidR="00A06950" w:rsidRPr="00531132" w:rsidRDefault="00A06950">
            <w:r w:rsidRPr="00531132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A06950" w:rsidRPr="00531132" w:rsidRDefault="00A06950">
            <w:r w:rsidRPr="00531132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A06950" w:rsidRPr="00531132" w:rsidRDefault="00A06950">
            <w:pPr>
              <w:rPr>
                <w:lang w:val="en-US"/>
              </w:rPr>
            </w:pPr>
            <w:r w:rsidRPr="00531132">
              <w:rPr>
                <w:lang w:val="en-US"/>
              </w:rPr>
              <w:t>Начальник юридического отдела</w:t>
            </w:r>
          </w:p>
        </w:tc>
      </w:tr>
      <w:tr w:rsidR="00A06950" w:rsidRPr="00531132">
        <w:tc>
          <w:tcPr>
            <w:tcW w:w="3307" w:type="dxa"/>
          </w:tcPr>
          <w:p w:rsidR="00A06950" w:rsidRPr="00531132" w:rsidRDefault="00A06950">
            <w:r w:rsidRPr="00531132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A06950" w:rsidRPr="00531132" w:rsidRDefault="00A06950">
            <w:r w:rsidRPr="00531132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A06950" w:rsidRPr="00531132" w:rsidRDefault="00A06950">
            <w:pPr>
              <w:rPr>
                <w:lang w:val="en-US"/>
              </w:rPr>
            </w:pPr>
            <w:r w:rsidRPr="00531132">
              <w:rPr>
                <w:lang w:val="en-US"/>
              </w:rPr>
              <w:t>экономист 1 категории отдела закупок</w:t>
            </w:r>
          </w:p>
        </w:tc>
      </w:tr>
      <w:tr w:rsidR="00A06950" w:rsidRPr="00531132">
        <w:tc>
          <w:tcPr>
            <w:tcW w:w="3307" w:type="dxa"/>
          </w:tcPr>
          <w:p w:rsidR="00A06950" w:rsidRPr="00531132" w:rsidRDefault="00A06950">
            <w:r w:rsidRPr="00531132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A06950" w:rsidRPr="00531132" w:rsidRDefault="00A06950">
            <w:r w:rsidRPr="00531132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A06950" w:rsidRPr="00531132" w:rsidRDefault="00A06950">
            <w:pPr>
              <w:rPr>
                <w:lang w:val="en-US"/>
              </w:rPr>
            </w:pPr>
            <w:r w:rsidRPr="00531132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A06950" w:rsidRDefault="00A06950">
      <w:pPr>
        <w:jc w:val="both"/>
      </w:pPr>
      <w:r>
        <w:tab/>
        <w:t>Кворум имеется. Комиссия правомочна.</w:t>
      </w:r>
    </w:p>
    <w:p w:rsidR="00A06950" w:rsidRDefault="00A06950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4807F5">
        <w:t>29.04.</w:t>
      </w:r>
      <w:r>
        <w:t>20</w:t>
      </w:r>
      <w:r w:rsidRPr="004807F5">
        <w:t>21 1</w:t>
      </w:r>
      <w:r>
        <w:t>4</w:t>
      </w:r>
      <w:r w:rsidRPr="004807F5">
        <w:t>:</w:t>
      </w:r>
      <w:r>
        <w:t>40</w:t>
      </w:r>
      <w:r w:rsidRPr="004807F5">
        <w:t xml:space="preserve"> (</w:t>
      </w:r>
      <w:r>
        <w:rPr>
          <w:lang w:val="en-US"/>
        </w:rPr>
        <w:t>MSK</w:t>
      </w:r>
      <w:r w:rsidRPr="004807F5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A06950" w:rsidRDefault="00A06950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606"/>
        <w:gridCol w:w="1870"/>
        <w:gridCol w:w="1809"/>
        <w:gridCol w:w="2927"/>
        <w:gridCol w:w="2708"/>
      </w:tblGrid>
      <w:tr w:rsidR="00A06950" w:rsidRPr="00531132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06950" w:rsidRPr="00531132" w:rsidRDefault="00A06950">
            <w:pPr>
              <w:rPr>
                <w:b/>
                <w:bCs/>
              </w:rPr>
            </w:pPr>
            <w:r w:rsidRPr="00531132">
              <w:rPr>
                <w:b/>
                <w:bCs/>
              </w:rPr>
              <w:t xml:space="preserve">№ </w:t>
            </w:r>
          </w:p>
          <w:p w:rsidR="00A06950" w:rsidRPr="00531132" w:rsidRDefault="00A06950">
            <w:pPr>
              <w:rPr>
                <w:b/>
                <w:bCs/>
              </w:rPr>
            </w:pPr>
            <w:r w:rsidRPr="00531132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06950" w:rsidRPr="00531132" w:rsidRDefault="00A06950">
            <w:pPr>
              <w:pStyle w:val="a3"/>
              <w:rPr>
                <w:b/>
                <w:bCs/>
              </w:rPr>
            </w:pPr>
            <w:r w:rsidRPr="00531132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06950" w:rsidRPr="00531132" w:rsidRDefault="00A06950">
            <w:pPr>
              <w:pStyle w:val="a3"/>
              <w:rPr>
                <w:b/>
                <w:bCs/>
              </w:rPr>
            </w:pPr>
            <w:r w:rsidRPr="00531132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06950" w:rsidRPr="00531132" w:rsidRDefault="00A06950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6950" w:rsidRPr="00531132" w:rsidRDefault="00A06950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A06950" w:rsidRPr="00531132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A06950" w:rsidRPr="00531132" w:rsidRDefault="00A06950">
            <w:pPr>
              <w:pStyle w:val="a3"/>
            </w:pPr>
            <w:r w:rsidRPr="00531132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A06950" w:rsidRPr="00531132" w:rsidRDefault="00A06950">
            <w:pPr>
              <w:pStyle w:val="a3"/>
              <w:rPr>
                <w:lang w:val="en-US"/>
              </w:rPr>
            </w:pPr>
            <w:r w:rsidRPr="00531132">
              <w:rPr>
                <w:lang w:val="en-US"/>
              </w:rPr>
              <w:t>11 437,03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A06950" w:rsidRPr="00531132" w:rsidRDefault="00A06950">
            <w:pPr>
              <w:pStyle w:val="a3"/>
            </w:pPr>
            <w:r w:rsidRPr="00531132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A06950" w:rsidRPr="00531132" w:rsidRDefault="00A06950">
            <w:pPr>
              <w:pStyle w:val="a3"/>
              <w:rPr>
                <w:lang w:val="en-US"/>
              </w:rPr>
            </w:pPr>
            <w:r w:rsidRPr="00531132">
              <w:rPr>
                <w:lang w:val="en-US"/>
              </w:rPr>
              <w:t>29.04.21 12:48:23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6950" w:rsidRPr="004807F5" w:rsidRDefault="00A06950">
            <w:pPr>
              <w:pStyle w:val="a3"/>
            </w:pPr>
            <w:r>
              <w:t xml:space="preserve">Индивидуальный предприниматель </w:t>
            </w:r>
            <w:r w:rsidRPr="004807F5">
              <w:t>Духовской Александр Владимирович</w:t>
            </w:r>
          </w:p>
        </w:tc>
      </w:tr>
      <w:tr w:rsidR="00A06950" w:rsidRPr="00531132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A06950" w:rsidRPr="00531132" w:rsidRDefault="00A06950">
            <w:pPr>
              <w:pStyle w:val="a3"/>
            </w:pPr>
            <w:r w:rsidRPr="00531132">
              <w:rPr>
                <w:lang w:val="en-US"/>
              </w:rPr>
              <w:t>2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A06950" w:rsidRPr="00531132" w:rsidRDefault="00A06950">
            <w:pPr>
              <w:pStyle w:val="a3"/>
              <w:rPr>
                <w:lang w:val="en-US"/>
              </w:rPr>
            </w:pPr>
            <w:r w:rsidRPr="00531132">
              <w:rPr>
                <w:lang w:val="en-US"/>
              </w:rPr>
              <w:t>11 595,87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A06950" w:rsidRPr="00531132" w:rsidRDefault="00A06950">
            <w:pPr>
              <w:pStyle w:val="a3"/>
            </w:pPr>
            <w:r w:rsidRPr="00531132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A06950" w:rsidRPr="00531132" w:rsidRDefault="00A06950">
            <w:pPr>
              <w:pStyle w:val="a3"/>
              <w:rPr>
                <w:lang w:val="en-US"/>
              </w:rPr>
            </w:pPr>
            <w:r w:rsidRPr="00531132">
              <w:rPr>
                <w:lang w:val="en-US"/>
              </w:rPr>
              <w:t>29.04.21 12:47:40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6950" w:rsidRPr="004807F5" w:rsidRDefault="00A06950">
            <w:pPr>
              <w:pStyle w:val="a3"/>
            </w:pPr>
            <w:r>
              <w:t xml:space="preserve">Индивидуальный предприниматель </w:t>
            </w:r>
            <w:r w:rsidRPr="004807F5">
              <w:t>Мелиоранская Елена Ивановна</w:t>
            </w:r>
          </w:p>
        </w:tc>
      </w:tr>
      <w:tr w:rsidR="00A06950" w:rsidRPr="00531132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A06950" w:rsidRPr="00531132" w:rsidRDefault="00A06950">
            <w:pPr>
              <w:pStyle w:val="a3"/>
            </w:pPr>
            <w:r w:rsidRPr="00531132">
              <w:rPr>
                <w:lang w:val="en-US"/>
              </w:rPr>
              <w:t>3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A06950" w:rsidRPr="00531132" w:rsidRDefault="00A06950">
            <w:pPr>
              <w:pStyle w:val="a3"/>
              <w:rPr>
                <w:lang w:val="en-US"/>
              </w:rPr>
            </w:pPr>
            <w:r w:rsidRPr="00531132">
              <w:rPr>
                <w:lang w:val="en-US"/>
              </w:rPr>
              <w:t>13 660,79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A06950" w:rsidRPr="00531132" w:rsidRDefault="00A06950">
            <w:pPr>
              <w:pStyle w:val="a3"/>
            </w:pPr>
            <w:r w:rsidRPr="00531132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A06950" w:rsidRPr="00531132" w:rsidRDefault="00A06950">
            <w:pPr>
              <w:pStyle w:val="a3"/>
              <w:rPr>
                <w:lang w:val="en-US"/>
              </w:rPr>
            </w:pPr>
            <w:r w:rsidRPr="00531132">
              <w:rPr>
                <w:lang w:val="en-US"/>
              </w:rPr>
              <w:t>29.04.21 12:23:13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6950" w:rsidRPr="004807F5" w:rsidRDefault="00A06950">
            <w:pPr>
              <w:pStyle w:val="a3"/>
            </w:pPr>
            <w:r w:rsidRPr="004807F5">
              <w:t>ОБЩЕСТВО С ОГРАНИЧЕННОЙ ОТВЕТСТВЕННОСТЬЮ "КАНЦЕЛЯРСКИЙ МИР"</w:t>
            </w:r>
          </w:p>
        </w:tc>
      </w:tr>
      <w:tr w:rsidR="00A06950" w:rsidRPr="00531132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A06950" w:rsidRPr="00531132" w:rsidRDefault="00A06950">
            <w:pPr>
              <w:pStyle w:val="a3"/>
            </w:pPr>
            <w:r w:rsidRPr="00531132">
              <w:rPr>
                <w:lang w:val="en-US"/>
              </w:rPr>
              <w:t>4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A06950" w:rsidRPr="00531132" w:rsidRDefault="00A06950">
            <w:pPr>
              <w:pStyle w:val="a3"/>
              <w:rPr>
                <w:lang w:val="en-US"/>
              </w:rPr>
            </w:pPr>
            <w:r w:rsidRPr="00531132">
              <w:rPr>
                <w:lang w:val="en-US"/>
              </w:rPr>
              <w:t>14 296,15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A06950" w:rsidRPr="00531132" w:rsidRDefault="00A06950">
            <w:pPr>
              <w:pStyle w:val="a3"/>
            </w:pPr>
            <w:r w:rsidRPr="00531132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A06950" w:rsidRPr="00531132" w:rsidRDefault="00A06950">
            <w:pPr>
              <w:pStyle w:val="a3"/>
              <w:rPr>
                <w:lang w:val="en-US"/>
              </w:rPr>
            </w:pPr>
            <w:r w:rsidRPr="00531132">
              <w:rPr>
                <w:lang w:val="en-US"/>
              </w:rPr>
              <w:t>29.04.21 12:18:19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6950" w:rsidRPr="004807F5" w:rsidRDefault="00A06950">
            <w:pPr>
              <w:pStyle w:val="a3"/>
            </w:pPr>
            <w:r w:rsidRPr="004807F5">
              <w:t>ОБЩЕСТВО С ОГРАНИЧЕННОЙ ОТВЕТСТВЕННОСТЬЮ "БКМ ГРУПП"</w:t>
            </w:r>
          </w:p>
        </w:tc>
      </w:tr>
    </w:tbl>
    <w:p w:rsidR="00A06950" w:rsidRDefault="00A06950">
      <w:pPr>
        <w:ind w:firstLine="56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1955"/>
        <w:gridCol w:w="4454"/>
        <w:gridCol w:w="2055"/>
        <w:gridCol w:w="1509"/>
      </w:tblGrid>
      <w:tr w:rsidR="00A06950" w:rsidRPr="00531132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06950" w:rsidRPr="00531132" w:rsidRDefault="00A06950">
            <w:pPr>
              <w:rPr>
                <w:b/>
                <w:bCs/>
              </w:rPr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06950" w:rsidRPr="00531132" w:rsidRDefault="00A06950">
            <w:pPr>
              <w:rPr>
                <w:b/>
                <w:bCs/>
              </w:rPr>
            </w:pPr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06950" w:rsidRPr="00531132" w:rsidRDefault="00A06950">
            <w:r>
              <w:rPr>
                <w:b/>
                <w:bCs/>
              </w:rPr>
              <w:t xml:space="preserve">Решение 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06950" w:rsidRPr="00531132" w:rsidRDefault="00A06950">
            <w:r>
              <w:rPr>
                <w:b/>
                <w:bCs/>
              </w:rPr>
              <w:t>Обоснование</w:t>
            </w:r>
          </w:p>
        </w:tc>
      </w:tr>
      <w:tr w:rsidR="00A06950" w:rsidRPr="00531132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06950" w:rsidRPr="00531132" w:rsidRDefault="00A06950">
            <w:pPr>
              <w:pStyle w:val="a3"/>
            </w:pPr>
            <w:r w:rsidRPr="00531132">
              <w:rPr>
                <w:lang w:val="en-US"/>
              </w:rPr>
              <w:t>EA-90500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06950" w:rsidRPr="004807F5" w:rsidRDefault="00A06950">
            <w:r>
              <w:t xml:space="preserve">Индивидуальный предприниматель </w:t>
            </w:r>
            <w:r w:rsidRPr="004807F5">
              <w:t>Духовской Александр Владимирович</w:t>
            </w:r>
          </w:p>
          <w:p w:rsidR="00A06950" w:rsidRPr="004807F5" w:rsidRDefault="00A06950">
            <w:r w:rsidRPr="00531132">
              <w:t xml:space="preserve">ИНН </w:t>
            </w:r>
            <w:r w:rsidRPr="004807F5">
              <w:t>231707710700</w:t>
            </w:r>
          </w:p>
          <w:p w:rsidR="00A06950" w:rsidRPr="004807F5" w:rsidRDefault="00A06950">
            <w:r w:rsidRPr="00531132">
              <w:t xml:space="preserve">ОГРН </w:t>
            </w:r>
            <w:r w:rsidRPr="004807F5">
              <w:t>306231705700019</w:t>
            </w:r>
          </w:p>
          <w:p w:rsidR="00A06950" w:rsidRPr="004807F5" w:rsidRDefault="00A06950">
            <w:r w:rsidRPr="00531132">
              <w:t xml:space="preserve">КПП </w:t>
            </w:r>
          </w:p>
          <w:p w:rsidR="00A06950" w:rsidRPr="004807F5" w:rsidRDefault="00A06950">
            <w:r w:rsidRPr="00531132">
              <w:t>Место нахождения(жительства)</w:t>
            </w:r>
          </w:p>
          <w:p w:rsidR="00A06950" w:rsidRPr="004807F5" w:rsidRDefault="00A06950">
            <w:r w:rsidRPr="00531132">
              <w:t>Россия, КРАЙКРАСНОДАРСКИЙ, ГСОЧИ</w:t>
            </w:r>
          </w:p>
          <w:p w:rsidR="00A06950" w:rsidRPr="004807F5" w:rsidRDefault="00A06950">
            <w:r w:rsidRPr="00531132">
              <w:t>Почтовый адрес</w:t>
            </w:r>
          </w:p>
          <w:p w:rsidR="00A06950" w:rsidRPr="004807F5" w:rsidRDefault="00A06950">
            <w:r w:rsidRPr="00531132">
              <w:t>КРАЙ КРАСНОДАРСКИЙ23, Г СОЧИ</w:t>
            </w:r>
          </w:p>
          <w:p w:rsidR="00A06950" w:rsidRPr="00531132" w:rsidRDefault="00A06950">
            <w:pPr>
              <w:rPr>
                <w:sz w:val="16"/>
                <w:szCs w:val="16"/>
                <w:lang w:val="en-US"/>
              </w:rPr>
            </w:pPr>
            <w:r w:rsidRPr="00531132">
              <w:rPr>
                <w:sz w:val="16"/>
                <w:szCs w:val="16"/>
              </w:rPr>
              <w:t xml:space="preserve">Контактное лицо </w:t>
            </w:r>
          </w:p>
          <w:p w:rsidR="00A06950" w:rsidRPr="00531132" w:rsidRDefault="00A06950">
            <w:pPr>
              <w:rPr>
                <w:lang w:val="en-US"/>
              </w:rPr>
            </w:pPr>
            <w:r w:rsidRPr="00531132">
              <w:t xml:space="preserve">Телефон </w:t>
            </w:r>
            <w:r w:rsidRPr="00531132">
              <w:rPr>
                <w:lang w:val="en-US"/>
              </w:rPr>
              <w:t>79897519191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06950" w:rsidRPr="004807F5" w:rsidRDefault="00A06950">
            <w:r w:rsidRPr="00531132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06950" w:rsidRPr="00531132" w:rsidRDefault="00A06950">
            <w:r w:rsidRPr="00531132">
              <w:t>-</w:t>
            </w:r>
          </w:p>
        </w:tc>
      </w:tr>
      <w:tr w:rsidR="00A06950" w:rsidRPr="00531132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06950" w:rsidRPr="00531132" w:rsidRDefault="00A06950">
            <w:pPr>
              <w:pStyle w:val="a3"/>
            </w:pPr>
            <w:r w:rsidRPr="00531132">
              <w:rPr>
                <w:lang w:val="en-US"/>
              </w:rPr>
              <w:t>EA-90523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06950" w:rsidRPr="004807F5" w:rsidRDefault="00A06950">
            <w:r>
              <w:t xml:space="preserve">Индивидуальный предприниматель </w:t>
            </w:r>
            <w:r w:rsidRPr="004807F5">
              <w:t>Мелиоранская Елена Ивановна</w:t>
            </w:r>
          </w:p>
          <w:p w:rsidR="00A06950" w:rsidRPr="004807F5" w:rsidRDefault="00A06950">
            <w:r w:rsidRPr="00531132">
              <w:t xml:space="preserve">ИНН </w:t>
            </w:r>
            <w:r w:rsidRPr="004807F5">
              <w:t>231200995367</w:t>
            </w:r>
          </w:p>
          <w:p w:rsidR="00A06950" w:rsidRPr="004807F5" w:rsidRDefault="00A06950">
            <w:r w:rsidRPr="00531132">
              <w:t xml:space="preserve">ОГРН </w:t>
            </w:r>
            <w:r w:rsidRPr="004807F5">
              <w:t>307231200900033</w:t>
            </w:r>
          </w:p>
          <w:p w:rsidR="00A06950" w:rsidRPr="004807F5" w:rsidRDefault="00A06950">
            <w:r w:rsidRPr="00531132">
              <w:t xml:space="preserve">КПП </w:t>
            </w:r>
          </w:p>
          <w:p w:rsidR="00A06950" w:rsidRPr="004807F5" w:rsidRDefault="00A06950">
            <w:r w:rsidRPr="00531132">
              <w:t>Место нахождения(жительства)</w:t>
            </w:r>
          </w:p>
          <w:p w:rsidR="00A06950" w:rsidRPr="004807F5" w:rsidRDefault="00A06950">
            <w:r w:rsidRPr="00531132">
              <w:t>КРАЙКРАСНОДАРСКИЙ, ГКРАСНОДАР, ПЗНАМЕНСКИЙ</w:t>
            </w:r>
          </w:p>
          <w:p w:rsidR="00A06950" w:rsidRPr="004807F5" w:rsidRDefault="00A06950">
            <w:r w:rsidRPr="00531132">
              <w:t>Почтовый адрес</w:t>
            </w:r>
          </w:p>
          <w:p w:rsidR="00A06950" w:rsidRPr="004807F5" w:rsidRDefault="00A06950">
            <w:r w:rsidRPr="00531132">
              <w:t>Край Краснодарский, Город Краснодар,</w:t>
            </w:r>
          </w:p>
          <w:p w:rsidR="00A06950" w:rsidRPr="00531132" w:rsidRDefault="00A06950">
            <w:pPr>
              <w:rPr>
                <w:sz w:val="16"/>
                <w:szCs w:val="16"/>
                <w:lang w:val="en-US"/>
              </w:rPr>
            </w:pPr>
            <w:r w:rsidRPr="00531132">
              <w:rPr>
                <w:sz w:val="16"/>
                <w:szCs w:val="16"/>
              </w:rPr>
              <w:t xml:space="preserve">Контактное лицо </w:t>
            </w:r>
          </w:p>
          <w:p w:rsidR="00A06950" w:rsidRPr="00531132" w:rsidRDefault="00A06950">
            <w:pPr>
              <w:rPr>
                <w:lang w:val="en-US"/>
              </w:rPr>
            </w:pPr>
            <w:r w:rsidRPr="00531132">
              <w:t xml:space="preserve">Телефон </w:t>
            </w:r>
            <w:r w:rsidRPr="00531132">
              <w:rPr>
                <w:lang w:val="en-US"/>
              </w:rPr>
              <w:t>78612324986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06950" w:rsidRPr="004807F5" w:rsidRDefault="00A06950">
            <w:r w:rsidRPr="00531132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06950" w:rsidRPr="00531132" w:rsidRDefault="00A06950">
            <w:r w:rsidRPr="00531132">
              <w:t>-</w:t>
            </w:r>
          </w:p>
        </w:tc>
      </w:tr>
      <w:tr w:rsidR="00A06950" w:rsidRPr="00531132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06950" w:rsidRPr="00531132" w:rsidRDefault="00A06950">
            <w:pPr>
              <w:pStyle w:val="a3"/>
            </w:pPr>
            <w:r w:rsidRPr="00531132">
              <w:rPr>
                <w:lang w:val="en-US"/>
              </w:rPr>
              <w:t>EA-90427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06950" w:rsidRPr="004807F5" w:rsidRDefault="00A06950">
            <w:r w:rsidRPr="004807F5">
              <w:t>ОБЩЕСТВО С ОГРАНИЧЕННОЙ ОТВЕТСТВЕННОСТЬЮ "КАНЦЕЛЯРСКИЙ МИР"</w:t>
            </w:r>
          </w:p>
          <w:p w:rsidR="00A06950" w:rsidRPr="004807F5" w:rsidRDefault="00A06950">
            <w:r w:rsidRPr="00531132">
              <w:t xml:space="preserve">ИНН </w:t>
            </w:r>
            <w:r w:rsidRPr="004807F5">
              <w:t>6165121914</w:t>
            </w:r>
          </w:p>
          <w:p w:rsidR="00A06950" w:rsidRPr="004807F5" w:rsidRDefault="00A06950">
            <w:r w:rsidRPr="00531132">
              <w:t xml:space="preserve">ОГРН </w:t>
            </w:r>
            <w:r w:rsidRPr="004807F5">
              <w:t>1056165050457</w:t>
            </w:r>
          </w:p>
          <w:p w:rsidR="00A06950" w:rsidRPr="004807F5" w:rsidRDefault="00A06950">
            <w:r w:rsidRPr="00531132">
              <w:t xml:space="preserve">КПП </w:t>
            </w:r>
            <w:r w:rsidRPr="004807F5">
              <w:t>616501001</w:t>
            </w:r>
          </w:p>
          <w:p w:rsidR="00A06950" w:rsidRPr="004807F5" w:rsidRDefault="00A06950">
            <w:r w:rsidRPr="00531132">
              <w:t>Место нахождения(жительства)</w:t>
            </w:r>
          </w:p>
          <w:p w:rsidR="00A06950" w:rsidRPr="004807F5" w:rsidRDefault="00A06950">
            <w:r w:rsidRPr="00531132">
              <w:t>344018, ОБЛРОСТОВСКАЯ, ГРОСТОВ-НА-ДОНУ, ДОМ 130ЛИТЕР Д, КОМНАТА 1</w:t>
            </w:r>
          </w:p>
          <w:p w:rsidR="00A06950" w:rsidRPr="004807F5" w:rsidRDefault="00A06950">
            <w:r w:rsidRPr="00531132">
              <w:t>Почтовый адрес</w:t>
            </w:r>
          </w:p>
          <w:p w:rsidR="00A06950" w:rsidRPr="004807F5" w:rsidRDefault="00A06950">
            <w:r w:rsidRPr="00531132">
              <w:t>Ростовская область, г. Ростов-на-Дону, 344018 пер. Доломановский, № 130, Литер Д, комната № 1</w:t>
            </w:r>
          </w:p>
          <w:p w:rsidR="00A06950" w:rsidRPr="004807F5" w:rsidRDefault="00A06950">
            <w:pPr>
              <w:rPr>
                <w:sz w:val="16"/>
                <w:szCs w:val="16"/>
              </w:rPr>
            </w:pPr>
            <w:r w:rsidRPr="00531132">
              <w:rPr>
                <w:sz w:val="16"/>
                <w:szCs w:val="16"/>
              </w:rPr>
              <w:t xml:space="preserve">Контактное лицо </w:t>
            </w:r>
          </w:p>
          <w:p w:rsidR="00A06950" w:rsidRPr="00531132" w:rsidRDefault="00A06950">
            <w:pPr>
              <w:rPr>
                <w:lang w:val="en-US"/>
              </w:rPr>
            </w:pPr>
            <w:r w:rsidRPr="00531132">
              <w:t xml:space="preserve">Телефон </w:t>
            </w:r>
            <w:r w:rsidRPr="00531132">
              <w:rPr>
                <w:lang w:val="en-US"/>
              </w:rPr>
              <w:t>78632275090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06950" w:rsidRPr="004807F5" w:rsidRDefault="00A06950">
            <w:r w:rsidRPr="00531132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06950" w:rsidRPr="00531132" w:rsidRDefault="00A06950">
            <w:r w:rsidRPr="00531132">
              <w:t>-</w:t>
            </w:r>
          </w:p>
        </w:tc>
      </w:tr>
      <w:tr w:rsidR="00A06950" w:rsidRPr="00531132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06950" w:rsidRPr="00531132" w:rsidRDefault="00A06950">
            <w:pPr>
              <w:pStyle w:val="a3"/>
            </w:pPr>
            <w:bookmarkStart w:id="0" w:name="__DdeLink__416_2961716382"/>
            <w:bookmarkEnd w:id="0"/>
            <w:r w:rsidRPr="00531132">
              <w:rPr>
                <w:lang w:val="en-US"/>
              </w:rPr>
              <w:t>EA-90456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06950" w:rsidRPr="004807F5" w:rsidRDefault="00A06950">
            <w:r w:rsidRPr="004807F5">
              <w:t>ОБЩЕСТВО С ОГРАНИЧЕННОЙ ОТВЕТСТВЕННОСТЬЮ "БКМ ГРУПП"</w:t>
            </w:r>
          </w:p>
          <w:p w:rsidR="00A06950" w:rsidRPr="004807F5" w:rsidRDefault="00A06950">
            <w:r w:rsidRPr="00531132">
              <w:t xml:space="preserve">ИНН </w:t>
            </w:r>
            <w:r w:rsidRPr="004807F5">
              <w:t>2311307430</w:t>
            </w:r>
          </w:p>
          <w:p w:rsidR="00A06950" w:rsidRPr="004807F5" w:rsidRDefault="00A06950">
            <w:r w:rsidRPr="00531132">
              <w:t xml:space="preserve">ОГРН </w:t>
            </w:r>
            <w:r w:rsidRPr="004807F5">
              <w:t>1202300039336</w:t>
            </w:r>
          </w:p>
          <w:p w:rsidR="00A06950" w:rsidRPr="004807F5" w:rsidRDefault="00A06950">
            <w:r w:rsidRPr="00531132">
              <w:t xml:space="preserve">КПП </w:t>
            </w:r>
            <w:r w:rsidRPr="004807F5">
              <w:t>231101001</w:t>
            </w:r>
          </w:p>
          <w:p w:rsidR="00A06950" w:rsidRPr="004807F5" w:rsidRDefault="00A06950">
            <w:r w:rsidRPr="00531132">
              <w:t>Место нахождения(жительства)</w:t>
            </w:r>
          </w:p>
          <w:p w:rsidR="00A06950" w:rsidRPr="004807F5" w:rsidRDefault="00A06950">
            <w:bookmarkStart w:id="1" w:name="__DdeLink__366_2212008683"/>
            <w:r w:rsidRPr="00531132">
              <w:t>350901, КРАЙКРАСНОДАРСКИЙ, ГКРАСНОДАР, КВАРТИРА 66</w:t>
            </w:r>
            <w:bookmarkEnd w:id="1"/>
          </w:p>
          <w:p w:rsidR="00A06950" w:rsidRPr="004807F5" w:rsidRDefault="00A06950">
            <w:r w:rsidRPr="00531132">
              <w:t>Почтовый адрес</w:t>
            </w:r>
          </w:p>
          <w:p w:rsidR="00A06950" w:rsidRPr="004807F5" w:rsidRDefault="00A06950">
            <w:r w:rsidRPr="00531132">
              <w:t>350901, КРАЙ КРАСНОДАРСКИЙ, Г КРАСНОДАР, УЛ ИМ. 40-ЛЕТИЯ ПОБЕДЫ, ДОМ 117, КВАРТИРА 66</w:t>
            </w:r>
          </w:p>
          <w:p w:rsidR="00A06950" w:rsidRPr="00531132" w:rsidRDefault="00A06950">
            <w:pPr>
              <w:rPr>
                <w:sz w:val="16"/>
                <w:szCs w:val="16"/>
                <w:lang w:val="en-US"/>
              </w:rPr>
            </w:pPr>
            <w:r w:rsidRPr="00531132">
              <w:rPr>
                <w:sz w:val="16"/>
                <w:szCs w:val="16"/>
              </w:rPr>
              <w:t xml:space="preserve">Контактное лицо </w:t>
            </w:r>
          </w:p>
          <w:p w:rsidR="00A06950" w:rsidRPr="00531132" w:rsidRDefault="00A06950">
            <w:pPr>
              <w:rPr>
                <w:lang w:val="en-US"/>
              </w:rPr>
            </w:pPr>
            <w:r w:rsidRPr="00531132">
              <w:t xml:space="preserve">Телефон </w:t>
            </w:r>
            <w:r w:rsidRPr="00531132">
              <w:rPr>
                <w:lang w:val="en-US"/>
              </w:rPr>
              <w:t>79385147751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06950" w:rsidRPr="004807F5" w:rsidRDefault="00A06950">
            <w:r w:rsidRPr="00531132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06950" w:rsidRPr="00531132" w:rsidRDefault="00A06950">
            <w:r w:rsidRPr="00531132">
              <w:t>-</w:t>
            </w:r>
          </w:p>
        </w:tc>
      </w:tr>
    </w:tbl>
    <w:p w:rsidR="00A06950" w:rsidRDefault="00A06950"/>
    <w:p w:rsidR="00A06950" w:rsidRDefault="00A06950">
      <w:pPr>
        <w:jc w:val="both"/>
      </w:pPr>
      <w:r>
        <w:tab/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2990"/>
        <w:gridCol w:w="4316"/>
        <w:gridCol w:w="2667"/>
      </w:tblGrid>
      <w:tr w:rsidR="00A06950" w:rsidRPr="00531132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06950" w:rsidRPr="00531132" w:rsidRDefault="00A06950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Номер заявки / наименование участника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06950" w:rsidRPr="00531132" w:rsidRDefault="00A06950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Члены комиссии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06950" w:rsidRPr="00531132" w:rsidRDefault="00A06950">
            <w:pPr>
              <w:ind w:right="-157"/>
            </w:pPr>
            <w:r>
              <w:rPr>
                <w:b/>
                <w:bCs/>
              </w:rPr>
              <w:t xml:space="preserve">Решение </w:t>
            </w:r>
          </w:p>
        </w:tc>
      </w:tr>
      <w:tr w:rsidR="00A06950" w:rsidRPr="00531132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06950" w:rsidRPr="00531132" w:rsidRDefault="00A06950">
            <w:pPr>
              <w:pStyle w:val="a3"/>
            </w:pPr>
            <w:r w:rsidRPr="00531132">
              <w:rPr>
                <w:lang w:val="en-US"/>
              </w:rPr>
              <w:t>EA</w:t>
            </w:r>
            <w:r w:rsidRPr="004807F5">
              <w:t xml:space="preserve">-90500 / </w:t>
            </w:r>
            <w:r>
              <w:t xml:space="preserve">Индивидуальный предприниматель </w:t>
            </w:r>
            <w:r w:rsidRPr="004807F5">
              <w:t>Духовской Александр Владимирович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06950" w:rsidRPr="00531132" w:rsidRDefault="00A06950">
            <w:pPr>
              <w:pStyle w:val="a3"/>
            </w:pPr>
            <w:r w:rsidRPr="00531132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06950" w:rsidRPr="00531132" w:rsidRDefault="00A06950">
            <w:pPr>
              <w:pStyle w:val="a3"/>
            </w:pPr>
            <w:r w:rsidRPr="004807F5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A06950" w:rsidRPr="00531132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06950" w:rsidRPr="00531132" w:rsidRDefault="00A06950">
            <w:pPr>
              <w:pStyle w:val="a3"/>
            </w:pPr>
            <w:r w:rsidRPr="00531132">
              <w:rPr>
                <w:lang w:val="en-US"/>
              </w:rPr>
              <w:t>EA</w:t>
            </w:r>
            <w:r w:rsidRPr="004807F5">
              <w:t xml:space="preserve">-90500 / </w:t>
            </w:r>
            <w:r>
              <w:t xml:space="preserve">Индивидуальный предприниматель </w:t>
            </w:r>
            <w:r w:rsidRPr="004807F5">
              <w:t>Духовской Александр Владимирович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06950" w:rsidRPr="00531132" w:rsidRDefault="00A06950">
            <w:pPr>
              <w:pStyle w:val="a3"/>
            </w:pPr>
            <w:r w:rsidRPr="00531132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06950" w:rsidRPr="00531132" w:rsidRDefault="00A06950">
            <w:pPr>
              <w:pStyle w:val="a3"/>
            </w:pPr>
            <w:r w:rsidRPr="004807F5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A06950" w:rsidRPr="00531132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06950" w:rsidRPr="00531132" w:rsidRDefault="00A06950">
            <w:pPr>
              <w:pStyle w:val="a3"/>
            </w:pPr>
            <w:r w:rsidRPr="00531132">
              <w:rPr>
                <w:lang w:val="en-US"/>
              </w:rPr>
              <w:t>EA</w:t>
            </w:r>
            <w:r w:rsidRPr="004807F5">
              <w:t xml:space="preserve">-90500 / </w:t>
            </w:r>
            <w:r>
              <w:t xml:space="preserve">Индивидуальный предприниматель </w:t>
            </w:r>
            <w:r w:rsidRPr="004807F5">
              <w:t>Духовской Александр Владимирович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06950" w:rsidRPr="00531132" w:rsidRDefault="00A06950">
            <w:pPr>
              <w:pStyle w:val="a3"/>
            </w:pPr>
            <w:r w:rsidRPr="00531132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06950" w:rsidRPr="00531132" w:rsidRDefault="00A06950">
            <w:pPr>
              <w:pStyle w:val="a3"/>
            </w:pPr>
            <w:r w:rsidRPr="004807F5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A06950" w:rsidRPr="00531132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06950" w:rsidRPr="00531132" w:rsidRDefault="00A06950">
            <w:pPr>
              <w:pStyle w:val="a3"/>
            </w:pPr>
            <w:r w:rsidRPr="00531132">
              <w:rPr>
                <w:lang w:val="en-US"/>
              </w:rPr>
              <w:t>EA</w:t>
            </w:r>
            <w:r w:rsidRPr="004807F5">
              <w:t xml:space="preserve">-90500 / </w:t>
            </w:r>
            <w:r>
              <w:t xml:space="preserve">Индивидуальный предприниматель </w:t>
            </w:r>
            <w:r w:rsidRPr="004807F5">
              <w:t>Духовской Александр Владимирович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06950" w:rsidRPr="00531132" w:rsidRDefault="00A06950">
            <w:pPr>
              <w:pStyle w:val="a3"/>
            </w:pPr>
            <w:r w:rsidRPr="00531132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06950" w:rsidRPr="00531132" w:rsidRDefault="00A06950">
            <w:pPr>
              <w:pStyle w:val="a3"/>
            </w:pPr>
            <w:r w:rsidRPr="004807F5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A06950" w:rsidRPr="00531132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06950" w:rsidRPr="00531132" w:rsidRDefault="00A06950">
            <w:pPr>
              <w:pStyle w:val="a3"/>
            </w:pPr>
            <w:r w:rsidRPr="00531132">
              <w:rPr>
                <w:lang w:val="en-US"/>
              </w:rPr>
              <w:t>EA</w:t>
            </w:r>
            <w:r w:rsidRPr="004807F5">
              <w:t xml:space="preserve">-90500 / </w:t>
            </w:r>
            <w:r>
              <w:t xml:space="preserve">Индивидуальный предприниматель </w:t>
            </w:r>
            <w:r w:rsidRPr="004807F5">
              <w:t>Духовской Александр Владимирович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06950" w:rsidRPr="00531132" w:rsidRDefault="00A06950">
            <w:pPr>
              <w:pStyle w:val="a3"/>
            </w:pPr>
            <w:r w:rsidRPr="00531132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06950" w:rsidRPr="00531132" w:rsidRDefault="00A06950">
            <w:pPr>
              <w:pStyle w:val="a3"/>
            </w:pPr>
            <w:r w:rsidRPr="004807F5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A06950" w:rsidRPr="00531132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06950" w:rsidRPr="00531132" w:rsidRDefault="00A06950">
            <w:pPr>
              <w:pStyle w:val="a3"/>
            </w:pPr>
            <w:r w:rsidRPr="00531132">
              <w:rPr>
                <w:lang w:val="en-US"/>
              </w:rPr>
              <w:t>EA</w:t>
            </w:r>
            <w:r w:rsidRPr="004807F5">
              <w:t xml:space="preserve">-90523 / </w:t>
            </w:r>
            <w:r>
              <w:t xml:space="preserve">Индивидуальный предприниматель </w:t>
            </w:r>
            <w:r w:rsidRPr="004807F5">
              <w:t>Мелиоранская Елена Ивановна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06950" w:rsidRPr="00531132" w:rsidRDefault="00A06950">
            <w:pPr>
              <w:pStyle w:val="a3"/>
            </w:pPr>
            <w:r w:rsidRPr="00531132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06950" w:rsidRPr="00531132" w:rsidRDefault="00A06950">
            <w:pPr>
              <w:pStyle w:val="a3"/>
            </w:pPr>
            <w:r w:rsidRPr="004807F5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A06950" w:rsidRPr="00531132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06950" w:rsidRPr="00531132" w:rsidRDefault="00A06950">
            <w:pPr>
              <w:pStyle w:val="a3"/>
            </w:pPr>
            <w:r w:rsidRPr="00531132">
              <w:rPr>
                <w:lang w:val="en-US"/>
              </w:rPr>
              <w:t>EA</w:t>
            </w:r>
            <w:r w:rsidRPr="004807F5">
              <w:t xml:space="preserve">-90523 / </w:t>
            </w:r>
            <w:r>
              <w:t xml:space="preserve">Индивидуальный предприниматель </w:t>
            </w:r>
            <w:r w:rsidRPr="004807F5">
              <w:t>Мелиоранская Елена Ивановна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06950" w:rsidRPr="00531132" w:rsidRDefault="00A06950">
            <w:pPr>
              <w:pStyle w:val="a3"/>
            </w:pPr>
            <w:r w:rsidRPr="00531132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06950" w:rsidRPr="00531132" w:rsidRDefault="00A06950">
            <w:pPr>
              <w:pStyle w:val="a3"/>
            </w:pPr>
            <w:r w:rsidRPr="004807F5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A06950" w:rsidRPr="00531132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06950" w:rsidRPr="00531132" w:rsidRDefault="00A06950">
            <w:pPr>
              <w:pStyle w:val="a3"/>
            </w:pPr>
            <w:r w:rsidRPr="00531132">
              <w:rPr>
                <w:lang w:val="en-US"/>
              </w:rPr>
              <w:t>EA</w:t>
            </w:r>
            <w:r w:rsidRPr="004807F5">
              <w:t>-90523 /</w:t>
            </w:r>
            <w:r>
              <w:t xml:space="preserve">Индивидуальный предприниматель </w:t>
            </w:r>
            <w:r w:rsidRPr="004807F5">
              <w:t xml:space="preserve"> Мелиоранская Елена Ивановна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06950" w:rsidRPr="00531132" w:rsidRDefault="00A06950">
            <w:pPr>
              <w:pStyle w:val="a3"/>
            </w:pPr>
            <w:r w:rsidRPr="00531132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06950" w:rsidRPr="00531132" w:rsidRDefault="00A06950">
            <w:pPr>
              <w:pStyle w:val="a3"/>
            </w:pPr>
            <w:r w:rsidRPr="004807F5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A06950" w:rsidRPr="00531132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06950" w:rsidRPr="00531132" w:rsidRDefault="00A06950">
            <w:pPr>
              <w:pStyle w:val="a3"/>
            </w:pPr>
            <w:r w:rsidRPr="00531132">
              <w:rPr>
                <w:lang w:val="en-US"/>
              </w:rPr>
              <w:t>EA</w:t>
            </w:r>
            <w:r w:rsidRPr="004807F5">
              <w:t xml:space="preserve">-90523 / </w:t>
            </w:r>
            <w:r>
              <w:t xml:space="preserve">Индивидуальный предприниматель </w:t>
            </w:r>
            <w:r w:rsidRPr="004807F5">
              <w:t>Мелиоранская Елена Ивановна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06950" w:rsidRPr="00531132" w:rsidRDefault="00A06950">
            <w:pPr>
              <w:pStyle w:val="a3"/>
            </w:pPr>
            <w:r w:rsidRPr="00531132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06950" w:rsidRPr="00531132" w:rsidRDefault="00A06950">
            <w:pPr>
              <w:pStyle w:val="a3"/>
            </w:pPr>
            <w:r w:rsidRPr="004807F5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A06950" w:rsidRPr="00531132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06950" w:rsidRPr="00531132" w:rsidRDefault="00A06950">
            <w:pPr>
              <w:pStyle w:val="a3"/>
            </w:pPr>
            <w:r w:rsidRPr="00531132">
              <w:rPr>
                <w:lang w:val="en-US"/>
              </w:rPr>
              <w:t>EA</w:t>
            </w:r>
            <w:r w:rsidRPr="004807F5">
              <w:t xml:space="preserve">-90523 / </w:t>
            </w:r>
            <w:r>
              <w:t xml:space="preserve">Индивидуальный предприниматель </w:t>
            </w:r>
            <w:r w:rsidRPr="004807F5">
              <w:t>Мелиоранская Елена Ивановна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06950" w:rsidRPr="00531132" w:rsidRDefault="00A06950">
            <w:pPr>
              <w:pStyle w:val="a3"/>
            </w:pPr>
            <w:r w:rsidRPr="00531132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06950" w:rsidRPr="00531132" w:rsidRDefault="00A06950">
            <w:pPr>
              <w:pStyle w:val="a3"/>
            </w:pPr>
            <w:r w:rsidRPr="004807F5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A06950" w:rsidRPr="00531132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06950" w:rsidRPr="00531132" w:rsidRDefault="00A06950">
            <w:pPr>
              <w:pStyle w:val="a3"/>
            </w:pPr>
            <w:r w:rsidRPr="00531132">
              <w:rPr>
                <w:lang w:val="en-US"/>
              </w:rPr>
              <w:t>EA</w:t>
            </w:r>
            <w:r w:rsidRPr="004807F5">
              <w:t>-90427 / ОБЩЕСТВО С ОГРАНИЧЕННОЙ ОТВЕТСТВЕННОСТЬЮ "КАНЦЕЛЯРСКИЙ МИР"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06950" w:rsidRPr="00531132" w:rsidRDefault="00A06950">
            <w:pPr>
              <w:pStyle w:val="a3"/>
            </w:pPr>
            <w:r w:rsidRPr="00531132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06950" w:rsidRPr="00531132" w:rsidRDefault="00A06950">
            <w:pPr>
              <w:pStyle w:val="a3"/>
            </w:pPr>
            <w:r w:rsidRPr="004807F5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A06950" w:rsidRPr="00531132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06950" w:rsidRPr="00531132" w:rsidRDefault="00A06950">
            <w:pPr>
              <w:pStyle w:val="a3"/>
            </w:pPr>
            <w:r w:rsidRPr="00531132">
              <w:rPr>
                <w:lang w:val="en-US"/>
              </w:rPr>
              <w:t>EA</w:t>
            </w:r>
            <w:r w:rsidRPr="004807F5">
              <w:t>-90427 / ОБЩЕСТВО С ОГРАНИЧЕННОЙ ОТВЕТСТВЕННОСТЬЮ "КАНЦЕЛЯРСКИЙ МИР"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06950" w:rsidRPr="00531132" w:rsidRDefault="00A06950">
            <w:pPr>
              <w:pStyle w:val="a3"/>
            </w:pPr>
            <w:r w:rsidRPr="00531132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06950" w:rsidRPr="00531132" w:rsidRDefault="00A06950">
            <w:pPr>
              <w:pStyle w:val="a3"/>
            </w:pPr>
            <w:r w:rsidRPr="004807F5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A06950" w:rsidRPr="00531132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06950" w:rsidRPr="00531132" w:rsidRDefault="00A06950">
            <w:pPr>
              <w:pStyle w:val="a3"/>
            </w:pPr>
            <w:r w:rsidRPr="00531132">
              <w:rPr>
                <w:lang w:val="en-US"/>
              </w:rPr>
              <w:t>EA</w:t>
            </w:r>
            <w:r w:rsidRPr="004807F5">
              <w:t>-90427 / ОБЩЕСТВО С ОГРАНИЧЕННОЙ ОТВЕТСТВЕННОСТЬЮ "КАНЦЕЛЯРСКИЙ МИР"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06950" w:rsidRPr="00531132" w:rsidRDefault="00A06950">
            <w:pPr>
              <w:pStyle w:val="a3"/>
            </w:pPr>
            <w:r w:rsidRPr="00531132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06950" w:rsidRPr="00531132" w:rsidRDefault="00A06950">
            <w:pPr>
              <w:pStyle w:val="a3"/>
            </w:pPr>
            <w:r w:rsidRPr="004807F5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A06950" w:rsidRPr="00531132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06950" w:rsidRPr="00531132" w:rsidRDefault="00A06950">
            <w:pPr>
              <w:pStyle w:val="a3"/>
            </w:pPr>
            <w:r w:rsidRPr="00531132">
              <w:rPr>
                <w:lang w:val="en-US"/>
              </w:rPr>
              <w:t>EA</w:t>
            </w:r>
            <w:r w:rsidRPr="004807F5">
              <w:t>-90427 / ОБЩЕСТВО С ОГРАНИЧЕННОЙ ОТВЕТСТВЕННОСТЬЮ "КАНЦЕЛЯРСКИЙ МИР"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06950" w:rsidRPr="00531132" w:rsidRDefault="00A06950">
            <w:pPr>
              <w:pStyle w:val="a3"/>
            </w:pPr>
            <w:r w:rsidRPr="00531132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06950" w:rsidRPr="00531132" w:rsidRDefault="00A06950">
            <w:pPr>
              <w:pStyle w:val="a3"/>
            </w:pPr>
            <w:r w:rsidRPr="004807F5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A06950" w:rsidRPr="00531132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06950" w:rsidRPr="00531132" w:rsidRDefault="00A06950">
            <w:pPr>
              <w:pStyle w:val="a3"/>
            </w:pPr>
            <w:r w:rsidRPr="00531132">
              <w:rPr>
                <w:lang w:val="en-US"/>
              </w:rPr>
              <w:t>EA</w:t>
            </w:r>
            <w:r w:rsidRPr="004807F5">
              <w:t>-90427 / ОБЩЕСТВО С ОГРАНИЧЕННОЙ ОТВЕТСТВЕННОСТЬЮ "КАНЦЕЛЯРСКИЙ МИР"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06950" w:rsidRPr="00531132" w:rsidRDefault="00A06950">
            <w:pPr>
              <w:pStyle w:val="a3"/>
            </w:pPr>
            <w:r w:rsidRPr="00531132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06950" w:rsidRPr="00531132" w:rsidRDefault="00A06950">
            <w:pPr>
              <w:pStyle w:val="a3"/>
            </w:pPr>
            <w:r w:rsidRPr="004807F5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A06950" w:rsidRPr="00531132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06950" w:rsidRPr="00531132" w:rsidRDefault="00A06950">
            <w:pPr>
              <w:pStyle w:val="a3"/>
            </w:pPr>
            <w:r w:rsidRPr="00531132">
              <w:rPr>
                <w:lang w:val="en-US"/>
              </w:rPr>
              <w:t>EA</w:t>
            </w:r>
            <w:r w:rsidRPr="004807F5">
              <w:t>-90456 / ОБЩЕСТВО С ОГРАНИЧЕННОЙ ОТВЕТСТВЕННОСТЬЮ "БКМ ГРУПП"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06950" w:rsidRPr="00531132" w:rsidRDefault="00A06950">
            <w:pPr>
              <w:pStyle w:val="a3"/>
            </w:pPr>
            <w:r w:rsidRPr="00531132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06950" w:rsidRPr="00531132" w:rsidRDefault="00A06950">
            <w:pPr>
              <w:pStyle w:val="a3"/>
            </w:pPr>
            <w:r w:rsidRPr="004807F5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A06950" w:rsidRPr="00531132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06950" w:rsidRPr="00531132" w:rsidRDefault="00A06950">
            <w:pPr>
              <w:pStyle w:val="a3"/>
            </w:pPr>
            <w:r w:rsidRPr="00531132">
              <w:rPr>
                <w:lang w:val="en-US"/>
              </w:rPr>
              <w:t>EA</w:t>
            </w:r>
            <w:r w:rsidRPr="004807F5">
              <w:t>-90456 / ОБЩЕСТВО С ОГРАНИЧЕННОЙ ОТВЕТСТВЕННОСТЬЮ "БКМ ГРУПП"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06950" w:rsidRPr="00531132" w:rsidRDefault="00A06950">
            <w:pPr>
              <w:pStyle w:val="a3"/>
            </w:pPr>
            <w:r w:rsidRPr="00531132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06950" w:rsidRPr="00531132" w:rsidRDefault="00A06950">
            <w:pPr>
              <w:pStyle w:val="a3"/>
            </w:pPr>
            <w:r w:rsidRPr="004807F5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A06950" w:rsidRPr="00531132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06950" w:rsidRPr="00531132" w:rsidRDefault="00A06950">
            <w:pPr>
              <w:pStyle w:val="a3"/>
            </w:pPr>
            <w:r w:rsidRPr="00531132">
              <w:rPr>
                <w:lang w:val="en-US"/>
              </w:rPr>
              <w:t>EA</w:t>
            </w:r>
            <w:r w:rsidRPr="004807F5">
              <w:t>-90456 / ОБЩЕСТВО С ОГРАНИЧЕННОЙ ОТВЕТСТВЕННОСТЬЮ "БКМ ГРУПП"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06950" w:rsidRPr="00531132" w:rsidRDefault="00A06950">
            <w:pPr>
              <w:pStyle w:val="a3"/>
            </w:pPr>
            <w:r w:rsidRPr="00531132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06950" w:rsidRPr="00531132" w:rsidRDefault="00A06950">
            <w:pPr>
              <w:pStyle w:val="a3"/>
            </w:pPr>
            <w:r w:rsidRPr="004807F5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A06950" w:rsidRPr="00531132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06950" w:rsidRPr="00531132" w:rsidRDefault="00A06950">
            <w:pPr>
              <w:pStyle w:val="a3"/>
            </w:pPr>
            <w:r w:rsidRPr="00531132">
              <w:rPr>
                <w:lang w:val="en-US"/>
              </w:rPr>
              <w:t>EA</w:t>
            </w:r>
            <w:r w:rsidRPr="004807F5">
              <w:t>-90456 / ОБЩЕСТВО С ОГРАНИЧЕННОЙ ОТВЕТСТВЕННОСТЬЮ "БКМ ГРУПП"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06950" w:rsidRPr="00531132" w:rsidRDefault="00A06950">
            <w:pPr>
              <w:pStyle w:val="a3"/>
            </w:pPr>
            <w:r w:rsidRPr="00531132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06950" w:rsidRPr="00531132" w:rsidRDefault="00A06950">
            <w:pPr>
              <w:pStyle w:val="a3"/>
            </w:pPr>
            <w:r w:rsidRPr="004807F5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A06950" w:rsidRPr="00531132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06950" w:rsidRPr="00531132" w:rsidRDefault="00A06950">
            <w:pPr>
              <w:pStyle w:val="a3"/>
            </w:pPr>
            <w:r w:rsidRPr="00531132">
              <w:rPr>
                <w:lang w:val="en-US"/>
              </w:rPr>
              <w:t>EA</w:t>
            </w:r>
            <w:r w:rsidRPr="004807F5">
              <w:t>-90456 / ОБЩЕСТВО С ОГРАНИЧЕННОЙ ОТВЕТСТВЕННОСТЬЮ "БКМ ГРУПП"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06950" w:rsidRPr="00531132" w:rsidRDefault="00A06950">
            <w:pPr>
              <w:pStyle w:val="a3"/>
            </w:pPr>
            <w:r w:rsidRPr="00531132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06950" w:rsidRPr="00531132" w:rsidRDefault="00A06950">
            <w:pPr>
              <w:pStyle w:val="a3"/>
            </w:pPr>
            <w:r w:rsidRPr="004807F5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</w:tbl>
    <w:p w:rsidR="00A06950" w:rsidRDefault="00A06950"/>
    <w:p w:rsidR="00A06950" w:rsidRDefault="00A06950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закупке«</w:t>
      </w:r>
      <w:r w:rsidRPr="004807F5">
        <w:t>Скобы и скрепки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</w:t>
      </w:r>
      <w:r w:rsidRPr="004807F5">
        <w:t xml:space="preserve"> </w:t>
      </w:r>
      <w:r>
        <w:t>Индивидуальный предприниматель  Духовской Александр Владимирович, предложение о цене контракта 11 437,03 руб.</w:t>
      </w:r>
    </w:p>
    <w:p w:rsidR="00A06950" w:rsidRDefault="00A06950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E5100B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A06950" w:rsidRDefault="00A06950">
      <w:pPr>
        <w:jc w:val="both"/>
        <w:rPr>
          <w:b/>
          <w:bCs/>
        </w:rPr>
      </w:pPr>
    </w:p>
    <w:p w:rsidR="00A06950" w:rsidRDefault="00A06950">
      <w:pPr>
        <w:jc w:val="both"/>
        <w:rPr>
          <w:b/>
          <w:bCs/>
        </w:rPr>
      </w:pPr>
    </w:p>
    <w:p w:rsidR="00A06950" w:rsidRDefault="00A06950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A06950" w:rsidRPr="00531132">
        <w:tc>
          <w:tcPr>
            <w:tcW w:w="5847" w:type="dxa"/>
            <w:vAlign w:val="bottom"/>
          </w:tcPr>
          <w:p w:rsidR="00A06950" w:rsidRPr="00531132" w:rsidRDefault="00A06950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A06950" w:rsidRPr="00531132" w:rsidRDefault="00A06950">
            <w:pPr>
              <w:pStyle w:val="a3"/>
            </w:pPr>
            <w:r w:rsidRPr="00531132">
              <w:rPr>
                <w:lang w:val="en-US"/>
              </w:rPr>
              <w:t>Просоленко Юрий Александрович</w:t>
            </w:r>
          </w:p>
        </w:tc>
      </w:tr>
      <w:tr w:rsidR="00A06950" w:rsidRPr="00531132">
        <w:tc>
          <w:tcPr>
            <w:tcW w:w="5847" w:type="dxa"/>
            <w:vAlign w:val="bottom"/>
          </w:tcPr>
          <w:p w:rsidR="00A06950" w:rsidRPr="00531132" w:rsidRDefault="00A06950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A06950" w:rsidRPr="00531132" w:rsidRDefault="00A06950">
            <w:pPr>
              <w:pStyle w:val="a3"/>
            </w:pPr>
            <w:r w:rsidRPr="00531132">
              <w:rPr>
                <w:lang w:val="en-US"/>
              </w:rPr>
              <w:t>Дехтерев Юрий Сергеевич</w:t>
            </w:r>
          </w:p>
        </w:tc>
      </w:tr>
      <w:tr w:rsidR="00A06950" w:rsidRPr="00531132">
        <w:tc>
          <w:tcPr>
            <w:tcW w:w="5847" w:type="dxa"/>
            <w:vAlign w:val="bottom"/>
          </w:tcPr>
          <w:p w:rsidR="00A06950" w:rsidRPr="00531132" w:rsidRDefault="00A06950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A06950" w:rsidRPr="00531132" w:rsidRDefault="00A06950">
            <w:pPr>
              <w:pStyle w:val="a3"/>
            </w:pPr>
            <w:r w:rsidRPr="00531132">
              <w:rPr>
                <w:lang w:val="en-US"/>
              </w:rPr>
              <w:t>Коротникова Светлана Борисовна</w:t>
            </w:r>
          </w:p>
        </w:tc>
      </w:tr>
      <w:tr w:rsidR="00A06950" w:rsidRPr="00531132">
        <w:tc>
          <w:tcPr>
            <w:tcW w:w="5847" w:type="dxa"/>
            <w:vAlign w:val="bottom"/>
          </w:tcPr>
          <w:p w:rsidR="00A06950" w:rsidRPr="00531132" w:rsidRDefault="00A06950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A06950" w:rsidRPr="00531132" w:rsidRDefault="00A06950">
            <w:pPr>
              <w:pStyle w:val="a3"/>
            </w:pPr>
            <w:r w:rsidRPr="00531132">
              <w:rPr>
                <w:lang w:val="en-US"/>
              </w:rPr>
              <w:t>Мальченко Елена Александровна</w:t>
            </w:r>
          </w:p>
        </w:tc>
      </w:tr>
      <w:tr w:rsidR="00A06950" w:rsidRPr="00531132">
        <w:tc>
          <w:tcPr>
            <w:tcW w:w="5847" w:type="dxa"/>
            <w:vAlign w:val="bottom"/>
          </w:tcPr>
          <w:p w:rsidR="00A06950" w:rsidRPr="00531132" w:rsidRDefault="00A06950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A06950" w:rsidRPr="00531132" w:rsidRDefault="00A06950">
            <w:pPr>
              <w:pStyle w:val="a3"/>
            </w:pPr>
            <w:r w:rsidRPr="00531132">
              <w:rPr>
                <w:lang w:val="en-US"/>
              </w:rPr>
              <w:t>Владыкина Лидия Валерьевна</w:t>
            </w:r>
          </w:p>
        </w:tc>
      </w:tr>
    </w:tbl>
    <w:p w:rsidR="00A06950" w:rsidRDefault="00A06950"/>
    <w:sectPr w:rsidR="00A06950" w:rsidSect="00FB467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B4678"/>
    <w:rsid w:val="004807F5"/>
    <w:rsid w:val="00531132"/>
    <w:rsid w:val="00A06950"/>
    <w:rsid w:val="00E5100B"/>
    <w:rsid w:val="00EE1F71"/>
    <w:rsid w:val="00FB46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678"/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FB4678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FB4678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00A27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FB4678"/>
  </w:style>
  <w:style w:type="paragraph" w:styleId="Caption">
    <w:name w:val="caption"/>
    <w:basedOn w:val="Normal"/>
    <w:uiPriority w:val="99"/>
    <w:qFormat/>
    <w:rsid w:val="00FB4678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FB4678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FB4678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A00A27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FB4678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FB4678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FB4678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FB4678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FB4678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FB4678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FB4678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FB4678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FB4678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FB4678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00A27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00A2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0A27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FB4678"/>
  </w:style>
  <w:style w:type="paragraph" w:customStyle="1" w:styleId="a4">
    <w:name w:val="Заголовок таблицы"/>
    <w:basedOn w:val="a3"/>
    <w:uiPriority w:val="99"/>
    <w:rsid w:val="00FB4678"/>
  </w:style>
  <w:style w:type="paragraph" w:customStyle="1" w:styleId="DocumentMap">
    <w:name w:val="DocumentMap"/>
    <w:uiPriority w:val="99"/>
    <w:rsid w:val="00FB4678"/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FB4678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FB4678"/>
  </w:style>
  <w:style w:type="character" w:styleId="Hyperlink">
    <w:name w:val="Hyperlink"/>
    <w:basedOn w:val="DefaultParagraphFont"/>
    <w:uiPriority w:val="99"/>
    <w:rsid w:val="004807F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121</TotalTime>
  <Pages>6</Pages>
  <Words>1678</Words>
  <Characters>9569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47</cp:revision>
  <dcterms:created xsi:type="dcterms:W3CDTF">2019-09-11T09:00:00Z</dcterms:created>
  <dcterms:modified xsi:type="dcterms:W3CDTF">2021-04-29T12:27:00Z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