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54F" w:rsidRDefault="0060054F">
      <w:pPr>
        <w:ind w:firstLine="680"/>
        <w:jc w:val="center"/>
        <w:rPr>
          <w:b/>
          <w:bCs/>
        </w:rPr>
      </w:pPr>
    </w:p>
    <w:p w:rsidR="0060054F" w:rsidRDefault="0060054F">
      <w:pPr>
        <w:ind w:firstLine="680"/>
        <w:jc w:val="center"/>
        <w:rPr>
          <w:b/>
          <w:bCs/>
        </w:rPr>
      </w:pPr>
    </w:p>
    <w:p w:rsidR="0060054F" w:rsidRDefault="0060054F">
      <w:pPr>
        <w:ind w:firstLine="680"/>
        <w:jc w:val="center"/>
      </w:pPr>
      <w:r>
        <w:rPr>
          <w:b/>
          <w:bCs/>
        </w:rPr>
        <w:t xml:space="preserve">ПРОТОКОЛ </w:t>
      </w:r>
      <w:r w:rsidRPr="003825A8">
        <w:rPr>
          <w:b/>
          <w:bCs/>
        </w:rPr>
        <w:t>0318300120821000074</w:t>
      </w:r>
    </w:p>
    <w:p w:rsidR="0060054F" w:rsidRDefault="0060054F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60054F" w:rsidRPr="003825A8" w:rsidRDefault="0060054F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60054F" w:rsidRPr="00C11C6B">
        <w:tc>
          <w:tcPr>
            <w:tcW w:w="4961" w:type="dxa"/>
          </w:tcPr>
          <w:p w:rsidR="0060054F" w:rsidRPr="00C11C6B" w:rsidRDefault="0060054F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60054F" w:rsidRPr="003825A8" w:rsidRDefault="0060054F">
            <w:pPr>
              <w:ind w:firstLine="567"/>
              <w:jc w:val="right"/>
            </w:pPr>
            <w:r>
              <w:rPr>
                <w:lang w:val="en-US"/>
              </w:rPr>
              <w:t>29.04.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60054F" w:rsidRDefault="0060054F">
      <w:pPr>
        <w:overflowPunct w:val="0"/>
      </w:pPr>
    </w:p>
    <w:p w:rsidR="0060054F" w:rsidRDefault="0060054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МНН Атракурия безилат </w:t>
      </w:r>
    </w:p>
    <w:p w:rsidR="0060054F" w:rsidRDefault="0060054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213234901331923490100100970012120244</w:t>
      </w:r>
    </w:p>
    <w:p w:rsidR="0060054F" w:rsidRDefault="0060054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598 598,00 руб.</w:t>
      </w:r>
    </w:p>
    <w:p w:rsidR="0060054F" w:rsidRDefault="0060054F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3825A8">
        <w:rPr>
          <w:b/>
          <w:bCs/>
        </w:rPr>
        <w:t xml:space="preserve">: </w:t>
      </w:r>
      <w:r w:rsidRPr="003825A8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3825A8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60054F" w:rsidRPr="00C11C6B">
        <w:trPr>
          <w:jc w:val="right"/>
        </w:trPr>
        <w:tc>
          <w:tcPr>
            <w:tcW w:w="9915" w:type="dxa"/>
          </w:tcPr>
          <w:p w:rsidR="0060054F" w:rsidRPr="00C11C6B" w:rsidRDefault="0060054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3825A8">
              <w:rPr>
                <w:b/>
                <w:bCs/>
              </w:rPr>
              <w:t xml:space="preserve">Источник финансирования: </w:t>
            </w:r>
            <w:r w:rsidRPr="003825A8">
              <w:t>Внебюджетные фонды (ОМС), краевой бюджет, платные услуги 2021 года.</w:t>
            </w:r>
          </w:p>
          <w:p w:rsidR="0060054F" w:rsidRPr="00C11C6B" w:rsidRDefault="0060054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3825A8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3825A8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1/8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60054F" w:rsidRPr="00C11C6B" w:rsidRDefault="0060054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3825A8">
              <w:t>Не требуется</w:t>
            </w:r>
          </w:p>
          <w:p w:rsidR="0060054F" w:rsidRPr="003825A8" w:rsidRDefault="0060054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3825A8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60054F" w:rsidRDefault="0060054F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3825A8">
        <w:t>19.04.21 13:49:18 (</w:t>
      </w:r>
      <w:r>
        <w:rPr>
          <w:lang w:val="en-US"/>
        </w:rPr>
        <w:t>MSK</w:t>
      </w:r>
      <w:r w:rsidRPr="003825A8">
        <w:t>+00:00)</w:t>
      </w:r>
    </w:p>
    <w:p w:rsidR="0060054F" w:rsidRDefault="0060054F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3825A8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60054F" w:rsidRPr="00C11C6B">
        <w:tc>
          <w:tcPr>
            <w:tcW w:w="3307" w:type="dxa"/>
          </w:tcPr>
          <w:p w:rsidR="0060054F" w:rsidRPr="00C11C6B" w:rsidRDefault="0060054F">
            <w:r w:rsidRPr="00C11C6B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60054F" w:rsidRPr="00C11C6B" w:rsidRDefault="0060054F">
            <w:r w:rsidRPr="00C11C6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60054F" w:rsidRPr="00C11C6B" w:rsidRDefault="0060054F">
            <w:pPr>
              <w:rPr>
                <w:lang w:val="en-US"/>
              </w:rPr>
            </w:pPr>
            <w:r w:rsidRPr="00C11C6B">
              <w:rPr>
                <w:lang w:val="en-US"/>
              </w:rPr>
              <w:t>Главный врач</w:t>
            </w:r>
          </w:p>
        </w:tc>
      </w:tr>
      <w:tr w:rsidR="0060054F" w:rsidRPr="00C11C6B">
        <w:tc>
          <w:tcPr>
            <w:tcW w:w="3307" w:type="dxa"/>
          </w:tcPr>
          <w:p w:rsidR="0060054F" w:rsidRPr="00C11C6B" w:rsidRDefault="0060054F">
            <w:r w:rsidRPr="00C11C6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0054F" w:rsidRPr="00C11C6B" w:rsidRDefault="0060054F">
            <w:r w:rsidRPr="00C11C6B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60054F" w:rsidRPr="00C11C6B" w:rsidRDefault="0060054F">
            <w:pPr>
              <w:rPr>
                <w:lang w:val="en-US"/>
              </w:rPr>
            </w:pPr>
            <w:r w:rsidRPr="00C11C6B">
              <w:rPr>
                <w:lang w:val="en-US"/>
              </w:rPr>
              <w:t>Начальник отдела закупок</w:t>
            </w:r>
          </w:p>
        </w:tc>
      </w:tr>
      <w:tr w:rsidR="0060054F" w:rsidRPr="00C11C6B">
        <w:tc>
          <w:tcPr>
            <w:tcW w:w="3307" w:type="dxa"/>
          </w:tcPr>
          <w:p w:rsidR="0060054F" w:rsidRPr="00C11C6B" w:rsidRDefault="0060054F">
            <w:r w:rsidRPr="00C11C6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0054F" w:rsidRPr="00C11C6B" w:rsidRDefault="0060054F">
            <w:r w:rsidRPr="00C11C6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60054F" w:rsidRPr="00C11C6B" w:rsidRDefault="0060054F">
            <w:pPr>
              <w:rPr>
                <w:lang w:val="en-US"/>
              </w:rPr>
            </w:pPr>
            <w:r w:rsidRPr="00C11C6B">
              <w:rPr>
                <w:lang w:val="en-US"/>
              </w:rPr>
              <w:t>Начальник юридического отдела</w:t>
            </w:r>
          </w:p>
        </w:tc>
      </w:tr>
      <w:tr w:rsidR="0060054F" w:rsidRPr="00C11C6B">
        <w:tc>
          <w:tcPr>
            <w:tcW w:w="3307" w:type="dxa"/>
          </w:tcPr>
          <w:p w:rsidR="0060054F" w:rsidRPr="00C11C6B" w:rsidRDefault="0060054F">
            <w:r w:rsidRPr="00C11C6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0054F" w:rsidRPr="00C11C6B" w:rsidRDefault="0060054F">
            <w:r w:rsidRPr="00C11C6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60054F" w:rsidRPr="00C11C6B" w:rsidRDefault="0060054F">
            <w:pPr>
              <w:rPr>
                <w:lang w:val="en-US"/>
              </w:rPr>
            </w:pPr>
            <w:r w:rsidRPr="00C11C6B">
              <w:rPr>
                <w:lang w:val="en-US"/>
              </w:rPr>
              <w:t>экономист 1 категории отдела закупок</w:t>
            </w:r>
          </w:p>
        </w:tc>
      </w:tr>
      <w:tr w:rsidR="0060054F" w:rsidRPr="00C11C6B">
        <w:tc>
          <w:tcPr>
            <w:tcW w:w="3307" w:type="dxa"/>
          </w:tcPr>
          <w:p w:rsidR="0060054F" w:rsidRPr="00C11C6B" w:rsidRDefault="0060054F">
            <w:r w:rsidRPr="00C11C6B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60054F" w:rsidRPr="00C11C6B" w:rsidRDefault="0060054F">
            <w:r w:rsidRPr="00C11C6B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60054F" w:rsidRPr="00C11C6B" w:rsidRDefault="0060054F">
            <w:pPr>
              <w:rPr>
                <w:lang w:val="en-US"/>
              </w:rPr>
            </w:pPr>
            <w:r w:rsidRPr="00C11C6B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60054F" w:rsidRDefault="0060054F">
      <w:pPr>
        <w:jc w:val="both"/>
      </w:pPr>
      <w:r>
        <w:tab/>
        <w:t>Кворум имеется. Комиссия правомочна.</w:t>
      </w:r>
    </w:p>
    <w:p w:rsidR="0060054F" w:rsidRDefault="0060054F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3825A8">
        <w:t>29.04.</w:t>
      </w:r>
      <w:r>
        <w:t>20</w:t>
      </w:r>
      <w:r w:rsidRPr="003825A8">
        <w:t>21 15:</w:t>
      </w:r>
      <w:r>
        <w:t>00</w:t>
      </w:r>
      <w:r w:rsidRPr="003825A8">
        <w:t xml:space="preserve"> (</w:t>
      </w:r>
      <w:r>
        <w:rPr>
          <w:lang w:val="en-US"/>
        </w:rPr>
        <w:t>MSK</w:t>
      </w:r>
      <w:r w:rsidRPr="003825A8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60054F" w:rsidRDefault="0060054F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4"/>
        <w:gridCol w:w="1867"/>
        <w:gridCol w:w="1802"/>
        <w:gridCol w:w="2911"/>
        <w:gridCol w:w="2736"/>
      </w:tblGrid>
      <w:tr w:rsidR="0060054F" w:rsidRPr="00C11C6B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054F" w:rsidRPr="00C11C6B" w:rsidRDefault="0060054F">
            <w:pPr>
              <w:rPr>
                <w:b/>
                <w:bCs/>
              </w:rPr>
            </w:pPr>
            <w:r w:rsidRPr="00C11C6B">
              <w:rPr>
                <w:b/>
                <w:bCs/>
              </w:rPr>
              <w:t xml:space="preserve">№ </w:t>
            </w:r>
          </w:p>
          <w:p w:rsidR="0060054F" w:rsidRPr="00C11C6B" w:rsidRDefault="0060054F">
            <w:pPr>
              <w:rPr>
                <w:b/>
                <w:bCs/>
              </w:rPr>
            </w:pPr>
            <w:r w:rsidRPr="00C11C6B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054F" w:rsidRPr="00C11C6B" w:rsidRDefault="0060054F">
            <w:pPr>
              <w:pStyle w:val="a3"/>
              <w:rPr>
                <w:b/>
                <w:bCs/>
              </w:rPr>
            </w:pPr>
            <w:r w:rsidRPr="00C11C6B">
              <w:rPr>
                <w:b/>
                <w:bCs/>
              </w:rPr>
              <w:t>Предложение о цене контракта</w:t>
            </w:r>
            <w:r>
              <w:rPr>
                <w:b/>
                <w:bCs/>
              </w:rPr>
              <w:t>/С учетом преференций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054F" w:rsidRPr="00C11C6B" w:rsidRDefault="0060054F">
            <w:pPr>
              <w:pStyle w:val="a3"/>
              <w:rPr>
                <w:b/>
                <w:bCs/>
              </w:rPr>
            </w:pPr>
            <w:r w:rsidRPr="00C11C6B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054F" w:rsidRPr="00C11C6B" w:rsidRDefault="0060054F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054F" w:rsidRPr="00C11C6B" w:rsidRDefault="0060054F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60054F" w:rsidRPr="00C11C6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0054F" w:rsidRPr="003825A8" w:rsidRDefault="0060054F">
            <w:pPr>
              <w:pStyle w:val="a3"/>
            </w:pPr>
            <w:r w:rsidRPr="00C11C6B">
              <w:rPr>
                <w:lang w:val="en-US"/>
              </w:rPr>
              <w:t>344 193,00 руб.</w:t>
            </w:r>
            <w:r>
              <w:t>/292 564,05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0054F" w:rsidRPr="00C11C6B" w:rsidRDefault="0060054F">
            <w:pPr>
              <w:pStyle w:val="a3"/>
              <w:rPr>
                <w:lang w:val="en-US"/>
              </w:rPr>
            </w:pPr>
            <w:r w:rsidRPr="00C11C6B">
              <w:rPr>
                <w:lang w:val="en-US"/>
              </w:rPr>
              <w:t>29.04.21 11:56:38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054F" w:rsidRPr="003825A8" w:rsidRDefault="0060054F">
            <w:pPr>
              <w:pStyle w:val="a3"/>
            </w:pPr>
            <w:r w:rsidRPr="003825A8">
              <w:t>ОБЩЕСТВО С ОГРАНИЧЕННОЙ ОТВЕТСТВЕННОСТЬЮ "ФАРМИКО"</w:t>
            </w:r>
          </w:p>
        </w:tc>
      </w:tr>
      <w:tr w:rsidR="0060054F" w:rsidRPr="00C11C6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0054F" w:rsidRPr="003825A8" w:rsidRDefault="0060054F">
            <w:pPr>
              <w:pStyle w:val="a3"/>
            </w:pPr>
            <w:r w:rsidRPr="00C11C6B">
              <w:rPr>
                <w:lang w:val="en-US"/>
              </w:rPr>
              <w:t>347 186,01 руб.</w:t>
            </w:r>
            <w:r>
              <w:t>/297 652,15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0054F" w:rsidRPr="00C11C6B" w:rsidRDefault="0060054F">
            <w:pPr>
              <w:pStyle w:val="a3"/>
              <w:rPr>
                <w:lang w:val="en-US"/>
              </w:rPr>
            </w:pPr>
            <w:r w:rsidRPr="00C11C6B">
              <w:rPr>
                <w:lang w:val="en-US"/>
              </w:rPr>
              <w:t>29.04.21 11:55:55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054F" w:rsidRPr="003825A8" w:rsidRDefault="0060054F">
            <w:pPr>
              <w:pStyle w:val="a3"/>
            </w:pPr>
            <w:r w:rsidRPr="003825A8">
              <w:t>ОБЩЕСТВО С ОГРАНИЧЕННОЙ ОТВЕТСТВЕННОСТЬЮ "ГРУППА КОМПАНИЙ "МЕДИЦИНСКОЕ И ФАРМАЦЕВТИЧЕСКОЕ ДЕЛО"</w:t>
            </w:r>
          </w:p>
        </w:tc>
      </w:tr>
      <w:tr w:rsidR="0060054F" w:rsidRPr="00C11C6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0054F" w:rsidRPr="003825A8" w:rsidRDefault="0060054F">
            <w:pPr>
              <w:pStyle w:val="a3"/>
            </w:pPr>
            <w:r w:rsidRPr="00C11C6B">
              <w:rPr>
                <w:lang w:val="en-US"/>
              </w:rPr>
              <w:t>350 179,00 руб.</w:t>
            </w:r>
            <w:r>
              <w:t>/-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0054F" w:rsidRPr="00C11C6B" w:rsidRDefault="0060054F">
            <w:pPr>
              <w:pStyle w:val="a3"/>
              <w:rPr>
                <w:lang w:val="en-US"/>
              </w:rPr>
            </w:pPr>
            <w:r w:rsidRPr="00C11C6B">
              <w:rPr>
                <w:lang w:val="en-US"/>
              </w:rPr>
              <w:t>29.04.21 11:55:34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054F" w:rsidRPr="003825A8" w:rsidRDefault="0060054F">
            <w:pPr>
              <w:pStyle w:val="a3"/>
            </w:pPr>
            <w:r w:rsidRPr="003825A8">
              <w:t>ОБЩЕСТВО С ОГРАНИЧЕННОЙ ОТВЕТСТВЕННОСТЬЮ "ФАРМСКЛАД №1"</w:t>
            </w:r>
          </w:p>
        </w:tc>
      </w:tr>
      <w:tr w:rsidR="0060054F" w:rsidRPr="00C11C6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0054F" w:rsidRPr="003825A8" w:rsidRDefault="0060054F">
            <w:pPr>
              <w:pStyle w:val="a3"/>
            </w:pPr>
            <w:r w:rsidRPr="00C11C6B">
              <w:rPr>
                <w:lang w:val="en-US"/>
              </w:rPr>
              <w:t>442 962,23 руб.</w:t>
            </w:r>
            <w:r>
              <w:t>/376 517,90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0054F" w:rsidRPr="00C11C6B" w:rsidRDefault="0060054F">
            <w:pPr>
              <w:pStyle w:val="a3"/>
              <w:rPr>
                <w:lang w:val="en-US"/>
              </w:rPr>
            </w:pPr>
            <w:r w:rsidRPr="00C11C6B">
              <w:rPr>
                <w:lang w:val="en-US"/>
              </w:rPr>
              <w:t>29.04.21 11:32:19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054F" w:rsidRPr="003825A8" w:rsidRDefault="0060054F">
            <w:pPr>
              <w:pStyle w:val="a3"/>
            </w:pPr>
            <w:r w:rsidRPr="003825A8">
              <w:t>ОБЩЕСТВО С ОГРАНИЧЕННОЙ ОТВЕТСТВЕННОСТЬЮ "МЕДЛАЙН ФАРМА"</w:t>
            </w:r>
          </w:p>
        </w:tc>
      </w:tr>
      <w:tr w:rsidR="0060054F" w:rsidRPr="00C11C6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5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0054F" w:rsidRPr="003825A8" w:rsidRDefault="0060054F">
            <w:pPr>
              <w:pStyle w:val="a3"/>
            </w:pPr>
            <w:r w:rsidRPr="00C11C6B">
              <w:rPr>
                <w:lang w:val="en-US"/>
              </w:rPr>
              <w:t>481 871,10 руб.</w:t>
            </w:r>
            <w:r>
              <w:t>/409 590,43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0054F" w:rsidRPr="00C11C6B" w:rsidRDefault="0060054F">
            <w:pPr>
              <w:pStyle w:val="a3"/>
              <w:rPr>
                <w:lang w:val="en-US"/>
              </w:rPr>
            </w:pPr>
            <w:r w:rsidRPr="00C11C6B">
              <w:rPr>
                <w:lang w:val="en-US"/>
              </w:rPr>
              <w:t>29.04.21 11:24:34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054F" w:rsidRPr="003825A8" w:rsidRDefault="0060054F">
            <w:pPr>
              <w:pStyle w:val="a3"/>
            </w:pPr>
            <w:r w:rsidRPr="003825A8">
              <w:t>ОБЩЕСТВО С ОГРАНИЧЕННОЙ ОТВЕТСТВЕННОСТЬЮ "НАНОФАРМ"</w:t>
            </w:r>
          </w:p>
        </w:tc>
      </w:tr>
    </w:tbl>
    <w:p w:rsidR="0060054F" w:rsidRDefault="0060054F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60054F" w:rsidRPr="00C11C6B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0054F" w:rsidRPr="00C11C6B" w:rsidRDefault="0060054F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0054F" w:rsidRPr="00C11C6B" w:rsidRDefault="0060054F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r>
              <w:rPr>
                <w:b/>
                <w:bCs/>
              </w:rPr>
              <w:t>Обоснование</w:t>
            </w:r>
          </w:p>
        </w:tc>
      </w:tr>
      <w:tr w:rsidR="0060054F" w:rsidRPr="00C11C6B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EA-90302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3825A8" w:rsidRDefault="0060054F">
            <w:r w:rsidRPr="003825A8">
              <w:t>ОБЩЕСТВО С ОГРАНИЧЕННОЙ ОТВЕТСТВЕННОСТЬЮ "ФАРМИКО"</w:t>
            </w:r>
          </w:p>
          <w:p w:rsidR="0060054F" w:rsidRPr="003825A8" w:rsidRDefault="0060054F">
            <w:r w:rsidRPr="00C11C6B">
              <w:t xml:space="preserve">ИНН </w:t>
            </w:r>
            <w:r w:rsidRPr="003825A8">
              <w:t>6950223535</w:t>
            </w:r>
          </w:p>
          <w:p w:rsidR="0060054F" w:rsidRPr="003825A8" w:rsidRDefault="0060054F">
            <w:r w:rsidRPr="00C11C6B">
              <w:t xml:space="preserve">ОГРН </w:t>
            </w:r>
            <w:r w:rsidRPr="003825A8">
              <w:t>1186952014534</w:t>
            </w:r>
          </w:p>
          <w:p w:rsidR="0060054F" w:rsidRPr="003825A8" w:rsidRDefault="0060054F">
            <w:r w:rsidRPr="00C11C6B">
              <w:t xml:space="preserve">КПП </w:t>
            </w:r>
            <w:r w:rsidRPr="003825A8">
              <w:t>695001001</w:t>
            </w:r>
          </w:p>
          <w:p w:rsidR="0060054F" w:rsidRPr="003825A8" w:rsidRDefault="0060054F">
            <w:r w:rsidRPr="00C11C6B">
              <w:t>Место нахождения(жительства)</w:t>
            </w:r>
          </w:p>
          <w:p w:rsidR="0060054F" w:rsidRPr="003825A8" w:rsidRDefault="0060054F">
            <w:r w:rsidRPr="00C11C6B">
              <w:t>170100, ОБЛ. ТВЕРСКАЯ, Г. ТВЕРЬ, ДОМ 1 ЗДАНИЕ АУ ОГМ, КОМНАТА 4 ЭТАЖ 3</w:t>
            </w:r>
          </w:p>
          <w:p w:rsidR="0060054F" w:rsidRPr="003825A8" w:rsidRDefault="0060054F">
            <w:r w:rsidRPr="00C11C6B">
              <w:t>Почтовый адрес</w:t>
            </w:r>
          </w:p>
          <w:p w:rsidR="0060054F" w:rsidRPr="003825A8" w:rsidRDefault="0060054F">
            <w:r w:rsidRPr="00C11C6B">
              <w:t>170100, Тверская обл, Тверь г, Гагарина пл, дом № 1, корпус Здание Ау ОГМ, комната 4, этаж 3</w:t>
            </w:r>
          </w:p>
          <w:p w:rsidR="0060054F" w:rsidRPr="00C11C6B" w:rsidRDefault="0060054F">
            <w:pPr>
              <w:rPr>
                <w:sz w:val="16"/>
                <w:szCs w:val="16"/>
                <w:lang w:val="en-US"/>
              </w:rPr>
            </w:pPr>
            <w:r w:rsidRPr="00C11C6B">
              <w:rPr>
                <w:sz w:val="16"/>
                <w:szCs w:val="16"/>
              </w:rPr>
              <w:t xml:space="preserve">Контактное лицо </w:t>
            </w:r>
          </w:p>
          <w:p w:rsidR="0060054F" w:rsidRPr="00C11C6B" w:rsidRDefault="0060054F">
            <w:pPr>
              <w:rPr>
                <w:lang w:val="en-US"/>
              </w:rPr>
            </w:pPr>
            <w:r w:rsidRPr="00C11C6B">
              <w:t xml:space="preserve">Телефон </w:t>
            </w:r>
            <w:r w:rsidRPr="00C11C6B">
              <w:rPr>
                <w:lang w:val="en-US"/>
              </w:rPr>
              <w:t>79852112644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0054F" w:rsidRPr="003825A8" w:rsidRDefault="0060054F">
            <w:r w:rsidRPr="00C11C6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r w:rsidRPr="00C11C6B">
              <w:t>-</w:t>
            </w:r>
          </w:p>
        </w:tc>
      </w:tr>
      <w:tr w:rsidR="0060054F" w:rsidRPr="00C11C6B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EA-90169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3825A8" w:rsidRDefault="0060054F">
            <w:r w:rsidRPr="003825A8">
              <w:t>ОБЩЕСТВО С ОГРАНИЧЕННОЙ ОТВЕТСТВЕННОСТЬЮ "ГРУППА КОМПАНИЙ "МЕДИЦИНСКОЕ И ФАРМАЦЕВТИЧЕСКОЕ ДЕЛО"</w:t>
            </w:r>
          </w:p>
          <w:p w:rsidR="0060054F" w:rsidRPr="003825A8" w:rsidRDefault="0060054F">
            <w:r w:rsidRPr="00C11C6B">
              <w:t xml:space="preserve">ИНН </w:t>
            </w:r>
            <w:r w:rsidRPr="003825A8">
              <w:t>4205299815</w:t>
            </w:r>
          </w:p>
          <w:p w:rsidR="0060054F" w:rsidRPr="003825A8" w:rsidRDefault="0060054F">
            <w:r w:rsidRPr="00C11C6B">
              <w:t xml:space="preserve">ОГРН </w:t>
            </w:r>
            <w:r w:rsidRPr="003825A8">
              <w:t>1144205020134</w:t>
            </w:r>
          </w:p>
          <w:p w:rsidR="0060054F" w:rsidRPr="003825A8" w:rsidRDefault="0060054F">
            <w:r w:rsidRPr="00C11C6B">
              <w:t xml:space="preserve">КПП </w:t>
            </w:r>
            <w:r w:rsidRPr="003825A8">
              <w:t>420501001</w:t>
            </w:r>
          </w:p>
          <w:p w:rsidR="0060054F" w:rsidRPr="003825A8" w:rsidRDefault="0060054F">
            <w:r w:rsidRPr="00C11C6B">
              <w:t>Место нахождения(жительства)</w:t>
            </w:r>
          </w:p>
          <w:p w:rsidR="0060054F" w:rsidRPr="003825A8" w:rsidRDefault="0060054F">
            <w:r w:rsidRPr="00C11C6B">
              <w:t>Россия, 650051, ОБЛКЕМЕРОВСКАЯ ОБЛАСТЬ - КУЗБАСС, ГКЕМЕРОВО, ПОМЕЩЕНИЕ 23</w:t>
            </w:r>
          </w:p>
          <w:p w:rsidR="0060054F" w:rsidRPr="003825A8" w:rsidRDefault="0060054F">
            <w:r w:rsidRPr="00C11C6B">
              <w:t>Почтовый адрес</w:t>
            </w:r>
          </w:p>
          <w:p w:rsidR="0060054F" w:rsidRPr="003825A8" w:rsidRDefault="0060054F">
            <w:r w:rsidRPr="00C11C6B">
              <w:t>650051, Кемеровская обл., г. Кемерово, ул. Кузнецкий проспект, 234, 3 этаж</w:t>
            </w:r>
          </w:p>
          <w:p w:rsidR="0060054F" w:rsidRPr="003825A8" w:rsidRDefault="0060054F">
            <w:pPr>
              <w:rPr>
                <w:sz w:val="16"/>
                <w:szCs w:val="16"/>
              </w:rPr>
            </w:pPr>
            <w:r w:rsidRPr="00C11C6B">
              <w:rPr>
                <w:sz w:val="16"/>
                <w:szCs w:val="16"/>
              </w:rPr>
              <w:t xml:space="preserve">Контактное лицо </w:t>
            </w:r>
          </w:p>
          <w:p w:rsidR="0060054F" w:rsidRPr="003825A8" w:rsidRDefault="0060054F">
            <w:r w:rsidRPr="00C11C6B">
              <w:t xml:space="preserve">Телефон </w:t>
            </w:r>
            <w:r w:rsidRPr="003825A8">
              <w:t>79180166688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0054F" w:rsidRPr="003825A8" w:rsidRDefault="0060054F">
            <w:r w:rsidRPr="00C11C6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r w:rsidRPr="00C11C6B">
              <w:t>-</w:t>
            </w:r>
          </w:p>
        </w:tc>
      </w:tr>
      <w:tr w:rsidR="0060054F" w:rsidRPr="00C11C6B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EA-90458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3825A8" w:rsidRDefault="0060054F">
            <w:r w:rsidRPr="003825A8">
              <w:t>ОБЩЕСТВО С ОГРАНИЧЕННОЙ ОТВЕТСТВЕННОСТЬЮ "ФАРМСКЛАД №1"</w:t>
            </w:r>
          </w:p>
          <w:p w:rsidR="0060054F" w:rsidRPr="003825A8" w:rsidRDefault="0060054F">
            <w:r w:rsidRPr="00C11C6B">
              <w:t xml:space="preserve">ИНН </w:t>
            </w:r>
            <w:r w:rsidRPr="003825A8">
              <w:t>5029251207</w:t>
            </w:r>
          </w:p>
          <w:p w:rsidR="0060054F" w:rsidRPr="003825A8" w:rsidRDefault="0060054F">
            <w:r w:rsidRPr="00C11C6B">
              <w:t xml:space="preserve">ОГРН </w:t>
            </w:r>
            <w:r w:rsidRPr="003825A8">
              <w:t>1195081076343</w:t>
            </w:r>
          </w:p>
          <w:p w:rsidR="0060054F" w:rsidRPr="003825A8" w:rsidRDefault="0060054F">
            <w:r w:rsidRPr="00C11C6B">
              <w:t xml:space="preserve">КПП </w:t>
            </w:r>
            <w:r w:rsidRPr="003825A8">
              <w:t>502901001</w:t>
            </w:r>
          </w:p>
          <w:p w:rsidR="0060054F" w:rsidRPr="003825A8" w:rsidRDefault="0060054F">
            <w:r w:rsidRPr="00C11C6B">
              <w:t>Место нахождения(жительства)</w:t>
            </w:r>
          </w:p>
          <w:p w:rsidR="0060054F" w:rsidRPr="003825A8" w:rsidRDefault="0060054F">
            <w:r w:rsidRPr="00C11C6B">
              <w:t>141044, ОБЛМОСКОВСКАЯ, ГМЫТИЩИ, ДГРИБКИ, ДОМ 19АЛИТ 1Б, ЭТАЖ 2</w:t>
            </w:r>
          </w:p>
          <w:p w:rsidR="0060054F" w:rsidRPr="003825A8" w:rsidRDefault="0060054F">
            <w:r w:rsidRPr="00C11C6B">
              <w:t>Почтовый адрес</w:t>
            </w:r>
          </w:p>
          <w:p w:rsidR="0060054F" w:rsidRPr="003825A8" w:rsidRDefault="0060054F">
            <w:r w:rsidRPr="00C11C6B">
              <w:t>127566, Москва г, Римского-Корсакова ул, дом 8, а/я 42</w:t>
            </w:r>
          </w:p>
          <w:p w:rsidR="0060054F" w:rsidRPr="00C11C6B" w:rsidRDefault="0060054F">
            <w:pPr>
              <w:rPr>
                <w:sz w:val="16"/>
                <w:szCs w:val="16"/>
                <w:lang w:val="en-US"/>
              </w:rPr>
            </w:pPr>
            <w:r w:rsidRPr="00C11C6B">
              <w:rPr>
                <w:sz w:val="16"/>
                <w:szCs w:val="16"/>
              </w:rPr>
              <w:t xml:space="preserve">Контактное лицо </w:t>
            </w:r>
          </w:p>
          <w:p w:rsidR="0060054F" w:rsidRPr="00C11C6B" w:rsidRDefault="0060054F">
            <w:pPr>
              <w:rPr>
                <w:lang w:val="en-US"/>
              </w:rPr>
            </w:pPr>
            <w:r w:rsidRPr="00C11C6B">
              <w:t xml:space="preserve">Телефон </w:t>
            </w:r>
            <w:r w:rsidRPr="00C11C6B">
              <w:rPr>
                <w:lang w:val="en-US"/>
              </w:rPr>
              <w:t>79104343286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0054F" w:rsidRPr="003825A8" w:rsidRDefault="0060054F">
            <w:r w:rsidRPr="00C11C6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r w:rsidRPr="00C11C6B">
              <w:t>-</w:t>
            </w:r>
          </w:p>
        </w:tc>
      </w:tr>
      <w:tr w:rsidR="0060054F" w:rsidRPr="00C11C6B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EA-90150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3825A8" w:rsidRDefault="0060054F">
            <w:r w:rsidRPr="003825A8">
              <w:t>ОБЩЕСТВО С ОГРАНИЧЕННОЙ ОТВЕТСТВЕННОСТЬЮ "МЕДЛАЙН ФАРМА"</w:t>
            </w:r>
          </w:p>
          <w:p w:rsidR="0060054F" w:rsidRPr="003825A8" w:rsidRDefault="0060054F">
            <w:r w:rsidRPr="00C11C6B">
              <w:t xml:space="preserve">ИНН </w:t>
            </w:r>
            <w:r w:rsidRPr="003825A8">
              <w:t>7726448684</w:t>
            </w:r>
          </w:p>
          <w:p w:rsidR="0060054F" w:rsidRPr="003825A8" w:rsidRDefault="0060054F">
            <w:r w:rsidRPr="00C11C6B">
              <w:t xml:space="preserve">ОГРН </w:t>
            </w:r>
            <w:r w:rsidRPr="003825A8">
              <w:t>1197746153043</w:t>
            </w:r>
          </w:p>
          <w:p w:rsidR="0060054F" w:rsidRPr="003825A8" w:rsidRDefault="0060054F">
            <w:r w:rsidRPr="00C11C6B">
              <w:t xml:space="preserve">КПП </w:t>
            </w:r>
            <w:r w:rsidRPr="003825A8">
              <w:t>772601001</w:t>
            </w:r>
          </w:p>
          <w:p w:rsidR="0060054F" w:rsidRPr="003825A8" w:rsidRDefault="0060054F">
            <w:r w:rsidRPr="00C11C6B">
              <w:t>Место нахождения(жительства)</w:t>
            </w:r>
          </w:p>
          <w:p w:rsidR="0060054F" w:rsidRPr="003825A8" w:rsidRDefault="0060054F">
            <w:r w:rsidRPr="00C11C6B">
              <w:t>117105, ГМОСКВА, ДОМ 16КОРПУС 2, ЭТ 1 ПОМ I КОМ 4</w:t>
            </w:r>
          </w:p>
          <w:p w:rsidR="0060054F" w:rsidRPr="003825A8" w:rsidRDefault="0060054F">
            <w:r w:rsidRPr="00C11C6B">
              <w:t>Почтовый адрес</w:t>
            </w:r>
          </w:p>
          <w:p w:rsidR="0060054F" w:rsidRPr="003825A8" w:rsidRDefault="0060054F">
            <w:r w:rsidRPr="00C11C6B">
              <w:t>117105, Г МОСКВА, Ш ВАРШАВСКОЕ, ДОМ 16, КОРПУС 2, ЭТ 1 ПОМ I КОМ 4</w:t>
            </w:r>
          </w:p>
          <w:p w:rsidR="0060054F" w:rsidRPr="00C11C6B" w:rsidRDefault="0060054F">
            <w:pPr>
              <w:rPr>
                <w:sz w:val="16"/>
                <w:szCs w:val="16"/>
                <w:lang w:val="en-US"/>
              </w:rPr>
            </w:pPr>
            <w:r w:rsidRPr="00C11C6B">
              <w:rPr>
                <w:sz w:val="16"/>
                <w:szCs w:val="16"/>
              </w:rPr>
              <w:t xml:space="preserve">Контактное лицо </w:t>
            </w:r>
          </w:p>
          <w:p w:rsidR="0060054F" w:rsidRPr="00C11C6B" w:rsidRDefault="0060054F">
            <w:pPr>
              <w:rPr>
                <w:lang w:val="en-US"/>
              </w:rPr>
            </w:pPr>
            <w:r w:rsidRPr="00C11C6B">
              <w:t xml:space="preserve">Телефон </w:t>
            </w:r>
            <w:r w:rsidRPr="00C11C6B">
              <w:rPr>
                <w:lang w:val="en-US"/>
              </w:rPr>
              <w:t>79622559727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0054F" w:rsidRPr="003825A8" w:rsidRDefault="0060054F">
            <w:r w:rsidRPr="00C11C6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r w:rsidRPr="00C11C6B">
              <w:t>-</w:t>
            </w:r>
          </w:p>
        </w:tc>
      </w:tr>
      <w:tr w:rsidR="0060054F" w:rsidRPr="00C11C6B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0054F" w:rsidRPr="00C11C6B" w:rsidRDefault="0060054F">
            <w:pPr>
              <w:pStyle w:val="a3"/>
            </w:pPr>
            <w:bookmarkStart w:id="0" w:name="__DdeLink__416_2961716382"/>
            <w:bookmarkEnd w:id="0"/>
            <w:r w:rsidRPr="00C11C6B">
              <w:rPr>
                <w:lang w:val="en-US"/>
              </w:rPr>
              <w:t>EA-90180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3825A8" w:rsidRDefault="0060054F">
            <w:r w:rsidRPr="003825A8">
              <w:t>ОБЩЕСТВО С ОГРАНИЧЕННОЙ ОТВЕТСТВЕННОСТЬЮ "НАНОФАРМ"</w:t>
            </w:r>
          </w:p>
          <w:p w:rsidR="0060054F" w:rsidRPr="003825A8" w:rsidRDefault="0060054F">
            <w:r w:rsidRPr="00C11C6B">
              <w:t xml:space="preserve">ИНН </w:t>
            </w:r>
            <w:r w:rsidRPr="003825A8">
              <w:t>6161070578</w:t>
            </w:r>
          </w:p>
          <w:p w:rsidR="0060054F" w:rsidRPr="003825A8" w:rsidRDefault="0060054F">
            <w:r w:rsidRPr="00C11C6B">
              <w:t xml:space="preserve">ОГРН </w:t>
            </w:r>
            <w:r w:rsidRPr="003825A8">
              <w:t>1146193001998</w:t>
            </w:r>
          </w:p>
          <w:p w:rsidR="0060054F" w:rsidRPr="003825A8" w:rsidRDefault="0060054F">
            <w:r w:rsidRPr="00C11C6B">
              <w:t xml:space="preserve">КПП </w:t>
            </w:r>
            <w:r w:rsidRPr="003825A8">
              <w:t>616101001</w:t>
            </w:r>
          </w:p>
          <w:p w:rsidR="0060054F" w:rsidRPr="003825A8" w:rsidRDefault="0060054F">
            <w:r w:rsidRPr="00C11C6B">
              <w:t>Место нахождения(жительства)</w:t>
            </w:r>
          </w:p>
          <w:p w:rsidR="0060054F" w:rsidRPr="003825A8" w:rsidRDefault="0060054F">
            <w:bookmarkStart w:id="1" w:name="__DdeLink__366_2212008683"/>
            <w:r w:rsidRPr="00C11C6B">
              <w:t>Россия, 344114, ОБЛРОСТОВСКАЯ, ГРОСТОВ-НА-ДОНУ, 1</w:t>
            </w:r>
            <w:bookmarkEnd w:id="1"/>
          </w:p>
          <w:p w:rsidR="0060054F" w:rsidRPr="003825A8" w:rsidRDefault="0060054F">
            <w:r w:rsidRPr="00C11C6B">
              <w:t>Почтовый адрес</w:t>
            </w:r>
          </w:p>
          <w:p w:rsidR="0060054F" w:rsidRPr="003825A8" w:rsidRDefault="0060054F">
            <w:r w:rsidRPr="00C11C6B">
              <w:t>344114, ОБЛ РОСТОВСКАЯ, Г РОСТОВ-НА-ДОНУ, УЛ БЕЛЯЕВА, 28/60, 1</w:t>
            </w:r>
          </w:p>
          <w:p w:rsidR="0060054F" w:rsidRPr="00C11C6B" w:rsidRDefault="0060054F">
            <w:pPr>
              <w:rPr>
                <w:sz w:val="16"/>
                <w:szCs w:val="16"/>
                <w:lang w:val="en-US"/>
              </w:rPr>
            </w:pPr>
            <w:r w:rsidRPr="00C11C6B">
              <w:rPr>
                <w:sz w:val="16"/>
                <w:szCs w:val="16"/>
              </w:rPr>
              <w:t xml:space="preserve">Контактное лицо </w:t>
            </w:r>
          </w:p>
          <w:p w:rsidR="0060054F" w:rsidRPr="00C11C6B" w:rsidRDefault="0060054F">
            <w:pPr>
              <w:rPr>
                <w:lang w:val="en-US"/>
              </w:rPr>
            </w:pPr>
            <w:r w:rsidRPr="00C11C6B">
              <w:t xml:space="preserve">Телефон </w:t>
            </w:r>
            <w:r w:rsidRPr="00C11C6B">
              <w:rPr>
                <w:lang w:val="en-US"/>
              </w:rPr>
              <w:t>78632191005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0054F" w:rsidRPr="003825A8" w:rsidRDefault="0060054F">
            <w:r w:rsidRPr="00C11C6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r w:rsidRPr="00C11C6B">
              <w:t>-</w:t>
            </w:r>
          </w:p>
        </w:tc>
      </w:tr>
    </w:tbl>
    <w:p w:rsidR="0060054F" w:rsidRDefault="0060054F"/>
    <w:p w:rsidR="0060054F" w:rsidRDefault="0060054F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-90302 / ОБЩЕСТВО С ОГРАНИЧЕННОЙ ОТВЕТСТВЕННОСТЬЮ "ФАРМИКО"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-90302 / ОБЩЕСТВО С ОГРАНИЧЕННОЙ ОТВЕТСТВЕННОСТЬЮ "ФАРМИКО"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-90302 / ОБЩЕСТВО С ОГРАНИЧЕННОЙ ОТВЕТСТВЕННОСТЬЮ "ФАРМИКО"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-90302 / ОБЩЕСТВО С ОГРАНИЧЕННОЙ ОТВЕТСТВЕННОСТЬЮ "ФАРМИКО"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-90302 / ОБЩЕСТВО С ОГРАНИЧЕННОЙ ОТВЕТСТВЕННОСТЬЮ "ФАРМИКО"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-90169 / ОБЩЕСТВО С ОГРАНИЧЕННОЙ ОТВЕТСТВЕННОСТЬЮ "ГРУППА КОМПАНИЙ "МЕДИЦИНСКОЕ И ФАРМАЦЕВТИЧЕСКОЕ ДЕЛО"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-90169 / ОБЩЕСТВО С ОГРАНИЧЕННОЙ ОТВЕТСТВЕННОСТЬЮ "ГРУППА КОМПАНИЙ "МЕДИЦИНСКОЕ И ФАРМАЦЕВТИЧЕСКОЕ ДЕЛО"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-90169 / ОБЩЕСТВО С ОГРАНИЧЕННОЙ ОТВЕТСТВЕННОСТЬЮ "ГРУППА КОМПАНИЙ "МЕДИЦИНСКОЕ И ФАРМАЦЕВТИЧЕСКОЕ ДЕЛО"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-90169 / ОБЩЕСТВО С ОГРАНИЧЕННОЙ ОТВЕТСТВЕННОСТЬЮ "ГРУППА КОМПАНИЙ "МЕДИЦИНСКОЕ И ФАРМАЦЕВТИЧЕСКОЕ ДЕЛО"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-90169 / ОБЩЕСТВО С ОГРАНИЧЕННОЙ ОТВЕТСТВЕННОСТЬЮ "ГРУППА КОМПАНИЙ "МЕДИЦИНСКОЕ И ФАРМАЦЕВТИЧЕСКОЕ ДЕЛО"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-90458 / ОБЩЕСТВО С ОГРАНИЧЕННОЙ ОТВЕТСТВЕННОСТЬЮ "ФАРМСКЛАД №1"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-90458 / ОБЩЕСТВО С ОГРАНИЧЕННОЙ ОТВЕТСТВЕННОСТЬЮ "ФАРМСКЛАД №1"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-90458 / ОБЩЕСТВО С ОГРАНИЧЕННОЙ ОТВЕТСТВЕННОСТЬЮ "ФАРМСКЛАД №1"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-90458 / ОБЩЕСТВО С ОГРАНИЧЕННОЙ ОТВЕТСТВЕННОСТЬЮ "ФАРМСКЛАД №1"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-90458 / ОБЩЕСТВО С ОГРАНИЧЕННОЙ ОТВЕТСТВЕННОСТЬЮ "ФАРМСКЛАД №1"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-90150 / ОБЩЕСТВО С ОГРАНИЧЕННОЙ ОТВЕТСТВЕННОСТЬЮ "МЕДЛАЙН ФАРМА"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-90150 / ОБЩЕСТВО С ОГРАНИЧЕННОЙ ОТВЕТСТВЕННОСТЬЮ "МЕДЛАЙН ФАРМА"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-90150 / ОБЩЕСТВО С ОГРАНИЧЕННОЙ ОТВЕТСТВЕННОСТЬЮ "МЕДЛАЙН ФАРМА"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-90150 / ОБЩЕСТВО С ОГРАНИЧЕННОЙ ОТВЕТСТВЕННОСТЬЮ "МЕДЛАЙН ФАРМА"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-90150 / ОБЩЕСТВО С ОГРАНИЧЕННОЙ ОТВЕТСТВЕННОСТЬЮ "МЕДЛАЙН ФАРМА"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-90180 / ОБЩЕСТВО С ОГРАНИЧЕННОЙ ОТВЕТСТВЕННОСТЬЮ "НАНОФАРМ"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-90180 / ОБЩЕСТВО С ОГРАНИЧЕННОЙ ОТВЕТСТВЕННОСТЬЮ "НАНОФАРМ"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-90180 / ОБЩЕСТВО С ОГРАНИЧЕННОЙ ОТВЕТСТВЕННОСТЬЮ "НАНОФАРМ"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-90180 / ОБЩЕСТВО С ОГРАНИЧЕННОЙ ОТВЕТСТВЕННОСТЬЮ "НАНОФАРМ"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0054F" w:rsidRPr="00C11C6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EA</w:t>
            </w:r>
            <w:r w:rsidRPr="003825A8">
              <w:t>-90180 / ОБЩЕСТВО С ОГРАНИЧЕННОЙ ОТВЕТСТВЕННОСТЬЮ "НАНОФАРМ"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0054F" w:rsidRPr="00C11C6B" w:rsidRDefault="0060054F">
            <w:pPr>
              <w:pStyle w:val="a3"/>
            </w:pPr>
            <w:r w:rsidRPr="003825A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60054F" w:rsidRDefault="0060054F"/>
    <w:p w:rsidR="0060054F" w:rsidRDefault="0060054F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3825A8">
        <w:t>МНН Атракурия безилат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"ФАРМИКО", предложение о цене контракта с</w:t>
      </w:r>
      <w:r w:rsidRPr="003825A8">
        <w:t xml:space="preserve"> учетом преференций</w:t>
      </w:r>
      <w:r>
        <w:t xml:space="preserve"> 292 564,05 руб.</w:t>
      </w:r>
      <w:r w:rsidRPr="003825A8">
        <w:t xml:space="preserve"> </w:t>
      </w:r>
    </w:p>
    <w:p w:rsidR="0060054F" w:rsidRDefault="0060054F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B3359D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60054F" w:rsidRDefault="0060054F">
      <w:pPr>
        <w:jc w:val="both"/>
        <w:rPr>
          <w:b/>
          <w:bCs/>
        </w:rPr>
      </w:pPr>
    </w:p>
    <w:p w:rsidR="0060054F" w:rsidRDefault="0060054F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60054F" w:rsidRPr="00C11C6B">
        <w:tc>
          <w:tcPr>
            <w:tcW w:w="5847" w:type="dxa"/>
            <w:vAlign w:val="bottom"/>
          </w:tcPr>
          <w:p w:rsidR="0060054F" w:rsidRPr="00C11C6B" w:rsidRDefault="0060054F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Просоленко Юрий Александрович</w:t>
            </w:r>
          </w:p>
        </w:tc>
      </w:tr>
      <w:tr w:rsidR="0060054F" w:rsidRPr="00C11C6B">
        <w:tc>
          <w:tcPr>
            <w:tcW w:w="5847" w:type="dxa"/>
            <w:vAlign w:val="bottom"/>
          </w:tcPr>
          <w:p w:rsidR="0060054F" w:rsidRPr="00C11C6B" w:rsidRDefault="0060054F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Дехтерев Юрий Сергеевич</w:t>
            </w:r>
          </w:p>
        </w:tc>
      </w:tr>
      <w:tr w:rsidR="0060054F" w:rsidRPr="00C11C6B">
        <w:tc>
          <w:tcPr>
            <w:tcW w:w="5847" w:type="dxa"/>
            <w:vAlign w:val="bottom"/>
          </w:tcPr>
          <w:p w:rsidR="0060054F" w:rsidRPr="00C11C6B" w:rsidRDefault="0060054F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Коротникова Светлана Борисовна</w:t>
            </w:r>
          </w:p>
        </w:tc>
      </w:tr>
      <w:tr w:rsidR="0060054F" w:rsidRPr="00C11C6B">
        <w:tc>
          <w:tcPr>
            <w:tcW w:w="5847" w:type="dxa"/>
            <w:vAlign w:val="bottom"/>
          </w:tcPr>
          <w:p w:rsidR="0060054F" w:rsidRPr="00C11C6B" w:rsidRDefault="0060054F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Мальченко Елена Александровна</w:t>
            </w:r>
          </w:p>
        </w:tc>
      </w:tr>
      <w:tr w:rsidR="0060054F" w:rsidRPr="00C11C6B">
        <w:tc>
          <w:tcPr>
            <w:tcW w:w="5847" w:type="dxa"/>
            <w:vAlign w:val="bottom"/>
          </w:tcPr>
          <w:p w:rsidR="0060054F" w:rsidRPr="00C11C6B" w:rsidRDefault="0060054F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60054F" w:rsidRPr="00C11C6B" w:rsidRDefault="0060054F">
            <w:pPr>
              <w:pStyle w:val="a3"/>
            </w:pPr>
            <w:r w:rsidRPr="00C11C6B">
              <w:rPr>
                <w:lang w:val="en-US"/>
              </w:rPr>
              <w:t>Владыкина Лидия Валерьевна</w:t>
            </w:r>
          </w:p>
        </w:tc>
      </w:tr>
    </w:tbl>
    <w:p w:rsidR="0060054F" w:rsidRDefault="0060054F"/>
    <w:sectPr w:rsidR="0060054F" w:rsidSect="009A616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6160"/>
    <w:rsid w:val="003825A8"/>
    <w:rsid w:val="004E119B"/>
    <w:rsid w:val="0060054F"/>
    <w:rsid w:val="009A6160"/>
    <w:rsid w:val="00B3359D"/>
    <w:rsid w:val="00C11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160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9A6160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9A6160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F5A75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9A6160"/>
  </w:style>
  <w:style w:type="paragraph" w:styleId="Caption">
    <w:name w:val="caption"/>
    <w:basedOn w:val="Normal"/>
    <w:uiPriority w:val="99"/>
    <w:qFormat/>
    <w:rsid w:val="009A6160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9A6160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9A6160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FF5A75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9A6160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9A616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9A6160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9A616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9A6160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9A6160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9A6160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9A6160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9A6160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9A6160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5A75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5A7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5A75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9A6160"/>
  </w:style>
  <w:style w:type="paragraph" w:customStyle="1" w:styleId="a4">
    <w:name w:val="Заголовок таблицы"/>
    <w:basedOn w:val="a3"/>
    <w:uiPriority w:val="99"/>
    <w:rsid w:val="009A6160"/>
  </w:style>
  <w:style w:type="paragraph" w:customStyle="1" w:styleId="DocumentMap">
    <w:name w:val="DocumentMap"/>
    <w:uiPriority w:val="99"/>
    <w:rsid w:val="009A6160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9A6160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9A6160"/>
  </w:style>
  <w:style w:type="character" w:styleId="Hyperlink">
    <w:name w:val="Hyperlink"/>
    <w:basedOn w:val="DefaultParagraphFont"/>
    <w:uiPriority w:val="99"/>
    <w:rsid w:val="003825A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128</TotalTime>
  <Pages>8</Pages>
  <Words>2011</Words>
  <Characters>11466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2021-04-29T12:44:00Z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