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35E" w:rsidRDefault="00EA535E">
      <w:pPr>
        <w:ind w:firstLine="680"/>
        <w:jc w:val="center"/>
      </w:pPr>
      <w:r>
        <w:rPr>
          <w:b/>
          <w:bCs/>
        </w:rPr>
        <w:t xml:space="preserve">ПРОТОКОЛ </w:t>
      </w:r>
      <w:r w:rsidRPr="003B5C19">
        <w:rPr>
          <w:b/>
          <w:bCs/>
        </w:rPr>
        <w:t>0318300120821000076</w:t>
      </w:r>
    </w:p>
    <w:p w:rsidR="00EA535E" w:rsidRDefault="00EA535E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EA535E" w:rsidRPr="003B5C19" w:rsidRDefault="00EA535E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EA535E" w:rsidRPr="00461DA5">
        <w:tc>
          <w:tcPr>
            <w:tcW w:w="4961" w:type="dxa"/>
          </w:tcPr>
          <w:p w:rsidR="00EA535E" w:rsidRPr="00461DA5" w:rsidRDefault="00EA535E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EA535E" w:rsidRPr="00461DA5" w:rsidRDefault="00EA535E">
            <w:pPr>
              <w:ind w:firstLine="567"/>
              <w:jc w:val="right"/>
            </w:pPr>
            <w:r>
              <w:rPr>
                <w:lang w:val="en-US"/>
              </w:rPr>
              <w:t>12.05.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EA535E" w:rsidRDefault="00EA535E">
      <w:pPr>
        <w:overflowPunct w:val="0"/>
      </w:pPr>
    </w:p>
    <w:p w:rsidR="00EA535E" w:rsidRDefault="00EA535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Тест-полоски </w:t>
      </w:r>
    </w:p>
    <w:p w:rsidR="00EA535E" w:rsidRDefault="00EA535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213234901331923490100100860012059244</w:t>
      </w:r>
    </w:p>
    <w:p w:rsidR="00EA535E" w:rsidRDefault="00EA535E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544 188,00 руб.</w:t>
      </w:r>
    </w:p>
    <w:p w:rsidR="00EA535E" w:rsidRDefault="00EA535E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B5C19">
        <w:rPr>
          <w:b/>
          <w:bCs/>
        </w:rPr>
        <w:t xml:space="preserve">: </w:t>
      </w:r>
      <w:r w:rsidRPr="003B5C1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B5C1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EA535E" w:rsidRPr="00461DA5">
        <w:trPr>
          <w:jc w:val="right"/>
        </w:trPr>
        <w:tc>
          <w:tcPr>
            <w:tcW w:w="9915" w:type="dxa"/>
          </w:tcPr>
          <w:p w:rsidR="00EA535E" w:rsidRPr="00461DA5" w:rsidRDefault="00EA535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B5C19">
              <w:rPr>
                <w:b/>
                <w:bCs/>
              </w:rPr>
              <w:t xml:space="preserve">Источник финансирования: </w:t>
            </w:r>
            <w:r w:rsidRPr="003B5C19">
              <w:t>Краевой бюджет</w:t>
            </w:r>
          </w:p>
          <w:p w:rsidR="00EA535E" w:rsidRPr="00461DA5" w:rsidRDefault="00EA535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B5C1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B5C19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ноября 2021 г..</w:t>
            </w:r>
          </w:p>
          <w:p w:rsidR="00EA535E" w:rsidRPr="00461DA5" w:rsidRDefault="00EA535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B5C19">
              <w:t>Не требуется</w:t>
            </w:r>
          </w:p>
          <w:p w:rsidR="00EA535E" w:rsidRPr="003B5C19" w:rsidRDefault="00EA535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B5C1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EA535E" w:rsidRDefault="00EA535E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B5C19">
        <w:t>19.04.21 15:24:13 (</w:t>
      </w:r>
      <w:r>
        <w:rPr>
          <w:lang w:val="en-US"/>
        </w:rPr>
        <w:t>MSK</w:t>
      </w:r>
      <w:r w:rsidRPr="003B5C19">
        <w:t>+00:00)</w:t>
      </w:r>
    </w:p>
    <w:p w:rsidR="00EA535E" w:rsidRDefault="00EA535E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B5C1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EA535E" w:rsidRPr="00461DA5"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EA535E" w:rsidRPr="00461DA5" w:rsidRDefault="00EA535E">
            <w:pPr>
              <w:rPr>
                <w:lang w:val="en-US"/>
              </w:rPr>
            </w:pPr>
            <w:r w:rsidRPr="00461DA5">
              <w:rPr>
                <w:lang w:val="en-US"/>
              </w:rPr>
              <w:t>Главный врач</w:t>
            </w:r>
          </w:p>
        </w:tc>
      </w:tr>
      <w:tr w:rsidR="00EA535E" w:rsidRPr="00461DA5"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EA535E" w:rsidRPr="00461DA5" w:rsidRDefault="00EA535E">
            <w:pPr>
              <w:rPr>
                <w:lang w:val="en-US"/>
              </w:rPr>
            </w:pPr>
            <w:r w:rsidRPr="00461DA5">
              <w:rPr>
                <w:lang w:val="en-US"/>
              </w:rPr>
              <w:t>Начальник отдела закупок</w:t>
            </w:r>
          </w:p>
        </w:tc>
      </w:tr>
      <w:tr w:rsidR="00EA535E" w:rsidRPr="00461DA5"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EA535E" w:rsidRPr="00461DA5" w:rsidRDefault="00EA535E">
            <w:pPr>
              <w:rPr>
                <w:lang w:val="en-US"/>
              </w:rPr>
            </w:pPr>
            <w:r w:rsidRPr="00461DA5">
              <w:rPr>
                <w:lang w:val="en-US"/>
              </w:rPr>
              <w:t>Начальник юридического отдела</w:t>
            </w:r>
          </w:p>
        </w:tc>
      </w:tr>
      <w:tr w:rsidR="00EA535E" w:rsidRPr="00461DA5"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EA535E" w:rsidRPr="00461DA5" w:rsidRDefault="00EA535E">
            <w:pPr>
              <w:rPr>
                <w:lang w:val="en-US"/>
              </w:rPr>
            </w:pPr>
            <w:r w:rsidRPr="00461DA5">
              <w:rPr>
                <w:lang w:val="en-US"/>
              </w:rPr>
              <w:t>экономист 1 категории отдела закупок</w:t>
            </w:r>
          </w:p>
        </w:tc>
      </w:tr>
      <w:tr w:rsidR="00EA535E" w:rsidRPr="00461DA5"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EA535E" w:rsidRPr="00461DA5" w:rsidRDefault="00EA535E">
            <w:r w:rsidRPr="00461DA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EA535E" w:rsidRPr="00461DA5" w:rsidRDefault="00EA535E">
            <w:pPr>
              <w:rPr>
                <w:lang w:val="en-US"/>
              </w:rPr>
            </w:pPr>
            <w:r w:rsidRPr="00461DA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EA535E" w:rsidRDefault="00EA535E">
      <w:pPr>
        <w:jc w:val="both"/>
      </w:pPr>
      <w:r>
        <w:tab/>
        <w:t>Кворум имеется. Комиссия правомочна.</w:t>
      </w:r>
    </w:p>
    <w:p w:rsidR="00EA535E" w:rsidRDefault="00EA535E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3B5C19">
        <w:t>12.05.</w:t>
      </w:r>
      <w:r>
        <w:t>20</w:t>
      </w:r>
      <w:r w:rsidRPr="003B5C19">
        <w:t>21 0</w:t>
      </w:r>
      <w:r>
        <w:t>8</w:t>
      </w:r>
      <w:r w:rsidRPr="003B5C19">
        <w:t>:</w:t>
      </w:r>
      <w:r>
        <w:t>2</w:t>
      </w:r>
      <w:r w:rsidRPr="003B5C19">
        <w:t>0 (</w:t>
      </w:r>
      <w:r>
        <w:rPr>
          <w:lang w:val="en-US"/>
        </w:rPr>
        <w:t>MSK</w:t>
      </w:r>
      <w:r w:rsidRPr="003B5C1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EA535E" w:rsidRDefault="00EA535E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EA535E" w:rsidRPr="00461DA5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A535E" w:rsidRPr="00461DA5" w:rsidRDefault="00EA535E">
            <w:pPr>
              <w:rPr>
                <w:b/>
                <w:bCs/>
              </w:rPr>
            </w:pPr>
            <w:r w:rsidRPr="00461DA5">
              <w:rPr>
                <w:b/>
                <w:bCs/>
              </w:rPr>
              <w:t xml:space="preserve">№ </w:t>
            </w:r>
          </w:p>
          <w:p w:rsidR="00EA535E" w:rsidRPr="00461DA5" w:rsidRDefault="00EA535E">
            <w:pPr>
              <w:rPr>
                <w:b/>
                <w:bCs/>
              </w:rPr>
            </w:pPr>
            <w:r w:rsidRPr="00461DA5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A535E" w:rsidRPr="00461DA5" w:rsidRDefault="00EA535E">
            <w:pPr>
              <w:pStyle w:val="a3"/>
              <w:rPr>
                <w:b/>
                <w:bCs/>
              </w:rPr>
            </w:pPr>
            <w:r w:rsidRPr="00461DA5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A535E" w:rsidRPr="00461DA5" w:rsidRDefault="00EA535E">
            <w:pPr>
              <w:pStyle w:val="a3"/>
              <w:rPr>
                <w:b/>
                <w:bCs/>
              </w:rPr>
            </w:pPr>
            <w:r w:rsidRPr="00461DA5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A535E" w:rsidRPr="00461DA5" w:rsidRDefault="00EA535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35E" w:rsidRPr="00461DA5" w:rsidRDefault="00EA535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EA535E" w:rsidRPr="00461DA5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A535E" w:rsidRPr="00461DA5" w:rsidRDefault="00EA535E">
            <w:pPr>
              <w:pStyle w:val="a3"/>
              <w:rPr>
                <w:lang w:val="en-US"/>
              </w:rPr>
            </w:pPr>
            <w:r w:rsidRPr="00461DA5">
              <w:rPr>
                <w:lang w:val="en-US"/>
              </w:rPr>
              <w:t>541 467,06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A535E" w:rsidRPr="00461DA5" w:rsidRDefault="00EA535E">
            <w:pPr>
              <w:pStyle w:val="a3"/>
              <w:rPr>
                <w:lang w:val="en-US"/>
              </w:rPr>
            </w:pPr>
            <w:r w:rsidRPr="00461DA5">
              <w:rPr>
                <w:lang w:val="en-US"/>
              </w:rPr>
              <w:t>30.04.21 11:02:34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535E" w:rsidRPr="003B5C19" w:rsidRDefault="00EA535E">
            <w:pPr>
              <w:pStyle w:val="a3"/>
            </w:pPr>
            <w:r w:rsidRPr="003B5C19">
              <w:t>ОБЩЕСТВО С ОГРАНИЧЕННОЙ ОТВЕТСТВЕННОСТЬЮ "КЭБ-ЮГ"</w:t>
            </w:r>
          </w:p>
        </w:tc>
      </w:tr>
    </w:tbl>
    <w:p w:rsidR="00EA535E" w:rsidRDefault="00EA535E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EA535E" w:rsidRPr="00461DA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535E" w:rsidRPr="00461DA5" w:rsidRDefault="00EA535E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535E" w:rsidRPr="00461DA5" w:rsidRDefault="00EA535E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r>
              <w:rPr>
                <w:b/>
                <w:bCs/>
              </w:rPr>
              <w:t>Обоснование</w:t>
            </w:r>
          </w:p>
        </w:tc>
      </w:tr>
      <w:tr w:rsidR="00EA535E" w:rsidRPr="00461DA5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535E" w:rsidRPr="00461DA5" w:rsidRDefault="00EA535E">
            <w:pPr>
              <w:pStyle w:val="a3"/>
            </w:pPr>
            <w:bookmarkStart w:id="0" w:name="__DdeLink__416_2961716382"/>
            <w:bookmarkEnd w:id="0"/>
            <w:r w:rsidRPr="00461DA5">
              <w:rPr>
                <w:lang w:val="en-US"/>
              </w:rPr>
              <w:t>EA-90823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3B5C19" w:rsidRDefault="00EA535E">
            <w:r w:rsidRPr="003B5C19">
              <w:t>ОБЩЕСТВО С ОГРАНИЧЕННОЙ ОТВЕТСТВЕННОСТЬЮ "КЭБ-ЮГ"</w:t>
            </w:r>
          </w:p>
          <w:p w:rsidR="00EA535E" w:rsidRPr="003B5C19" w:rsidRDefault="00EA535E">
            <w:r w:rsidRPr="00461DA5">
              <w:t xml:space="preserve">ИНН </w:t>
            </w:r>
            <w:r w:rsidRPr="003B5C19">
              <w:t>2368012102</w:t>
            </w:r>
          </w:p>
          <w:p w:rsidR="00EA535E" w:rsidRPr="003B5C19" w:rsidRDefault="00EA535E">
            <w:r w:rsidRPr="00461DA5">
              <w:t xml:space="preserve">ОГРН </w:t>
            </w:r>
            <w:r w:rsidRPr="003B5C19">
              <w:t>1192375041319</w:t>
            </w:r>
          </w:p>
          <w:p w:rsidR="00EA535E" w:rsidRPr="003B5C19" w:rsidRDefault="00EA535E">
            <w:r w:rsidRPr="00461DA5">
              <w:t xml:space="preserve">КПП </w:t>
            </w:r>
            <w:r w:rsidRPr="003B5C19">
              <w:t>236801001</w:t>
            </w:r>
          </w:p>
          <w:p w:rsidR="00EA535E" w:rsidRPr="003B5C19" w:rsidRDefault="00EA535E">
            <w:r w:rsidRPr="00461DA5">
              <w:t>Место нахождения(жительства)</w:t>
            </w:r>
          </w:p>
          <w:p w:rsidR="00EA535E" w:rsidRPr="003B5C19" w:rsidRDefault="00EA535E">
            <w:bookmarkStart w:id="1" w:name="__DdeLink__366_2212008683"/>
            <w:r w:rsidRPr="00461DA5">
              <w:t>353290, КРАЙКРАСНОДАРСКИЙ, ГГОРЯЧИЙ КЛЮЧ</w:t>
            </w:r>
            <w:bookmarkEnd w:id="1"/>
          </w:p>
          <w:p w:rsidR="00EA535E" w:rsidRPr="003B5C19" w:rsidRDefault="00EA535E">
            <w:r w:rsidRPr="00461DA5">
              <w:t>Почтовый адрес</w:t>
            </w:r>
          </w:p>
          <w:p w:rsidR="00EA535E" w:rsidRPr="003B5C19" w:rsidRDefault="00EA535E">
            <w:r w:rsidRPr="00461DA5">
              <w:t>353290, КРАЙ КРАСНОДАРСКИЙ, Г ГОРЯЧИЙ КЛЮЧ, УЛ ЖЕМЧУЖНАЯ, ДОМ 33</w:t>
            </w:r>
          </w:p>
          <w:p w:rsidR="00EA535E" w:rsidRPr="00461DA5" w:rsidRDefault="00EA535E">
            <w:pPr>
              <w:rPr>
                <w:sz w:val="16"/>
                <w:szCs w:val="16"/>
                <w:lang w:val="en-US"/>
              </w:rPr>
            </w:pPr>
            <w:r w:rsidRPr="00461DA5">
              <w:rPr>
                <w:sz w:val="16"/>
                <w:szCs w:val="16"/>
              </w:rPr>
              <w:t xml:space="preserve">Контактное лицо </w:t>
            </w:r>
          </w:p>
          <w:p w:rsidR="00EA535E" w:rsidRPr="00461DA5" w:rsidRDefault="00EA535E">
            <w:pPr>
              <w:rPr>
                <w:lang w:val="en-US"/>
              </w:rPr>
            </w:pPr>
            <w:r w:rsidRPr="00461DA5">
              <w:t xml:space="preserve">Телефон </w:t>
            </w:r>
            <w:r w:rsidRPr="00461DA5">
              <w:rPr>
                <w:lang w:val="en-US"/>
              </w:rPr>
              <w:t>79189721207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A535E" w:rsidRPr="003B5C19" w:rsidRDefault="00EA535E">
            <w:r w:rsidRPr="00461DA5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r w:rsidRPr="00461DA5">
              <w:t>-</w:t>
            </w:r>
          </w:p>
        </w:tc>
      </w:tr>
    </w:tbl>
    <w:p w:rsidR="00EA535E" w:rsidRDefault="00EA535E"/>
    <w:p w:rsidR="00EA535E" w:rsidRDefault="00EA535E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EA535E" w:rsidRPr="00461DA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EA535E" w:rsidRPr="00461DA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EA</w:t>
            </w:r>
            <w:r w:rsidRPr="003B5C19">
              <w:t>-90823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3B5C1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A535E" w:rsidRPr="00461DA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EA</w:t>
            </w:r>
            <w:r w:rsidRPr="003B5C19">
              <w:t>-90823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3B5C1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A535E" w:rsidRPr="00461DA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EA</w:t>
            </w:r>
            <w:r w:rsidRPr="003B5C19">
              <w:t>-90823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3B5C1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A535E" w:rsidRPr="00461DA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EA</w:t>
            </w:r>
            <w:r w:rsidRPr="003B5C19">
              <w:t>-90823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3B5C1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EA535E" w:rsidRPr="00461DA5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EA</w:t>
            </w:r>
            <w:r w:rsidRPr="003B5C19">
              <w:t>-90823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A535E" w:rsidRPr="00461DA5" w:rsidRDefault="00EA535E">
            <w:pPr>
              <w:pStyle w:val="a3"/>
            </w:pPr>
            <w:r w:rsidRPr="003B5C1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EA535E" w:rsidRDefault="00EA535E"/>
    <w:p w:rsidR="00EA535E" w:rsidRDefault="00EA535E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3B5C19">
        <w:t>Тест-полоски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"КЭБ-ЮГ", предложение о цене контракта 541 467,06 руб.</w:t>
      </w:r>
    </w:p>
    <w:p w:rsidR="00EA535E" w:rsidRDefault="00EA535E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EA535E" w:rsidRDefault="00EA535E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3946F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EA535E" w:rsidRDefault="00EA535E">
      <w:pPr>
        <w:jc w:val="both"/>
        <w:rPr>
          <w:b/>
          <w:bCs/>
        </w:rPr>
      </w:pPr>
    </w:p>
    <w:p w:rsidR="00EA535E" w:rsidRDefault="00EA535E">
      <w:pPr>
        <w:jc w:val="both"/>
        <w:rPr>
          <w:b/>
          <w:bCs/>
        </w:rPr>
      </w:pPr>
    </w:p>
    <w:p w:rsidR="00EA535E" w:rsidRDefault="00EA535E">
      <w:pPr>
        <w:jc w:val="both"/>
        <w:rPr>
          <w:b/>
          <w:bCs/>
        </w:rPr>
      </w:pPr>
    </w:p>
    <w:p w:rsidR="00EA535E" w:rsidRDefault="00EA535E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EA535E" w:rsidRPr="00461DA5">
        <w:tc>
          <w:tcPr>
            <w:tcW w:w="5847" w:type="dxa"/>
            <w:vAlign w:val="bottom"/>
          </w:tcPr>
          <w:p w:rsidR="00EA535E" w:rsidRPr="00461DA5" w:rsidRDefault="00EA535E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Просоленко Юрий Александрович</w:t>
            </w:r>
          </w:p>
        </w:tc>
      </w:tr>
      <w:tr w:rsidR="00EA535E" w:rsidRPr="00461DA5">
        <w:tc>
          <w:tcPr>
            <w:tcW w:w="5847" w:type="dxa"/>
            <w:vAlign w:val="bottom"/>
          </w:tcPr>
          <w:p w:rsidR="00EA535E" w:rsidRPr="00461DA5" w:rsidRDefault="00EA535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Дехтерев Юрий Сергеевич</w:t>
            </w:r>
          </w:p>
        </w:tc>
      </w:tr>
      <w:tr w:rsidR="00EA535E" w:rsidRPr="00461DA5">
        <w:tc>
          <w:tcPr>
            <w:tcW w:w="5847" w:type="dxa"/>
            <w:vAlign w:val="bottom"/>
          </w:tcPr>
          <w:p w:rsidR="00EA535E" w:rsidRPr="00461DA5" w:rsidRDefault="00EA535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Коротникова Светлана Борисовна</w:t>
            </w:r>
          </w:p>
        </w:tc>
      </w:tr>
      <w:tr w:rsidR="00EA535E" w:rsidRPr="00461DA5">
        <w:tc>
          <w:tcPr>
            <w:tcW w:w="5847" w:type="dxa"/>
            <w:vAlign w:val="bottom"/>
          </w:tcPr>
          <w:p w:rsidR="00EA535E" w:rsidRPr="00461DA5" w:rsidRDefault="00EA535E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Мальченко Елена Александровна</w:t>
            </w:r>
          </w:p>
        </w:tc>
      </w:tr>
      <w:tr w:rsidR="00EA535E" w:rsidRPr="00461DA5">
        <w:tc>
          <w:tcPr>
            <w:tcW w:w="5847" w:type="dxa"/>
            <w:vAlign w:val="bottom"/>
          </w:tcPr>
          <w:p w:rsidR="00EA535E" w:rsidRPr="00461DA5" w:rsidRDefault="00EA535E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EA535E" w:rsidRPr="00461DA5" w:rsidRDefault="00EA535E">
            <w:pPr>
              <w:pStyle w:val="a3"/>
            </w:pPr>
            <w:r w:rsidRPr="00461DA5">
              <w:rPr>
                <w:lang w:val="en-US"/>
              </w:rPr>
              <w:t>Владыкина Лидия Валерьевна</w:t>
            </w:r>
          </w:p>
        </w:tc>
      </w:tr>
    </w:tbl>
    <w:p w:rsidR="00EA535E" w:rsidRDefault="00EA535E"/>
    <w:sectPr w:rsidR="00EA535E" w:rsidSect="00FA327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276"/>
    <w:rsid w:val="0008693B"/>
    <w:rsid w:val="003946FA"/>
    <w:rsid w:val="003B5C19"/>
    <w:rsid w:val="00461DA5"/>
    <w:rsid w:val="00EA535E"/>
    <w:rsid w:val="00FA3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276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FA327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A327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C4B50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FA3276"/>
  </w:style>
  <w:style w:type="paragraph" w:styleId="Caption">
    <w:name w:val="caption"/>
    <w:basedOn w:val="Normal"/>
    <w:uiPriority w:val="99"/>
    <w:qFormat/>
    <w:rsid w:val="00FA327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A327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A327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C4B50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A327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A327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A327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A327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A327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A327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A327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A327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A327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A327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4B50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4B5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B50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FA3276"/>
  </w:style>
  <w:style w:type="paragraph" w:customStyle="1" w:styleId="a4">
    <w:name w:val="Заголовок таблицы"/>
    <w:basedOn w:val="a3"/>
    <w:uiPriority w:val="99"/>
    <w:rsid w:val="00FA3276"/>
  </w:style>
  <w:style w:type="paragraph" w:customStyle="1" w:styleId="DocumentMap">
    <w:name w:val="DocumentMap"/>
    <w:uiPriority w:val="99"/>
    <w:rsid w:val="00FA3276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FA3276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FA3276"/>
  </w:style>
  <w:style w:type="character" w:styleId="Hyperlink">
    <w:name w:val="Hyperlink"/>
    <w:basedOn w:val="DefaultParagraphFont"/>
    <w:uiPriority w:val="99"/>
    <w:rsid w:val="003B5C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3</Pages>
  <Words>934</Words>
  <Characters>5327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2021-05-12T06:12:00Z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