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24C" w:rsidRDefault="0017224C">
      <w:pPr>
        <w:ind w:firstLine="680"/>
        <w:jc w:val="center"/>
      </w:pPr>
      <w:r>
        <w:rPr>
          <w:b/>
          <w:bCs/>
        </w:rPr>
        <w:t xml:space="preserve">ПРОТОКОЛ </w:t>
      </w:r>
      <w:r w:rsidRPr="00A01705">
        <w:rPr>
          <w:b/>
          <w:bCs/>
        </w:rPr>
        <w:t>0318300120821000081</w:t>
      </w:r>
    </w:p>
    <w:p w:rsidR="0017224C" w:rsidRDefault="0017224C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17224C" w:rsidRDefault="0017224C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17224C" w:rsidRDefault="0017224C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17224C" w:rsidRPr="006E6552">
        <w:tc>
          <w:tcPr>
            <w:tcW w:w="4961" w:type="dxa"/>
          </w:tcPr>
          <w:p w:rsidR="0017224C" w:rsidRPr="006E6552" w:rsidRDefault="0017224C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17224C" w:rsidRPr="006E6552" w:rsidRDefault="0017224C">
            <w:pPr>
              <w:ind w:firstLine="567"/>
              <w:jc w:val="right"/>
            </w:pPr>
            <w:r>
              <w:rPr>
                <w:lang w:val="en-US"/>
              </w:rPr>
              <w:t>13.05.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17224C" w:rsidRDefault="0017224C">
      <w:pPr>
        <w:overflowPunct w:val="0"/>
      </w:pPr>
    </w:p>
    <w:p w:rsidR="0017224C" w:rsidRDefault="0017224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A01705">
        <w:t xml:space="preserve">: Инструменты, применяемые в медицинских целях, прочие </w:t>
      </w:r>
    </w:p>
    <w:p w:rsidR="0017224C" w:rsidRDefault="0017224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213234901331923490100101290010000244</w:t>
      </w:r>
    </w:p>
    <w:p w:rsidR="0017224C" w:rsidRDefault="0017224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580 914,47 руб.</w:t>
      </w:r>
    </w:p>
    <w:p w:rsidR="0017224C" w:rsidRDefault="0017224C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A01705">
        <w:rPr>
          <w:b/>
          <w:bCs/>
        </w:rPr>
        <w:t xml:space="preserve">: </w:t>
      </w:r>
      <w:r w:rsidRPr="00A01705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A01705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17224C" w:rsidRPr="006E6552">
        <w:trPr>
          <w:jc w:val="right"/>
        </w:trPr>
        <w:tc>
          <w:tcPr>
            <w:tcW w:w="9915" w:type="dxa"/>
          </w:tcPr>
          <w:p w:rsidR="0017224C" w:rsidRPr="006E6552" w:rsidRDefault="0017224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A01705">
              <w:rPr>
                <w:b/>
                <w:bCs/>
              </w:rPr>
              <w:t xml:space="preserve">Источник финансирования: </w:t>
            </w:r>
            <w:r w:rsidRPr="00A01705">
              <w:t>Внебюджетные фонды (ОМС) 2021 г.</w:t>
            </w:r>
          </w:p>
          <w:p w:rsidR="0017224C" w:rsidRPr="006E6552" w:rsidRDefault="0017224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A01705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A01705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2021 г..</w:t>
            </w:r>
          </w:p>
          <w:p w:rsidR="0017224C" w:rsidRPr="006E6552" w:rsidRDefault="0017224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A01705">
              <w:t>Не требуется</w:t>
            </w:r>
          </w:p>
          <w:p w:rsidR="0017224C" w:rsidRPr="006E6552" w:rsidRDefault="0017224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A01705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17224C" w:rsidRDefault="0017224C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A01705">
        <w:t>04.05.21 11:58:39 (</w:t>
      </w:r>
      <w:r>
        <w:rPr>
          <w:lang w:val="en-US"/>
        </w:rPr>
        <w:t>MSK</w:t>
      </w:r>
      <w:r w:rsidRPr="00A01705">
        <w:t>+00:00)</w:t>
      </w:r>
    </w:p>
    <w:p w:rsidR="0017224C" w:rsidRDefault="0017224C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A01705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17224C" w:rsidRPr="006E6552">
        <w:tc>
          <w:tcPr>
            <w:tcW w:w="3307" w:type="dxa"/>
          </w:tcPr>
          <w:p w:rsidR="0017224C" w:rsidRPr="006E6552" w:rsidRDefault="0017224C">
            <w:r w:rsidRPr="006E655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17224C" w:rsidRPr="006E6552" w:rsidRDefault="0017224C">
            <w:r w:rsidRPr="006E655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17224C" w:rsidRPr="006E6552" w:rsidRDefault="0017224C">
            <w:pPr>
              <w:rPr>
                <w:lang w:val="en-US"/>
              </w:rPr>
            </w:pPr>
            <w:r w:rsidRPr="006E6552">
              <w:rPr>
                <w:lang w:val="en-US"/>
              </w:rPr>
              <w:t>Главный врач</w:t>
            </w:r>
          </w:p>
        </w:tc>
      </w:tr>
      <w:tr w:rsidR="0017224C" w:rsidRPr="006E6552">
        <w:tc>
          <w:tcPr>
            <w:tcW w:w="3307" w:type="dxa"/>
          </w:tcPr>
          <w:p w:rsidR="0017224C" w:rsidRPr="006E6552" w:rsidRDefault="0017224C">
            <w:r w:rsidRPr="006E655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7224C" w:rsidRPr="006E6552" w:rsidRDefault="0017224C">
            <w:r w:rsidRPr="006E655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17224C" w:rsidRPr="006E6552" w:rsidRDefault="0017224C">
            <w:pPr>
              <w:rPr>
                <w:lang w:val="en-US"/>
              </w:rPr>
            </w:pPr>
            <w:r w:rsidRPr="006E6552">
              <w:rPr>
                <w:lang w:val="en-US"/>
              </w:rPr>
              <w:t>Начальник отдела закупок</w:t>
            </w:r>
          </w:p>
        </w:tc>
      </w:tr>
      <w:tr w:rsidR="0017224C" w:rsidRPr="006E6552">
        <w:tc>
          <w:tcPr>
            <w:tcW w:w="3307" w:type="dxa"/>
          </w:tcPr>
          <w:p w:rsidR="0017224C" w:rsidRPr="006E6552" w:rsidRDefault="0017224C">
            <w:r w:rsidRPr="006E655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17224C" w:rsidRPr="006E6552" w:rsidRDefault="0017224C">
            <w:r w:rsidRPr="006E655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17224C" w:rsidRPr="006E6552" w:rsidRDefault="0017224C">
            <w:pPr>
              <w:rPr>
                <w:lang w:val="en-US"/>
              </w:rPr>
            </w:pPr>
            <w:r w:rsidRPr="006E655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17224C" w:rsidRDefault="0017224C">
      <w:pPr>
        <w:jc w:val="both"/>
      </w:pPr>
      <w:r>
        <w:tab/>
        <w:t>Кворум имеется. Комиссия правомочна.</w:t>
      </w:r>
    </w:p>
    <w:p w:rsidR="0017224C" w:rsidRDefault="0017224C">
      <w:pPr>
        <w:jc w:val="both"/>
      </w:pPr>
      <w:r>
        <w:tab/>
        <w:t xml:space="preserve">Заседание комиссии проводилось </w:t>
      </w:r>
      <w:r w:rsidRPr="00A01705">
        <w:t>13.05.</w:t>
      </w:r>
      <w:r>
        <w:t>20</w:t>
      </w:r>
      <w:r w:rsidRPr="00A01705">
        <w:t xml:space="preserve">21 </w:t>
      </w:r>
      <w:r>
        <w:t>09</w:t>
      </w:r>
      <w:r w:rsidRPr="00A01705">
        <w:t>:0</w:t>
      </w:r>
      <w:r>
        <w:t>0</w:t>
      </w:r>
      <w:r w:rsidRPr="00A01705">
        <w:t xml:space="preserve"> (</w:t>
      </w:r>
      <w:r>
        <w:rPr>
          <w:lang w:val="en-US"/>
        </w:rPr>
        <w:t>MSK</w:t>
      </w:r>
      <w:r w:rsidRPr="00A01705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17224C" w:rsidRDefault="0017224C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A01705">
        <w:t>12.05.</w:t>
      </w:r>
      <w:r>
        <w:t>20</w:t>
      </w:r>
      <w:r w:rsidRPr="00A01705">
        <w:t>21 09:30:00 (</w:t>
      </w:r>
      <w:r>
        <w:rPr>
          <w:lang w:val="en-US"/>
        </w:rPr>
        <w:t>MSK</w:t>
      </w:r>
      <w:r w:rsidRPr="00A01705">
        <w:t>+00:00)</w:t>
      </w:r>
      <w:r>
        <w:t xml:space="preserve">), подана </w:t>
      </w:r>
      <w:r w:rsidRPr="00A01705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17224C" w:rsidRPr="006E6552">
        <w:tc>
          <w:tcPr>
            <w:tcW w:w="9922" w:type="dxa"/>
          </w:tcPr>
          <w:p w:rsidR="0017224C" w:rsidRPr="006E6552" w:rsidRDefault="0017224C">
            <w:pPr>
              <w:pStyle w:val="a4"/>
            </w:pPr>
            <w:r w:rsidRPr="006E6552">
              <w:t>EA-92336</w:t>
            </w:r>
            <w:r>
              <w:t xml:space="preserve">, дата и время регистрации заявки: </w:t>
            </w:r>
            <w:r w:rsidRPr="006E6552">
              <w:t>11.05.21 16:16:37 (MSK+00:00)</w:t>
            </w:r>
          </w:p>
        </w:tc>
      </w:tr>
    </w:tbl>
    <w:p w:rsidR="0017224C" w:rsidRDefault="0017224C"/>
    <w:p w:rsidR="0017224C" w:rsidRDefault="0017224C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17224C" w:rsidRPr="006E6552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7224C" w:rsidRDefault="0017224C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7224C" w:rsidRDefault="0017224C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7224C" w:rsidRDefault="0017224C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7224C" w:rsidRDefault="0017224C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17224C" w:rsidRPr="006E6552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7224C" w:rsidRDefault="0017224C">
            <w:r>
              <w:t>EA-92336</w:t>
            </w:r>
          </w:p>
          <w:p w:rsidR="0017224C" w:rsidRDefault="0017224C">
            <w:r>
              <w:t>ОБЩЕСТВО С ОГРАНИЧЕННОЙ ОТВЕТСТВЕННОСТЬЮ «СТЕНВИК»</w:t>
            </w:r>
          </w:p>
          <w:p w:rsidR="0017224C" w:rsidRDefault="0017224C">
            <w:r>
              <w:t>ИНН 9701166106</w:t>
            </w:r>
          </w:p>
          <w:p w:rsidR="0017224C" w:rsidRPr="006E6552" w:rsidRDefault="0017224C">
            <w:r>
              <w:t xml:space="preserve">ОГРН </w:t>
            </w:r>
            <w:r w:rsidRPr="00A01705">
              <w:t>1207700452761</w:t>
            </w:r>
          </w:p>
          <w:p w:rsidR="0017224C" w:rsidRPr="006E6552" w:rsidRDefault="0017224C">
            <w:r w:rsidRPr="006E6552">
              <w:t xml:space="preserve">КПП </w:t>
            </w:r>
            <w:r w:rsidRPr="00A01705">
              <w:t>770101001</w:t>
            </w:r>
          </w:p>
          <w:p w:rsidR="0017224C" w:rsidRPr="006E6552" w:rsidRDefault="0017224C">
            <w:r w:rsidRPr="006E6552">
              <w:t>Место нахождения(жительства)</w:t>
            </w:r>
          </w:p>
          <w:p w:rsidR="0017224C" w:rsidRPr="006E6552" w:rsidRDefault="0017224C">
            <w:r w:rsidRPr="006E6552">
              <w:t>105066, ГМОСКВА, ДОМ 35СТРОЕНИЕ 9, ЭТАЖ  6 КОМНАТА 2</w:t>
            </w:r>
          </w:p>
          <w:p w:rsidR="0017224C" w:rsidRPr="006E6552" w:rsidRDefault="0017224C">
            <w:r w:rsidRPr="006E6552">
              <w:t>Почтовый адрес</w:t>
            </w:r>
          </w:p>
          <w:p w:rsidR="0017224C" w:rsidRPr="006E6552" w:rsidRDefault="0017224C">
            <w:r w:rsidRPr="006E6552">
              <w:t>105066, Г МОСКВА, УЛ НИЖНЯЯ КРАСНОСЕЛЬСКАЯ, ДОМ 35, СТРОЕНИЕ 9, ЭТАЖ  6 КОМНАТА 2</w:t>
            </w:r>
          </w:p>
          <w:p w:rsidR="0017224C" w:rsidRPr="006E6552" w:rsidRDefault="0017224C">
            <w:r w:rsidRPr="006E6552">
              <w:rPr>
                <w:sz w:val="16"/>
                <w:szCs w:val="16"/>
              </w:rPr>
              <w:t xml:space="preserve">Контактное лицо </w:t>
            </w:r>
          </w:p>
          <w:p w:rsidR="0017224C" w:rsidRDefault="0017224C">
            <w:r>
              <w:t xml:space="preserve">Телефон </w:t>
            </w:r>
            <w:r>
              <w:rPr>
                <w:lang w:val="en-US"/>
              </w:rPr>
              <w:t>79684762482</w:t>
            </w:r>
          </w:p>
          <w:p w:rsidR="0017224C" w:rsidRDefault="0017224C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7224C" w:rsidRDefault="0017224C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7224C" w:rsidRDefault="0017224C">
            <w:pPr>
              <w:pStyle w:val="a4"/>
            </w:pPr>
          </w:p>
          <w:p w:rsidR="0017224C" w:rsidRDefault="0017224C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7224C" w:rsidRDefault="0017224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7224C" w:rsidRDefault="0017224C">
            <w:r>
              <w:t>Соответствует требованиям</w:t>
            </w:r>
          </w:p>
        </w:tc>
      </w:tr>
      <w:tr w:rsidR="0017224C" w:rsidRPr="006E655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7224C" w:rsidRDefault="0017224C">
            <w:r>
              <w:t>EA-92336</w:t>
            </w:r>
          </w:p>
          <w:p w:rsidR="0017224C" w:rsidRDefault="0017224C">
            <w:r>
              <w:t>ОБЩЕСТВО С ОГРАНИЧЕННОЙ ОТВЕТСТВЕННОСТЬЮ «СТЕНВИК»</w:t>
            </w:r>
          </w:p>
          <w:p w:rsidR="0017224C" w:rsidRDefault="0017224C">
            <w:r>
              <w:t>ИНН 9701166106</w:t>
            </w:r>
          </w:p>
          <w:p w:rsidR="0017224C" w:rsidRPr="006E6552" w:rsidRDefault="0017224C">
            <w:r>
              <w:t xml:space="preserve">ОГРН </w:t>
            </w:r>
            <w:r w:rsidRPr="00A01705">
              <w:t>1207700452761</w:t>
            </w:r>
          </w:p>
          <w:p w:rsidR="0017224C" w:rsidRPr="006E6552" w:rsidRDefault="0017224C">
            <w:r w:rsidRPr="006E6552">
              <w:t xml:space="preserve">КПП </w:t>
            </w:r>
            <w:r w:rsidRPr="00A01705">
              <w:t>770101001</w:t>
            </w:r>
          </w:p>
          <w:p w:rsidR="0017224C" w:rsidRPr="006E6552" w:rsidRDefault="0017224C">
            <w:r w:rsidRPr="006E6552">
              <w:t>Место нахождения(жительства)</w:t>
            </w:r>
          </w:p>
          <w:p w:rsidR="0017224C" w:rsidRPr="006E6552" w:rsidRDefault="0017224C">
            <w:r w:rsidRPr="006E6552">
              <w:t>105066, ГМОСКВА, ДОМ 35СТРОЕНИЕ 9, ЭТАЖ  6 КОМНАТА 2</w:t>
            </w:r>
          </w:p>
          <w:p w:rsidR="0017224C" w:rsidRPr="006E6552" w:rsidRDefault="0017224C">
            <w:r w:rsidRPr="006E6552">
              <w:t>Почтовый адрес</w:t>
            </w:r>
          </w:p>
          <w:p w:rsidR="0017224C" w:rsidRPr="006E6552" w:rsidRDefault="0017224C">
            <w:r w:rsidRPr="006E6552">
              <w:t>105066, Г МОСКВА, УЛ НИЖНЯЯ КРАСНОСЕЛЬСКАЯ, ДОМ 35, СТРОЕНИЕ 9, ЭТАЖ  6 КОМНАТА 2</w:t>
            </w:r>
          </w:p>
          <w:p w:rsidR="0017224C" w:rsidRPr="006E6552" w:rsidRDefault="0017224C">
            <w:r w:rsidRPr="006E6552">
              <w:rPr>
                <w:sz w:val="16"/>
                <w:szCs w:val="16"/>
              </w:rPr>
              <w:t xml:space="preserve">Контактное лицо </w:t>
            </w:r>
          </w:p>
          <w:p w:rsidR="0017224C" w:rsidRDefault="0017224C">
            <w:r>
              <w:t xml:space="preserve">Телефон </w:t>
            </w:r>
            <w:r>
              <w:rPr>
                <w:lang w:val="en-US"/>
              </w:rPr>
              <w:t>79684762482</w:t>
            </w:r>
          </w:p>
          <w:p w:rsidR="0017224C" w:rsidRDefault="0017224C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7224C" w:rsidRDefault="0017224C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7224C" w:rsidRDefault="0017224C">
            <w:pPr>
              <w:pStyle w:val="a4"/>
            </w:pPr>
          </w:p>
          <w:p w:rsidR="0017224C" w:rsidRDefault="0017224C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7224C" w:rsidRDefault="0017224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7224C" w:rsidRDefault="0017224C">
            <w:r>
              <w:t>Соответствует требованиям</w:t>
            </w:r>
          </w:p>
        </w:tc>
      </w:tr>
      <w:tr w:rsidR="0017224C" w:rsidRPr="006E655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7224C" w:rsidRDefault="0017224C">
            <w:r>
              <w:t>EA-92336</w:t>
            </w:r>
          </w:p>
          <w:p w:rsidR="0017224C" w:rsidRDefault="0017224C">
            <w:r>
              <w:t>ОБЩЕСТВО С ОГРАНИЧЕННОЙ ОТВЕТСТВЕННОСТЬЮ «СТЕНВИК»</w:t>
            </w:r>
          </w:p>
          <w:p w:rsidR="0017224C" w:rsidRDefault="0017224C">
            <w:r>
              <w:t>ИНН 9701166106</w:t>
            </w:r>
          </w:p>
          <w:p w:rsidR="0017224C" w:rsidRPr="006E6552" w:rsidRDefault="0017224C">
            <w:r>
              <w:t xml:space="preserve">ОГРН </w:t>
            </w:r>
            <w:r w:rsidRPr="00A01705">
              <w:t>1207700452761</w:t>
            </w:r>
          </w:p>
          <w:p w:rsidR="0017224C" w:rsidRPr="006E6552" w:rsidRDefault="0017224C">
            <w:r w:rsidRPr="006E6552">
              <w:t xml:space="preserve">КПП </w:t>
            </w:r>
            <w:r w:rsidRPr="00A01705">
              <w:t>770101001</w:t>
            </w:r>
          </w:p>
          <w:p w:rsidR="0017224C" w:rsidRPr="006E6552" w:rsidRDefault="0017224C">
            <w:r w:rsidRPr="006E6552">
              <w:t>Место нахождения(жительства)</w:t>
            </w:r>
          </w:p>
          <w:p w:rsidR="0017224C" w:rsidRPr="006E6552" w:rsidRDefault="0017224C">
            <w:bookmarkStart w:id="0" w:name="__DdeLink__366_22120086831"/>
            <w:r w:rsidRPr="006E6552">
              <w:t>105066, ГМОСКВА, ДОМ 35СТРОЕНИЕ 9, ЭТАЖ  6 КОМНАТА 2</w:t>
            </w:r>
            <w:bookmarkEnd w:id="0"/>
          </w:p>
          <w:p w:rsidR="0017224C" w:rsidRPr="006E6552" w:rsidRDefault="0017224C">
            <w:r w:rsidRPr="006E6552">
              <w:t>Почтовый адрес</w:t>
            </w:r>
          </w:p>
          <w:p w:rsidR="0017224C" w:rsidRPr="006E6552" w:rsidRDefault="0017224C">
            <w:r w:rsidRPr="006E6552">
              <w:t>105066, Г МОСКВА, УЛ НИЖНЯЯ КРАСНОСЕЛЬСКАЯ, ДОМ 35, СТРОЕНИЕ 9, ЭТАЖ  6 КОМНАТА 2</w:t>
            </w:r>
          </w:p>
          <w:p w:rsidR="0017224C" w:rsidRPr="006E6552" w:rsidRDefault="0017224C">
            <w:r w:rsidRPr="006E6552">
              <w:rPr>
                <w:sz w:val="16"/>
                <w:szCs w:val="16"/>
              </w:rPr>
              <w:t xml:space="preserve">Контактное лицо </w:t>
            </w:r>
          </w:p>
          <w:p w:rsidR="0017224C" w:rsidRDefault="0017224C">
            <w:r>
              <w:t xml:space="preserve">Телефон </w:t>
            </w:r>
            <w:r>
              <w:rPr>
                <w:lang w:val="en-US"/>
              </w:rPr>
              <w:t>79684762482</w:t>
            </w:r>
          </w:p>
          <w:p w:rsidR="0017224C" w:rsidRDefault="0017224C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7224C" w:rsidRDefault="0017224C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7224C" w:rsidRDefault="0017224C">
            <w:pPr>
              <w:pStyle w:val="a4"/>
            </w:pPr>
          </w:p>
          <w:p w:rsidR="0017224C" w:rsidRDefault="0017224C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7224C" w:rsidRDefault="0017224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7224C" w:rsidRDefault="0017224C">
            <w:r>
              <w:t>Соответствует требованиям</w:t>
            </w:r>
          </w:p>
        </w:tc>
      </w:tr>
    </w:tbl>
    <w:p w:rsidR="0017224C" w:rsidRDefault="0017224C">
      <w:pPr>
        <w:overflowPunct w:val="0"/>
        <w:ind w:right="142"/>
        <w:jc w:val="both"/>
      </w:pPr>
    </w:p>
    <w:p w:rsidR="0017224C" w:rsidRDefault="0017224C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7224C" w:rsidRPr="00A01705" w:rsidRDefault="0017224C">
      <w:pPr>
        <w:jc w:val="both"/>
      </w:pPr>
      <w:r w:rsidRPr="00A01705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«СТЕНВИК».</w:t>
      </w:r>
    </w:p>
    <w:p w:rsidR="0017224C" w:rsidRDefault="0017224C">
      <w:pPr>
        <w:pStyle w:val="BodyText"/>
        <w:jc w:val="both"/>
      </w:pPr>
      <w:r w:rsidRPr="00A01705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17224C" w:rsidRDefault="0017224C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5F7F21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17224C" w:rsidRDefault="0017224C">
      <w:pPr>
        <w:jc w:val="both"/>
        <w:rPr>
          <w:b/>
          <w:bCs/>
        </w:rPr>
      </w:pPr>
    </w:p>
    <w:p w:rsidR="0017224C" w:rsidRDefault="0017224C">
      <w:pPr>
        <w:jc w:val="both"/>
        <w:rPr>
          <w:b/>
          <w:bCs/>
        </w:rPr>
      </w:pPr>
    </w:p>
    <w:p w:rsidR="0017224C" w:rsidRDefault="0017224C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17224C" w:rsidRPr="006E6552">
        <w:tc>
          <w:tcPr>
            <w:tcW w:w="5847" w:type="dxa"/>
            <w:vAlign w:val="bottom"/>
          </w:tcPr>
          <w:p w:rsidR="0017224C" w:rsidRPr="006E6552" w:rsidRDefault="0017224C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17224C" w:rsidRPr="006E6552" w:rsidRDefault="0017224C">
            <w:pPr>
              <w:pStyle w:val="a4"/>
            </w:pPr>
            <w:r w:rsidRPr="006E6552">
              <w:rPr>
                <w:lang w:val="en-US"/>
              </w:rPr>
              <w:t>Просоленко Юрий Александрович</w:t>
            </w:r>
          </w:p>
        </w:tc>
      </w:tr>
      <w:tr w:rsidR="0017224C" w:rsidRPr="006E6552">
        <w:tc>
          <w:tcPr>
            <w:tcW w:w="5847" w:type="dxa"/>
            <w:vAlign w:val="bottom"/>
          </w:tcPr>
          <w:p w:rsidR="0017224C" w:rsidRPr="006E6552" w:rsidRDefault="0017224C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7224C" w:rsidRPr="006E6552" w:rsidRDefault="0017224C">
            <w:pPr>
              <w:pStyle w:val="a4"/>
            </w:pPr>
            <w:r w:rsidRPr="006E6552">
              <w:rPr>
                <w:lang w:val="en-US"/>
              </w:rPr>
              <w:t>Дехтерев Юрий Сергеевич</w:t>
            </w:r>
          </w:p>
        </w:tc>
      </w:tr>
      <w:tr w:rsidR="0017224C" w:rsidRPr="006E6552">
        <w:tc>
          <w:tcPr>
            <w:tcW w:w="5847" w:type="dxa"/>
            <w:vAlign w:val="bottom"/>
          </w:tcPr>
          <w:p w:rsidR="0017224C" w:rsidRPr="006E6552" w:rsidRDefault="0017224C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17224C" w:rsidRPr="006E6552" w:rsidRDefault="0017224C">
            <w:pPr>
              <w:pStyle w:val="a4"/>
            </w:pPr>
            <w:r w:rsidRPr="006E6552">
              <w:rPr>
                <w:lang w:val="en-US"/>
              </w:rPr>
              <w:t>Владыкина Лидия Валерьевна</w:t>
            </w:r>
          </w:p>
        </w:tc>
      </w:tr>
    </w:tbl>
    <w:p w:rsidR="0017224C" w:rsidRDefault="0017224C"/>
    <w:sectPr w:rsidR="0017224C" w:rsidSect="00F0769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7691"/>
    <w:rsid w:val="0017224C"/>
    <w:rsid w:val="004B15EC"/>
    <w:rsid w:val="005F7F21"/>
    <w:rsid w:val="006E6552"/>
    <w:rsid w:val="00A01705"/>
    <w:rsid w:val="00F07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691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F07691"/>
  </w:style>
  <w:style w:type="paragraph" w:customStyle="1" w:styleId="a3">
    <w:name w:val="Заголовок"/>
    <w:basedOn w:val="Normal"/>
    <w:next w:val="BodyText"/>
    <w:uiPriority w:val="99"/>
    <w:rsid w:val="00F0769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0769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E22BA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F07691"/>
  </w:style>
  <w:style w:type="paragraph" w:styleId="Caption">
    <w:name w:val="caption"/>
    <w:basedOn w:val="Normal"/>
    <w:uiPriority w:val="99"/>
    <w:qFormat/>
    <w:rsid w:val="00F0769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0769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0769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7E22BA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0769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0769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0769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0769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0769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07691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0769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0769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07691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07691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22BA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22B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2BA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F07691"/>
  </w:style>
  <w:style w:type="paragraph" w:customStyle="1" w:styleId="a5">
    <w:name w:val="Заголовок таблицы"/>
    <w:basedOn w:val="a4"/>
    <w:uiPriority w:val="99"/>
    <w:rsid w:val="00F07691"/>
  </w:style>
  <w:style w:type="paragraph" w:customStyle="1" w:styleId="DocumentMap">
    <w:name w:val="DocumentMap"/>
    <w:uiPriority w:val="99"/>
    <w:rsid w:val="00F07691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A0170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147</TotalTime>
  <Pages>2</Pages>
  <Words>820</Words>
  <Characters>4680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2021-05-13T08:08:00Z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