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197" w:rsidRDefault="00553197">
      <w:pPr>
        <w:ind w:firstLine="680"/>
        <w:jc w:val="center"/>
      </w:pPr>
      <w:r>
        <w:rPr>
          <w:b/>
          <w:bCs/>
        </w:rPr>
        <w:t xml:space="preserve">ПРОТОКОЛ </w:t>
      </w:r>
      <w:r w:rsidRPr="006D709F">
        <w:rPr>
          <w:b/>
          <w:bCs/>
        </w:rPr>
        <w:t>0318300120821000080</w:t>
      </w:r>
    </w:p>
    <w:p w:rsidR="00553197" w:rsidRDefault="0055319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53197" w:rsidRPr="006D709F" w:rsidRDefault="0055319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53197" w:rsidRPr="005F73F6">
        <w:tc>
          <w:tcPr>
            <w:tcW w:w="4961" w:type="dxa"/>
          </w:tcPr>
          <w:p w:rsidR="00553197" w:rsidRPr="005F73F6" w:rsidRDefault="00553197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53197" w:rsidRPr="005F73F6" w:rsidRDefault="00553197">
            <w:pPr>
              <w:ind w:firstLine="567"/>
              <w:jc w:val="right"/>
            </w:pPr>
            <w:r>
              <w:rPr>
                <w:lang w:val="en-US"/>
              </w:rPr>
              <w:t>17.05.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53197" w:rsidRDefault="00553197">
      <w:pPr>
        <w:overflowPunct/>
      </w:pPr>
    </w:p>
    <w:p w:rsidR="00553197" w:rsidRDefault="005531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Шприцы </w:t>
      </w:r>
    </w:p>
    <w:p w:rsidR="00553197" w:rsidRDefault="005531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213234901331923490100100820013250244</w:t>
      </w:r>
    </w:p>
    <w:p w:rsidR="00553197" w:rsidRDefault="0055319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598 055,00 руб.</w:t>
      </w:r>
    </w:p>
    <w:p w:rsidR="00553197" w:rsidRDefault="00553197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D709F">
        <w:rPr>
          <w:b/>
          <w:bCs/>
        </w:rPr>
        <w:t xml:space="preserve">: </w:t>
      </w:r>
      <w:r w:rsidRPr="006D709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D709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53197" w:rsidRPr="005F73F6">
        <w:trPr>
          <w:jc w:val="right"/>
        </w:trPr>
        <w:tc>
          <w:tcPr>
            <w:tcW w:w="9915" w:type="dxa"/>
          </w:tcPr>
          <w:p w:rsidR="00553197" w:rsidRPr="005F73F6" w:rsidRDefault="0055319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6D709F">
              <w:rPr>
                <w:b/>
                <w:bCs/>
              </w:rPr>
              <w:t xml:space="preserve">Источник финансирования: </w:t>
            </w:r>
            <w:r w:rsidRPr="006D709F">
              <w:t>Внебюджетные фонды (ОМС), краевой бюджет, платные услуги 2021 г.</w:t>
            </w:r>
          </w:p>
          <w:p w:rsidR="00553197" w:rsidRPr="005F73F6" w:rsidRDefault="005531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6D709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D709F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июля 2021 г..</w:t>
            </w:r>
          </w:p>
          <w:p w:rsidR="00553197" w:rsidRPr="005F73F6" w:rsidRDefault="005531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D709F">
              <w:t>Не требуется</w:t>
            </w:r>
          </w:p>
          <w:p w:rsidR="00553197" w:rsidRPr="006D709F" w:rsidRDefault="0055319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D709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53197" w:rsidRDefault="0055319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D709F">
        <w:t>04.05.21 09:44:17 (</w:t>
      </w:r>
      <w:r>
        <w:rPr>
          <w:lang w:val="en-US"/>
        </w:rPr>
        <w:t>MSK</w:t>
      </w:r>
      <w:r w:rsidRPr="006D709F">
        <w:t>+00:00)</w:t>
      </w:r>
    </w:p>
    <w:p w:rsidR="00553197" w:rsidRDefault="0055319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D709F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53197" w:rsidRPr="005F73F6">
        <w:tc>
          <w:tcPr>
            <w:tcW w:w="3307" w:type="dxa"/>
          </w:tcPr>
          <w:p w:rsidR="00553197" w:rsidRPr="005F73F6" w:rsidRDefault="00553197">
            <w:r w:rsidRPr="005F73F6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53197" w:rsidRPr="005F73F6" w:rsidRDefault="00553197">
            <w:r w:rsidRPr="005F73F6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53197" w:rsidRPr="005F73F6" w:rsidRDefault="00553197">
            <w:pPr>
              <w:rPr>
                <w:lang w:val="en-US"/>
              </w:rPr>
            </w:pPr>
            <w:r w:rsidRPr="005F73F6">
              <w:rPr>
                <w:lang w:val="en-US"/>
              </w:rPr>
              <w:t>Главный врач</w:t>
            </w:r>
          </w:p>
        </w:tc>
      </w:tr>
      <w:tr w:rsidR="00553197" w:rsidRPr="005F73F6">
        <w:tc>
          <w:tcPr>
            <w:tcW w:w="3307" w:type="dxa"/>
          </w:tcPr>
          <w:p w:rsidR="00553197" w:rsidRPr="005F73F6" w:rsidRDefault="00553197">
            <w:r w:rsidRPr="005F73F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53197" w:rsidRPr="005F73F6" w:rsidRDefault="00553197">
            <w:r w:rsidRPr="005F73F6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53197" w:rsidRPr="005F73F6" w:rsidRDefault="00553197">
            <w:pPr>
              <w:rPr>
                <w:lang w:val="en-US"/>
              </w:rPr>
            </w:pPr>
            <w:r w:rsidRPr="005F73F6">
              <w:rPr>
                <w:lang w:val="en-US"/>
              </w:rPr>
              <w:t>Начальник отдела закупок</w:t>
            </w:r>
          </w:p>
        </w:tc>
      </w:tr>
      <w:tr w:rsidR="00553197" w:rsidRPr="005F73F6">
        <w:tc>
          <w:tcPr>
            <w:tcW w:w="3307" w:type="dxa"/>
          </w:tcPr>
          <w:p w:rsidR="00553197" w:rsidRPr="005F73F6" w:rsidRDefault="00553197">
            <w:r w:rsidRPr="005F73F6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53197" w:rsidRPr="005F73F6" w:rsidRDefault="00553197">
            <w:r w:rsidRPr="005F73F6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53197" w:rsidRPr="005F73F6" w:rsidRDefault="00553197">
            <w:pPr>
              <w:rPr>
                <w:lang w:val="en-US"/>
              </w:rPr>
            </w:pPr>
            <w:r w:rsidRPr="005F73F6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53197" w:rsidRDefault="00553197">
      <w:pPr>
        <w:jc w:val="both"/>
      </w:pPr>
      <w:r>
        <w:tab/>
        <w:t>Кворум имеется. Комиссия правомочна.</w:t>
      </w:r>
    </w:p>
    <w:p w:rsidR="00553197" w:rsidRDefault="0055319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6D709F">
        <w:t>17.05.</w:t>
      </w:r>
      <w:r>
        <w:t>20</w:t>
      </w:r>
      <w:r w:rsidRPr="006D709F">
        <w:t>21 0</w:t>
      </w:r>
      <w:r>
        <w:t>8</w:t>
      </w:r>
      <w:r w:rsidRPr="006D709F">
        <w:t>:</w:t>
      </w:r>
      <w:r>
        <w:t>00</w:t>
      </w:r>
      <w:r w:rsidRPr="006D709F">
        <w:t xml:space="preserve"> (</w:t>
      </w:r>
      <w:r>
        <w:rPr>
          <w:lang w:val="en-US"/>
        </w:rPr>
        <w:t>MSK</w:t>
      </w:r>
      <w:r w:rsidRPr="006D709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53197" w:rsidRPr="006D709F" w:rsidRDefault="0055319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53197" w:rsidRPr="005F73F6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rPr>
                <w:b/>
                <w:bCs/>
              </w:rPr>
            </w:pPr>
            <w:r w:rsidRPr="005F73F6">
              <w:rPr>
                <w:b/>
                <w:bCs/>
              </w:rPr>
              <w:t xml:space="preserve">№ </w:t>
            </w:r>
          </w:p>
          <w:p w:rsidR="00553197" w:rsidRPr="005F73F6" w:rsidRDefault="00553197">
            <w:pPr>
              <w:rPr>
                <w:b/>
                <w:bCs/>
              </w:rPr>
            </w:pPr>
            <w:r w:rsidRPr="005F73F6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  <w:rPr>
                <w:b/>
                <w:bCs/>
              </w:rPr>
            </w:pPr>
            <w:r w:rsidRPr="005F73F6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  <w:rPr>
                <w:b/>
                <w:bCs/>
              </w:rPr>
            </w:pPr>
            <w:r w:rsidRPr="005F73F6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3197" w:rsidRPr="005F73F6" w:rsidRDefault="0055319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53197" w:rsidRPr="005F73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</w:pPr>
            <w:r w:rsidRPr="005F73F6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  <w:rPr>
                <w:lang w:val="en-US"/>
              </w:rPr>
            </w:pPr>
            <w:r w:rsidRPr="005F73F6">
              <w:rPr>
                <w:lang w:val="en-US"/>
              </w:rPr>
              <w:t>592 074,44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</w:pPr>
            <w:r w:rsidRPr="005F73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  <w:rPr>
                <w:lang w:val="en-US"/>
              </w:rPr>
            </w:pPr>
            <w:r w:rsidRPr="005F73F6">
              <w:rPr>
                <w:lang w:val="en-US"/>
              </w:rPr>
              <w:t>14.05.21 12:02:39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3197" w:rsidRPr="006D709F" w:rsidRDefault="00553197">
            <w:pPr>
              <w:pStyle w:val="a3"/>
            </w:pPr>
            <w:r w:rsidRPr="006D709F">
              <w:t>ОБЩЕСТВО С ОГРАНИЧЕННОЙ ОТВЕТСТВЕННОСТЬЮ "АЛЬЯНС МЕД"</w:t>
            </w:r>
          </w:p>
        </w:tc>
      </w:tr>
      <w:tr w:rsidR="00553197" w:rsidRPr="005F73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</w:pPr>
            <w:r w:rsidRPr="005F73F6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  <w:rPr>
                <w:lang w:val="en-US"/>
              </w:rPr>
            </w:pPr>
            <w:r w:rsidRPr="005F73F6">
              <w:rPr>
                <w:lang w:val="en-US"/>
              </w:rPr>
              <w:t>595 064,72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</w:pPr>
            <w:r w:rsidRPr="005F73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53197" w:rsidRPr="005F73F6" w:rsidRDefault="00553197">
            <w:pPr>
              <w:pStyle w:val="a3"/>
              <w:rPr>
                <w:lang w:val="en-US"/>
              </w:rPr>
            </w:pPr>
            <w:r w:rsidRPr="005F73F6">
              <w:rPr>
                <w:lang w:val="en-US"/>
              </w:rPr>
              <w:t>14.05.21 12:01:43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53197" w:rsidRPr="006D709F" w:rsidRDefault="00553197">
            <w:pPr>
              <w:pStyle w:val="a3"/>
            </w:pPr>
            <w:r>
              <w:t xml:space="preserve">Индивидуальный предприниматель </w:t>
            </w:r>
            <w:r w:rsidRPr="006D709F">
              <w:t>СОЛОМЯНИКОВА НИНА НИКОЛАЕВНА</w:t>
            </w:r>
          </w:p>
        </w:tc>
      </w:tr>
    </w:tbl>
    <w:p w:rsidR="00553197" w:rsidRDefault="00553197">
      <w:pPr>
        <w:jc w:val="both"/>
      </w:pPr>
    </w:p>
    <w:p w:rsidR="00553197" w:rsidRDefault="00553197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553197" w:rsidRPr="005F73F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53197" w:rsidRPr="005F73F6" w:rsidRDefault="00553197">
            <w:r>
              <w:rPr>
                <w:b/>
                <w:bCs/>
              </w:rPr>
              <w:t>Решение  члена комиссии</w:t>
            </w:r>
          </w:p>
        </w:tc>
      </w:tr>
      <w:tr w:rsidR="00553197" w:rsidRPr="005F73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EA-92466</w:t>
            </w:r>
          </w:p>
          <w:p w:rsidR="00553197" w:rsidRPr="005F73F6" w:rsidRDefault="00553197">
            <w:r>
              <w:t>ОБЩЕСТВО С ОГРАНИЧЕННОЙ ОТВЕТСТВЕННОСТЬЮ "АЛЬЯНС МЕД"</w:t>
            </w:r>
          </w:p>
          <w:p w:rsidR="00553197" w:rsidRPr="005F73F6" w:rsidRDefault="00553197">
            <w:r>
              <w:t>ИНН 2312261876</w:t>
            </w:r>
          </w:p>
          <w:p w:rsidR="00553197" w:rsidRPr="005F73F6" w:rsidRDefault="00553197">
            <w:r>
              <w:t xml:space="preserve">ОГРН </w:t>
            </w:r>
            <w:r w:rsidRPr="006D709F">
              <w:t>1172375046535</w:t>
            </w:r>
          </w:p>
          <w:p w:rsidR="00553197" w:rsidRPr="005F73F6" w:rsidRDefault="00553197">
            <w:r w:rsidRPr="005F73F6">
              <w:t xml:space="preserve">КПП </w:t>
            </w:r>
            <w:r w:rsidRPr="006D709F">
              <w:t>231101001</w:t>
            </w:r>
          </w:p>
          <w:p w:rsidR="00553197" w:rsidRPr="005F73F6" w:rsidRDefault="00553197">
            <w:r w:rsidRPr="005F73F6">
              <w:t>Место нахождения(жительства)</w:t>
            </w:r>
          </w:p>
          <w:p w:rsidR="00553197" w:rsidRPr="005F73F6" w:rsidRDefault="00553197">
            <w:r w:rsidRPr="005F73F6">
              <w:t>350900, КРАЙКРАСНОДАРСКИЙ, ГКРАСНОДАР, ОФИС 2</w:t>
            </w:r>
          </w:p>
          <w:p w:rsidR="00553197" w:rsidRPr="005F73F6" w:rsidRDefault="00553197">
            <w:r w:rsidRPr="005F73F6">
              <w:t>Почтовый адрес</w:t>
            </w:r>
          </w:p>
          <w:p w:rsidR="00553197" w:rsidRPr="005F73F6" w:rsidRDefault="00553197">
            <w:r w:rsidRPr="005F73F6">
              <w:t>350900, КРАЙ КРАСНОДАРСКИЙ, Г КРАСНОДАР, УЛ ИМ СОКОЛОВА М.Е., ДОМ 80, ОФИС 2</w:t>
            </w:r>
          </w:p>
          <w:p w:rsidR="00553197" w:rsidRPr="005F73F6" w:rsidRDefault="00553197">
            <w:r w:rsidRPr="005F73F6">
              <w:rPr>
                <w:sz w:val="16"/>
                <w:szCs w:val="16"/>
              </w:rPr>
              <w:t xml:space="preserve">Контактное лицо </w:t>
            </w:r>
          </w:p>
          <w:p w:rsidR="00553197" w:rsidRPr="005F73F6" w:rsidRDefault="00553197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553197" w:rsidRPr="005F73F6" w:rsidRDefault="005531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53197" w:rsidRDefault="00553197">
            <w:pPr>
              <w:pStyle w:val="a3"/>
            </w:pPr>
          </w:p>
          <w:p w:rsidR="00553197" w:rsidRPr="005F73F6" w:rsidRDefault="005531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53197" w:rsidRPr="005F73F6" w:rsidRDefault="00553197">
            <w:r>
              <w:t>Соответствует требованиям</w:t>
            </w:r>
          </w:p>
        </w:tc>
      </w:tr>
      <w:tr w:rsidR="00553197" w:rsidRPr="005F73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EA-92466</w:t>
            </w:r>
          </w:p>
          <w:p w:rsidR="00553197" w:rsidRPr="005F73F6" w:rsidRDefault="00553197">
            <w:r>
              <w:t>ОБЩЕСТВО С ОГРАНИЧЕННОЙ ОТВЕТСТВЕННОСТЬЮ "АЛЬЯНС МЕД"</w:t>
            </w:r>
          </w:p>
          <w:p w:rsidR="00553197" w:rsidRPr="005F73F6" w:rsidRDefault="00553197">
            <w:r>
              <w:t>ИНН 2312261876</w:t>
            </w:r>
          </w:p>
          <w:p w:rsidR="00553197" w:rsidRPr="005F73F6" w:rsidRDefault="00553197">
            <w:r>
              <w:t xml:space="preserve">ОГРН </w:t>
            </w:r>
            <w:r w:rsidRPr="006D709F">
              <w:t>1172375046535</w:t>
            </w:r>
          </w:p>
          <w:p w:rsidR="00553197" w:rsidRPr="005F73F6" w:rsidRDefault="00553197">
            <w:r w:rsidRPr="005F73F6">
              <w:t xml:space="preserve">КПП </w:t>
            </w:r>
            <w:r w:rsidRPr="006D709F">
              <w:t>231101001</w:t>
            </w:r>
          </w:p>
          <w:p w:rsidR="00553197" w:rsidRPr="005F73F6" w:rsidRDefault="00553197">
            <w:r w:rsidRPr="005F73F6">
              <w:t>Место нахождения(жительства)</w:t>
            </w:r>
          </w:p>
          <w:p w:rsidR="00553197" w:rsidRPr="005F73F6" w:rsidRDefault="00553197">
            <w:r w:rsidRPr="005F73F6">
              <w:t>350900, КРАЙКРАСНОДАРСКИЙ, ГКРАСНОДАР, ОФИС 2</w:t>
            </w:r>
          </w:p>
          <w:p w:rsidR="00553197" w:rsidRPr="005F73F6" w:rsidRDefault="00553197">
            <w:r w:rsidRPr="005F73F6">
              <w:t>Почтовый адрес</w:t>
            </w:r>
          </w:p>
          <w:p w:rsidR="00553197" w:rsidRPr="005F73F6" w:rsidRDefault="00553197">
            <w:r w:rsidRPr="005F73F6">
              <w:t>350900, КРАЙ КРАСНОДАРСКИЙ, Г КРАСНОДАР, УЛ ИМ СОКОЛОВА М.Е., ДОМ 80, ОФИС 2</w:t>
            </w:r>
          </w:p>
          <w:p w:rsidR="00553197" w:rsidRPr="005F73F6" w:rsidRDefault="00553197">
            <w:r w:rsidRPr="005F73F6">
              <w:rPr>
                <w:sz w:val="16"/>
                <w:szCs w:val="16"/>
              </w:rPr>
              <w:t xml:space="preserve">Контактное лицо </w:t>
            </w:r>
          </w:p>
          <w:p w:rsidR="00553197" w:rsidRPr="005F73F6" w:rsidRDefault="00553197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553197" w:rsidRPr="005F73F6" w:rsidRDefault="005531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53197" w:rsidRDefault="00553197">
            <w:pPr>
              <w:pStyle w:val="a3"/>
            </w:pPr>
          </w:p>
          <w:p w:rsidR="00553197" w:rsidRPr="005F73F6" w:rsidRDefault="005531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53197" w:rsidRPr="005F73F6" w:rsidRDefault="00553197">
            <w:r>
              <w:t>Соответствует требованиям</w:t>
            </w:r>
          </w:p>
        </w:tc>
      </w:tr>
      <w:tr w:rsidR="00553197" w:rsidRPr="005F73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EA-92466</w:t>
            </w:r>
          </w:p>
          <w:p w:rsidR="00553197" w:rsidRPr="005F73F6" w:rsidRDefault="00553197">
            <w:r>
              <w:t>ОБЩЕСТВО С ОГРАНИЧЕННОЙ ОТВЕТСТВЕННОСТЬЮ "АЛЬЯНС МЕД"</w:t>
            </w:r>
          </w:p>
          <w:p w:rsidR="00553197" w:rsidRPr="005F73F6" w:rsidRDefault="00553197">
            <w:r>
              <w:t>ИНН 2312261876</w:t>
            </w:r>
          </w:p>
          <w:p w:rsidR="00553197" w:rsidRPr="005F73F6" w:rsidRDefault="00553197">
            <w:r>
              <w:t xml:space="preserve">ОГРН </w:t>
            </w:r>
            <w:r w:rsidRPr="006D709F">
              <w:t>1172375046535</w:t>
            </w:r>
          </w:p>
          <w:p w:rsidR="00553197" w:rsidRPr="005F73F6" w:rsidRDefault="00553197">
            <w:r w:rsidRPr="005F73F6">
              <w:t xml:space="preserve">КПП </w:t>
            </w:r>
            <w:r w:rsidRPr="006D709F">
              <w:t>231101001</w:t>
            </w:r>
          </w:p>
          <w:p w:rsidR="00553197" w:rsidRPr="005F73F6" w:rsidRDefault="00553197">
            <w:r w:rsidRPr="005F73F6">
              <w:t>Место нахождения(жительства)</w:t>
            </w:r>
          </w:p>
          <w:p w:rsidR="00553197" w:rsidRPr="005F73F6" w:rsidRDefault="00553197">
            <w:r w:rsidRPr="005F73F6">
              <w:t>350900, КРАЙКРАСНОДАРСКИЙ, ГКРАСНОДАР, ОФИС 2</w:t>
            </w:r>
          </w:p>
          <w:p w:rsidR="00553197" w:rsidRPr="005F73F6" w:rsidRDefault="00553197">
            <w:r w:rsidRPr="005F73F6">
              <w:t>Почтовый адрес</w:t>
            </w:r>
          </w:p>
          <w:p w:rsidR="00553197" w:rsidRPr="005F73F6" w:rsidRDefault="00553197">
            <w:r w:rsidRPr="005F73F6">
              <w:t>350900, КРАЙ КРАСНОДАРСКИЙ, Г КРАСНОДАР, УЛ ИМ СОКОЛОВА М.Е., ДОМ 80, ОФИС 2</w:t>
            </w:r>
          </w:p>
          <w:p w:rsidR="00553197" w:rsidRPr="005F73F6" w:rsidRDefault="00553197">
            <w:r w:rsidRPr="005F73F6">
              <w:rPr>
                <w:sz w:val="16"/>
                <w:szCs w:val="16"/>
              </w:rPr>
              <w:t xml:space="preserve">Контактное лицо </w:t>
            </w:r>
          </w:p>
          <w:p w:rsidR="00553197" w:rsidRPr="005F73F6" w:rsidRDefault="00553197">
            <w:r>
              <w:t xml:space="preserve">Телефон </w:t>
            </w:r>
            <w:r>
              <w:rPr>
                <w:lang w:val="en-US"/>
              </w:rPr>
              <w:t>78612400979</w:t>
            </w:r>
          </w:p>
          <w:p w:rsidR="00553197" w:rsidRPr="005F73F6" w:rsidRDefault="005531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53197" w:rsidRDefault="00553197">
            <w:pPr>
              <w:pStyle w:val="a3"/>
            </w:pPr>
          </w:p>
          <w:p w:rsidR="00553197" w:rsidRPr="005F73F6" w:rsidRDefault="005531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53197" w:rsidRPr="005F73F6" w:rsidRDefault="00553197">
            <w:r>
              <w:t>Соответствует требованиям</w:t>
            </w:r>
          </w:p>
        </w:tc>
      </w:tr>
      <w:tr w:rsidR="00553197" w:rsidRPr="005F73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EA-92263</w:t>
            </w:r>
          </w:p>
          <w:p w:rsidR="00553197" w:rsidRPr="005F73F6" w:rsidRDefault="00553197">
            <w:r>
              <w:t>Индивидуальный предприниматель СОЛОМЯНИКОВА НИНА НИКОЛАЕВНА</w:t>
            </w:r>
          </w:p>
          <w:p w:rsidR="00553197" w:rsidRPr="005F73F6" w:rsidRDefault="00553197">
            <w:r>
              <w:t>ИНН 272108968866</w:t>
            </w:r>
          </w:p>
          <w:p w:rsidR="00553197" w:rsidRPr="005F73F6" w:rsidRDefault="00553197">
            <w:r>
              <w:t xml:space="preserve">ОГРН </w:t>
            </w:r>
            <w:r w:rsidRPr="006D709F">
              <w:t>315230800010816</w:t>
            </w:r>
          </w:p>
          <w:p w:rsidR="00553197" w:rsidRPr="005F73F6" w:rsidRDefault="00553197">
            <w:r w:rsidRPr="005F73F6">
              <w:t xml:space="preserve">КПП </w:t>
            </w:r>
          </w:p>
          <w:p w:rsidR="00553197" w:rsidRPr="005F73F6" w:rsidRDefault="00553197">
            <w:r w:rsidRPr="005F73F6">
              <w:t>Место нахождения(жительства)</w:t>
            </w:r>
          </w:p>
          <w:p w:rsidR="00553197" w:rsidRPr="005F73F6" w:rsidRDefault="00553197">
            <w:r w:rsidRPr="005F73F6">
              <w:t>КРАЙКРАСНОДАРСКИЙ, ГКРАСНОДАР</w:t>
            </w:r>
          </w:p>
          <w:p w:rsidR="00553197" w:rsidRPr="005F73F6" w:rsidRDefault="00553197">
            <w:r w:rsidRPr="005F73F6">
              <w:t>Почтовый адрес</w:t>
            </w:r>
          </w:p>
          <w:p w:rsidR="00553197" w:rsidRPr="005F73F6" w:rsidRDefault="00553197">
            <w:r w:rsidRPr="005F73F6">
              <w:t>КРАЙ КРАСНОДАРСКИЙ23, Г КРАСНОДАР</w:t>
            </w:r>
          </w:p>
          <w:p w:rsidR="00553197" w:rsidRPr="005F73F6" w:rsidRDefault="00553197">
            <w:r w:rsidRPr="005F73F6">
              <w:rPr>
                <w:sz w:val="16"/>
                <w:szCs w:val="16"/>
              </w:rPr>
              <w:t xml:space="preserve">Контактное лицо </w:t>
            </w:r>
          </w:p>
          <w:p w:rsidR="00553197" w:rsidRPr="005F73F6" w:rsidRDefault="00553197">
            <w:r>
              <w:t xml:space="preserve">Телефон </w:t>
            </w:r>
            <w:r>
              <w:rPr>
                <w:lang w:val="en-US"/>
              </w:rPr>
              <w:t>77918917765</w:t>
            </w:r>
          </w:p>
          <w:p w:rsidR="00553197" w:rsidRPr="005F73F6" w:rsidRDefault="0055319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53197" w:rsidRDefault="00553197">
            <w:pPr>
              <w:pStyle w:val="a3"/>
            </w:pPr>
          </w:p>
          <w:p w:rsidR="00553197" w:rsidRPr="005F73F6" w:rsidRDefault="005531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53197" w:rsidRPr="005F73F6" w:rsidRDefault="00553197">
            <w:r>
              <w:t>Соответствует требованиям</w:t>
            </w:r>
          </w:p>
        </w:tc>
      </w:tr>
      <w:tr w:rsidR="00553197" w:rsidRPr="005F73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EA-92263</w:t>
            </w:r>
          </w:p>
          <w:p w:rsidR="00553197" w:rsidRPr="005F73F6" w:rsidRDefault="00553197">
            <w:r>
              <w:t>СОЛОМЯНИКОВА НИНА НИКОЛАЕВНА</w:t>
            </w:r>
          </w:p>
          <w:p w:rsidR="00553197" w:rsidRPr="005F73F6" w:rsidRDefault="00553197">
            <w:r>
              <w:t>ИНН 272108968866</w:t>
            </w:r>
          </w:p>
          <w:p w:rsidR="00553197" w:rsidRPr="005F73F6" w:rsidRDefault="00553197">
            <w:r>
              <w:t xml:space="preserve">ОГРН </w:t>
            </w:r>
            <w:r w:rsidRPr="006D709F">
              <w:t>315230800010816</w:t>
            </w:r>
          </w:p>
          <w:p w:rsidR="00553197" w:rsidRPr="005F73F6" w:rsidRDefault="00553197">
            <w:r w:rsidRPr="005F73F6">
              <w:t xml:space="preserve">КПП </w:t>
            </w:r>
          </w:p>
          <w:p w:rsidR="00553197" w:rsidRPr="005F73F6" w:rsidRDefault="00553197">
            <w:r w:rsidRPr="005F73F6">
              <w:t>Место нахождения(жительства)</w:t>
            </w:r>
          </w:p>
          <w:p w:rsidR="00553197" w:rsidRPr="005F73F6" w:rsidRDefault="00553197">
            <w:r w:rsidRPr="005F73F6">
              <w:t>КРАЙКРАСНОДАРСКИЙ, ГКРАСНОДАР</w:t>
            </w:r>
          </w:p>
          <w:p w:rsidR="00553197" w:rsidRPr="005F73F6" w:rsidRDefault="00553197">
            <w:r w:rsidRPr="005F73F6">
              <w:t>Почтовый адрес</w:t>
            </w:r>
          </w:p>
          <w:p w:rsidR="00553197" w:rsidRPr="005F73F6" w:rsidRDefault="00553197">
            <w:r w:rsidRPr="005F73F6">
              <w:t>КРАЙ КРАСНОДАРСКИЙ23, Г КРАСНОДАР</w:t>
            </w:r>
          </w:p>
          <w:p w:rsidR="00553197" w:rsidRPr="005F73F6" w:rsidRDefault="00553197">
            <w:r w:rsidRPr="005F73F6">
              <w:rPr>
                <w:sz w:val="16"/>
                <w:szCs w:val="16"/>
              </w:rPr>
              <w:t xml:space="preserve">Контактное лицо </w:t>
            </w:r>
          </w:p>
          <w:p w:rsidR="00553197" w:rsidRPr="005F73F6" w:rsidRDefault="00553197">
            <w:r>
              <w:t xml:space="preserve">Телефон </w:t>
            </w:r>
            <w:r>
              <w:rPr>
                <w:lang w:val="en-US"/>
              </w:rPr>
              <w:t>77918917765</w:t>
            </w:r>
          </w:p>
          <w:p w:rsidR="00553197" w:rsidRPr="005F73F6" w:rsidRDefault="005531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53197" w:rsidRDefault="00553197">
            <w:pPr>
              <w:pStyle w:val="a3"/>
            </w:pPr>
          </w:p>
          <w:p w:rsidR="00553197" w:rsidRPr="005F73F6" w:rsidRDefault="005531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53197" w:rsidRPr="005F73F6" w:rsidRDefault="00553197">
            <w:r>
              <w:t>Соответствует требованиям</w:t>
            </w:r>
          </w:p>
        </w:tc>
      </w:tr>
      <w:tr w:rsidR="00553197" w:rsidRPr="005F73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EA-92263</w:t>
            </w:r>
          </w:p>
          <w:p w:rsidR="00553197" w:rsidRPr="005F73F6" w:rsidRDefault="00553197">
            <w:r>
              <w:t>СОЛОМЯНИКОВА НИНА НИКОЛАЕВНА</w:t>
            </w:r>
          </w:p>
          <w:p w:rsidR="00553197" w:rsidRPr="005F73F6" w:rsidRDefault="00553197">
            <w:r>
              <w:t>ИНН 272108968866</w:t>
            </w:r>
          </w:p>
          <w:p w:rsidR="00553197" w:rsidRPr="005F73F6" w:rsidRDefault="00553197">
            <w:r>
              <w:t xml:space="preserve">ОГРН </w:t>
            </w:r>
            <w:r w:rsidRPr="006D709F">
              <w:t>315230800010816</w:t>
            </w:r>
          </w:p>
          <w:p w:rsidR="00553197" w:rsidRPr="005F73F6" w:rsidRDefault="00553197">
            <w:r w:rsidRPr="005F73F6">
              <w:t xml:space="preserve">КПП </w:t>
            </w:r>
          </w:p>
          <w:p w:rsidR="00553197" w:rsidRPr="005F73F6" w:rsidRDefault="00553197">
            <w:r w:rsidRPr="005F73F6">
              <w:t>Место нахождения(жительства)</w:t>
            </w:r>
          </w:p>
          <w:p w:rsidR="00553197" w:rsidRPr="005F73F6" w:rsidRDefault="00553197">
            <w:bookmarkStart w:id="0" w:name="__DdeLink__366_22120086831"/>
            <w:r w:rsidRPr="005F73F6">
              <w:t>КРАЙКРАСНОДАРСКИЙ, ГКРАСНОДАР</w:t>
            </w:r>
            <w:bookmarkEnd w:id="0"/>
          </w:p>
          <w:p w:rsidR="00553197" w:rsidRPr="005F73F6" w:rsidRDefault="00553197">
            <w:r w:rsidRPr="005F73F6">
              <w:t>Почтовый адрес</w:t>
            </w:r>
          </w:p>
          <w:p w:rsidR="00553197" w:rsidRPr="005F73F6" w:rsidRDefault="00553197">
            <w:r w:rsidRPr="005F73F6">
              <w:t>КРАЙ КРАСНОДАРСКИЙ23, Г КРАСНОДАР</w:t>
            </w:r>
          </w:p>
          <w:p w:rsidR="00553197" w:rsidRPr="005F73F6" w:rsidRDefault="00553197">
            <w:r w:rsidRPr="005F73F6">
              <w:rPr>
                <w:sz w:val="16"/>
                <w:szCs w:val="16"/>
              </w:rPr>
              <w:t xml:space="preserve">Контактное лицо </w:t>
            </w:r>
          </w:p>
          <w:p w:rsidR="00553197" w:rsidRPr="005F73F6" w:rsidRDefault="00553197">
            <w:r>
              <w:t xml:space="preserve">Телефон </w:t>
            </w:r>
            <w:r>
              <w:rPr>
                <w:lang w:val="en-US"/>
              </w:rPr>
              <w:t>77918917765</w:t>
            </w:r>
          </w:p>
          <w:p w:rsidR="00553197" w:rsidRPr="005F73F6" w:rsidRDefault="0055319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53197" w:rsidRDefault="00553197">
            <w:pPr>
              <w:pStyle w:val="a3"/>
            </w:pPr>
          </w:p>
          <w:p w:rsidR="00553197" w:rsidRPr="005F73F6" w:rsidRDefault="0055319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53197" w:rsidRPr="005F73F6" w:rsidRDefault="0055319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53197" w:rsidRPr="005F73F6" w:rsidRDefault="00553197">
            <w:r>
              <w:t>Соответствует требованиям</w:t>
            </w:r>
          </w:p>
        </w:tc>
      </w:tr>
    </w:tbl>
    <w:p w:rsidR="00553197" w:rsidRDefault="00553197">
      <w:pPr>
        <w:ind w:right="142"/>
        <w:jc w:val="both"/>
      </w:pPr>
    </w:p>
    <w:p w:rsidR="00553197" w:rsidRDefault="0055319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6D709F">
        <w:t>Шприцы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"АЛЬЯНС МЕД", предложение о цене контракта 592 074,44 руб.</w:t>
      </w:r>
    </w:p>
    <w:p w:rsidR="00553197" w:rsidRDefault="0055319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3761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53197" w:rsidRDefault="00553197">
      <w:pPr>
        <w:jc w:val="both"/>
        <w:rPr>
          <w:b/>
          <w:bCs/>
        </w:rPr>
      </w:pPr>
    </w:p>
    <w:p w:rsidR="00553197" w:rsidRDefault="0055319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53197" w:rsidRPr="005F73F6">
        <w:tc>
          <w:tcPr>
            <w:tcW w:w="5847" w:type="dxa"/>
            <w:vAlign w:val="bottom"/>
          </w:tcPr>
          <w:p w:rsidR="00553197" w:rsidRPr="005F73F6" w:rsidRDefault="0055319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53197" w:rsidRPr="005F73F6" w:rsidRDefault="00553197">
            <w:pPr>
              <w:pStyle w:val="a3"/>
            </w:pPr>
            <w:r w:rsidRPr="005F73F6">
              <w:rPr>
                <w:lang w:val="en-US"/>
              </w:rPr>
              <w:t>Просоленко Юрий Александрович</w:t>
            </w:r>
          </w:p>
        </w:tc>
      </w:tr>
      <w:tr w:rsidR="00553197" w:rsidRPr="005F73F6">
        <w:tc>
          <w:tcPr>
            <w:tcW w:w="5847" w:type="dxa"/>
            <w:vAlign w:val="bottom"/>
          </w:tcPr>
          <w:p w:rsidR="00553197" w:rsidRPr="005F73F6" w:rsidRDefault="0055319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53197" w:rsidRPr="005F73F6" w:rsidRDefault="00553197">
            <w:pPr>
              <w:pStyle w:val="a3"/>
            </w:pPr>
            <w:r w:rsidRPr="005F73F6">
              <w:rPr>
                <w:lang w:val="en-US"/>
              </w:rPr>
              <w:t>Дехтерев Юрий Сергеевич</w:t>
            </w:r>
          </w:p>
        </w:tc>
      </w:tr>
      <w:tr w:rsidR="00553197" w:rsidRPr="005F73F6">
        <w:tc>
          <w:tcPr>
            <w:tcW w:w="5847" w:type="dxa"/>
            <w:vAlign w:val="bottom"/>
          </w:tcPr>
          <w:p w:rsidR="00553197" w:rsidRPr="005F73F6" w:rsidRDefault="0055319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53197" w:rsidRPr="005F73F6" w:rsidRDefault="00553197">
            <w:pPr>
              <w:pStyle w:val="a3"/>
            </w:pPr>
            <w:r w:rsidRPr="005F73F6">
              <w:rPr>
                <w:lang w:val="en-US"/>
              </w:rPr>
              <w:t>Владыкина Лидия Валерьевна</w:t>
            </w:r>
          </w:p>
        </w:tc>
      </w:tr>
    </w:tbl>
    <w:p w:rsidR="00553197" w:rsidRDefault="00553197"/>
    <w:sectPr w:rsidR="00553197" w:rsidSect="000D1C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1CA5"/>
    <w:rsid w:val="000D1CA5"/>
    <w:rsid w:val="00137617"/>
    <w:rsid w:val="0053083D"/>
    <w:rsid w:val="00553197"/>
    <w:rsid w:val="005F73F6"/>
    <w:rsid w:val="006D7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CA5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0D1CA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D1CA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165AF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0D1CA5"/>
  </w:style>
  <w:style w:type="paragraph" w:styleId="Caption">
    <w:name w:val="caption"/>
    <w:basedOn w:val="Normal"/>
    <w:uiPriority w:val="99"/>
    <w:qFormat/>
    <w:rsid w:val="000D1CA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D1CA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D1CA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165A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D1CA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D1CA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D1CA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D1CA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D1CA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D1CA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D1CA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D1CA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D1CA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D1CA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65AF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65A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5A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0D1CA5"/>
  </w:style>
  <w:style w:type="paragraph" w:customStyle="1" w:styleId="a4">
    <w:name w:val="Заголовок таблицы"/>
    <w:basedOn w:val="a3"/>
    <w:uiPriority w:val="99"/>
    <w:rsid w:val="000D1CA5"/>
  </w:style>
  <w:style w:type="paragraph" w:customStyle="1" w:styleId="DocumentMap">
    <w:name w:val="DocumentMap"/>
    <w:uiPriority w:val="99"/>
    <w:rsid w:val="000D1CA5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0D1CA5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0D1CA5"/>
  </w:style>
  <w:style w:type="character" w:styleId="Hyperlink">
    <w:name w:val="Hyperlink"/>
    <w:basedOn w:val="DefaultParagraphFont"/>
    <w:uiPriority w:val="99"/>
    <w:rsid w:val="006D70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1075</Words>
  <Characters>6129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2021-05-17T06:15:00Z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