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AA2" w:rsidRDefault="009F7AA2">
      <w:pPr>
        <w:ind w:firstLine="680"/>
        <w:jc w:val="center"/>
      </w:pPr>
      <w:r>
        <w:rPr>
          <w:b/>
          <w:bCs/>
        </w:rPr>
        <w:t xml:space="preserve">ПРОТОКОЛ </w:t>
      </w:r>
      <w:r w:rsidRPr="00397E9A">
        <w:rPr>
          <w:b/>
          <w:bCs/>
        </w:rPr>
        <w:t>0318300120821000082</w:t>
      </w:r>
    </w:p>
    <w:p w:rsidR="009F7AA2" w:rsidRDefault="009F7AA2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9F7AA2" w:rsidRPr="00397E9A" w:rsidRDefault="009F7AA2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9F7AA2" w:rsidRPr="00202A33">
        <w:tc>
          <w:tcPr>
            <w:tcW w:w="4961" w:type="dxa"/>
          </w:tcPr>
          <w:p w:rsidR="009F7AA2" w:rsidRPr="00202A33" w:rsidRDefault="009F7AA2">
            <w:pPr>
              <w:overflowPunct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9F7AA2" w:rsidRPr="00202A33" w:rsidRDefault="009F7AA2">
            <w:pPr>
              <w:ind w:firstLine="567"/>
              <w:jc w:val="right"/>
            </w:pPr>
            <w:r>
              <w:rPr>
                <w:lang w:val="en-US"/>
              </w:rPr>
              <w:t>17.05.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9F7AA2" w:rsidRDefault="009F7AA2">
      <w:pPr>
        <w:overflowPunct/>
      </w:pPr>
    </w:p>
    <w:p w:rsidR="009F7AA2" w:rsidRDefault="009F7AA2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Канцтовары </w:t>
      </w:r>
    </w:p>
    <w:p w:rsidR="009F7AA2" w:rsidRDefault="009F7AA2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213234901331923490100101020010000244</w:t>
      </w:r>
    </w:p>
    <w:p w:rsidR="009F7AA2" w:rsidRDefault="009F7AA2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76 968,26 руб.</w:t>
      </w:r>
    </w:p>
    <w:p w:rsidR="009F7AA2" w:rsidRDefault="009F7AA2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397E9A">
        <w:rPr>
          <w:b/>
          <w:bCs/>
        </w:rPr>
        <w:t xml:space="preserve">: </w:t>
      </w:r>
      <w:r w:rsidRPr="00397E9A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397E9A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9F7AA2" w:rsidRPr="00202A33">
        <w:trPr>
          <w:jc w:val="right"/>
        </w:trPr>
        <w:tc>
          <w:tcPr>
            <w:tcW w:w="9915" w:type="dxa"/>
          </w:tcPr>
          <w:p w:rsidR="009F7AA2" w:rsidRPr="00202A33" w:rsidRDefault="009F7AA2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397E9A">
              <w:rPr>
                <w:b/>
                <w:bCs/>
              </w:rPr>
              <w:t xml:space="preserve">Источник финансирования: </w:t>
            </w:r>
            <w:r w:rsidRPr="00397E9A">
              <w:t>Внебюджетные фонды (ОМС), краевой бюджет, платные услуги.</w:t>
            </w:r>
          </w:p>
          <w:p w:rsidR="009F7AA2" w:rsidRPr="00202A33" w:rsidRDefault="009F7AA2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397E9A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397E9A">
              <w:t>353560, Россия, Краснодарский край, г. Славянск-на-Кубани, ул. Батарейная, 377  транспортом поставщика. поставка продукции осуществляется в течении 20 дней с момента подписания контракта.</w:t>
            </w:r>
          </w:p>
          <w:p w:rsidR="009F7AA2" w:rsidRPr="00202A33" w:rsidRDefault="009F7AA2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397E9A">
              <w:t>Не требуется</w:t>
            </w:r>
          </w:p>
          <w:p w:rsidR="009F7AA2" w:rsidRPr="00397E9A" w:rsidRDefault="009F7AA2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397E9A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9F7AA2" w:rsidRDefault="009F7AA2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397E9A">
        <w:t>04.05.21 13:38:32 (</w:t>
      </w:r>
      <w:r>
        <w:rPr>
          <w:lang w:val="en-US"/>
        </w:rPr>
        <w:t>MSK</w:t>
      </w:r>
      <w:r w:rsidRPr="00397E9A">
        <w:t>+00:00)</w:t>
      </w:r>
    </w:p>
    <w:p w:rsidR="009F7AA2" w:rsidRDefault="009F7AA2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397E9A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9F7AA2" w:rsidRPr="00202A33">
        <w:tc>
          <w:tcPr>
            <w:tcW w:w="3307" w:type="dxa"/>
          </w:tcPr>
          <w:p w:rsidR="009F7AA2" w:rsidRPr="00202A33" w:rsidRDefault="009F7AA2">
            <w:r w:rsidRPr="00202A33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9F7AA2" w:rsidRPr="00202A33" w:rsidRDefault="009F7AA2">
            <w:r w:rsidRPr="00202A33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9F7AA2" w:rsidRPr="00202A33" w:rsidRDefault="009F7AA2">
            <w:pPr>
              <w:rPr>
                <w:lang w:val="en-US"/>
              </w:rPr>
            </w:pPr>
            <w:r w:rsidRPr="00202A33">
              <w:rPr>
                <w:lang w:val="en-US"/>
              </w:rPr>
              <w:t>Главный врач</w:t>
            </w:r>
          </w:p>
        </w:tc>
      </w:tr>
      <w:tr w:rsidR="009F7AA2" w:rsidRPr="00202A33">
        <w:tc>
          <w:tcPr>
            <w:tcW w:w="3307" w:type="dxa"/>
          </w:tcPr>
          <w:p w:rsidR="009F7AA2" w:rsidRPr="00202A33" w:rsidRDefault="009F7AA2">
            <w:r w:rsidRPr="00202A33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9F7AA2" w:rsidRPr="00202A33" w:rsidRDefault="009F7AA2">
            <w:r w:rsidRPr="00202A33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9F7AA2" w:rsidRPr="00202A33" w:rsidRDefault="009F7AA2">
            <w:pPr>
              <w:rPr>
                <w:lang w:val="en-US"/>
              </w:rPr>
            </w:pPr>
            <w:r w:rsidRPr="00202A33">
              <w:rPr>
                <w:lang w:val="en-US"/>
              </w:rPr>
              <w:t>Начальник отдела закупок</w:t>
            </w:r>
          </w:p>
        </w:tc>
      </w:tr>
      <w:tr w:rsidR="009F7AA2" w:rsidRPr="00202A33">
        <w:tc>
          <w:tcPr>
            <w:tcW w:w="3307" w:type="dxa"/>
          </w:tcPr>
          <w:p w:rsidR="009F7AA2" w:rsidRPr="00202A33" w:rsidRDefault="009F7AA2">
            <w:r w:rsidRPr="00202A33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9F7AA2" w:rsidRPr="00202A33" w:rsidRDefault="009F7AA2">
            <w:r w:rsidRPr="00202A33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9F7AA2" w:rsidRPr="00202A33" w:rsidRDefault="009F7AA2">
            <w:pPr>
              <w:rPr>
                <w:lang w:val="en-US"/>
              </w:rPr>
            </w:pPr>
            <w:r w:rsidRPr="00202A33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9F7AA2" w:rsidRDefault="009F7AA2">
      <w:pPr>
        <w:jc w:val="both"/>
      </w:pPr>
      <w:r>
        <w:tab/>
        <w:t>Кворум имеется. Комиссия правомочна.</w:t>
      </w:r>
    </w:p>
    <w:p w:rsidR="009F7AA2" w:rsidRDefault="009F7AA2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397E9A">
        <w:t>17.05.21 0</w:t>
      </w:r>
      <w:r>
        <w:t>8</w:t>
      </w:r>
      <w:r w:rsidRPr="00397E9A">
        <w:t>:</w:t>
      </w:r>
      <w:r>
        <w:t>20</w:t>
      </w:r>
      <w:r w:rsidRPr="00397E9A">
        <w:t xml:space="preserve"> (</w:t>
      </w:r>
      <w:r>
        <w:rPr>
          <w:lang w:val="en-US"/>
        </w:rPr>
        <w:t>MSK</w:t>
      </w:r>
      <w:r w:rsidRPr="00397E9A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9F7AA2" w:rsidRPr="00397E9A" w:rsidRDefault="009F7AA2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62"/>
        <w:gridCol w:w="1784"/>
        <w:gridCol w:w="1646"/>
        <w:gridCol w:w="2525"/>
        <w:gridCol w:w="3403"/>
      </w:tblGrid>
      <w:tr w:rsidR="009F7AA2" w:rsidRPr="00202A33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F7AA2" w:rsidRPr="00202A33" w:rsidRDefault="009F7AA2">
            <w:pPr>
              <w:rPr>
                <w:b/>
                <w:bCs/>
              </w:rPr>
            </w:pPr>
            <w:r w:rsidRPr="00202A33">
              <w:rPr>
                <w:b/>
                <w:bCs/>
              </w:rPr>
              <w:t xml:space="preserve">№ </w:t>
            </w:r>
          </w:p>
          <w:p w:rsidR="009F7AA2" w:rsidRPr="00202A33" w:rsidRDefault="009F7AA2">
            <w:pPr>
              <w:rPr>
                <w:b/>
                <w:bCs/>
              </w:rPr>
            </w:pPr>
            <w:r w:rsidRPr="00202A33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F7AA2" w:rsidRPr="00202A33" w:rsidRDefault="009F7AA2">
            <w:pPr>
              <w:pStyle w:val="a3"/>
              <w:rPr>
                <w:b/>
                <w:bCs/>
              </w:rPr>
            </w:pPr>
            <w:r w:rsidRPr="00202A33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F7AA2" w:rsidRPr="00202A33" w:rsidRDefault="009F7AA2">
            <w:pPr>
              <w:pStyle w:val="a3"/>
              <w:rPr>
                <w:b/>
                <w:bCs/>
              </w:rPr>
            </w:pPr>
            <w:r w:rsidRPr="00202A33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F7AA2" w:rsidRPr="00202A33" w:rsidRDefault="009F7AA2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7AA2" w:rsidRPr="00202A33" w:rsidRDefault="009F7AA2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9F7AA2" w:rsidRPr="00202A33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9F7AA2" w:rsidRPr="00202A33" w:rsidRDefault="009F7AA2">
            <w:pPr>
              <w:pStyle w:val="a3"/>
            </w:pPr>
            <w:r w:rsidRPr="00202A33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9F7AA2" w:rsidRPr="00202A33" w:rsidRDefault="009F7AA2">
            <w:pPr>
              <w:pStyle w:val="a3"/>
              <w:rPr>
                <w:lang w:val="en-US"/>
              </w:rPr>
            </w:pPr>
            <w:r w:rsidRPr="00202A33">
              <w:rPr>
                <w:lang w:val="en-US"/>
              </w:rPr>
              <w:t>27 323,82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9F7AA2" w:rsidRPr="00202A33" w:rsidRDefault="009F7AA2">
            <w:pPr>
              <w:pStyle w:val="a3"/>
            </w:pPr>
            <w:r w:rsidRPr="00202A33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9F7AA2" w:rsidRPr="00202A33" w:rsidRDefault="009F7AA2">
            <w:pPr>
              <w:pStyle w:val="a3"/>
              <w:rPr>
                <w:lang w:val="en-US"/>
              </w:rPr>
            </w:pPr>
            <w:r w:rsidRPr="00202A33">
              <w:rPr>
                <w:lang w:val="en-US"/>
              </w:rPr>
              <w:t>14.05.21 11:19:14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7AA2" w:rsidRPr="00397E9A" w:rsidRDefault="009F7AA2">
            <w:pPr>
              <w:pStyle w:val="a3"/>
            </w:pPr>
            <w:r w:rsidRPr="00397E9A">
              <w:t>ОБЩЕСТВО С ОГРАНИЧЕННОЙ ОТВЕТСТВЕННОСТЬЮ "МОСКАНЦ"</w:t>
            </w:r>
          </w:p>
        </w:tc>
      </w:tr>
      <w:tr w:rsidR="009F7AA2" w:rsidRPr="00202A33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9F7AA2" w:rsidRPr="00202A33" w:rsidRDefault="009F7AA2">
            <w:pPr>
              <w:pStyle w:val="a3"/>
            </w:pPr>
            <w:r w:rsidRPr="00202A33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9F7AA2" w:rsidRPr="00202A33" w:rsidRDefault="009F7AA2">
            <w:pPr>
              <w:pStyle w:val="a3"/>
              <w:rPr>
                <w:lang w:val="en-US"/>
              </w:rPr>
            </w:pPr>
            <w:r w:rsidRPr="00202A33">
              <w:rPr>
                <w:lang w:val="en-US"/>
              </w:rPr>
              <w:t>30 787,39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9F7AA2" w:rsidRPr="00202A33" w:rsidRDefault="009F7AA2">
            <w:pPr>
              <w:pStyle w:val="a3"/>
            </w:pPr>
            <w:r w:rsidRPr="00202A33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9F7AA2" w:rsidRPr="00202A33" w:rsidRDefault="009F7AA2">
            <w:pPr>
              <w:pStyle w:val="a3"/>
              <w:rPr>
                <w:lang w:val="en-US"/>
              </w:rPr>
            </w:pPr>
            <w:r w:rsidRPr="00202A33">
              <w:rPr>
                <w:lang w:val="en-US"/>
              </w:rPr>
              <w:t>14.05.21 11:19:08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7AA2" w:rsidRPr="00202A33" w:rsidRDefault="009F7AA2">
            <w:pPr>
              <w:pStyle w:val="a3"/>
              <w:rPr>
                <w:lang w:val="en-US"/>
              </w:rPr>
            </w:pPr>
            <w:r>
              <w:t>Индивидуальный предприниматель</w:t>
            </w:r>
            <w:r w:rsidRPr="00202A33">
              <w:rPr>
                <w:lang w:val="en-US"/>
              </w:rPr>
              <w:t>Мелиоранская Елена Ивановна</w:t>
            </w:r>
          </w:p>
        </w:tc>
      </w:tr>
      <w:tr w:rsidR="009F7AA2" w:rsidRPr="00202A33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9F7AA2" w:rsidRPr="00202A33" w:rsidRDefault="009F7AA2">
            <w:pPr>
              <w:pStyle w:val="a3"/>
            </w:pPr>
            <w:r w:rsidRPr="00202A33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9F7AA2" w:rsidRPr="00202A33" w:rsidRDefault="009F7AA2">
            <w:pPr>
              <w:pStyle w:val="a3"/>
              <w:rPr>
                <w:lang w:val="en-US"/>
              </w:rPr>
            </w:pPr>
            <w:r w:rsidRPr="00202A33">
              <w:rPr>
                <w:lang w:val="en-US"/>
              </w:rPr>
              <w:t>30 787,39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9F7AA2" w:rsidRPr="00202A33" w:rsidRDefault="009F7AA2">
            <w:pPr>
              <w:pStyle w:val="a3"/>
            </w:pPr>
            <w:r w:rsidRPr="00202A33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9F7AA2" w:rsidRPr="00202A33" w:rsidRDefault="009F7AA2">
            <w:pPr>
              <w:pStyle w:val="a3"/>
              <w:rPr>
                <w:lang w:val="en-US"/>
              </w:rPr>
            </w:pPr>
            <w:r w:rsidRPr="00202A33">
              <w:rPr>
                <w:lang w:val="en-US"/>
              </w:rPr>
              <w:t>14.05.21 11:19:14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7AA2" w:rsidRPr="00202A33" w:rsidRDefault="009F7AA2">
            <w:pPr>
              <w:pStyle w:val="a3"/>
              <w:rPr>
                <w:lang w:val="en-US"/>
              </w:rPr>
            </w:pPr>
            <w:r>
              <w:t>Индивидуальный предприниматель</w:t>
            </w:r>
            <w:r w:rsidRPr="00202A33">
              <w:rPr>
                <w:lang w:val="en-US"/>
              </w:rPr>
              <w:t>БЕЛЬГУШЕВ СЕРГЕЙ ХАНГЕРИЕВИЧ</w:t>
            </w:r>
          </w:p>
        </w:tc>
      </w:tr>
      <w:tr w:rsidR="009F7AA2" w:rsidRPr="00202A33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9F7AA2" w:rsidRPr="00202A33" w:rsidRDefault="009F7AA2">
            <w:pPr>
              <w:pStyle w:val="a3"/>
            </w:pPr>
            <w:r w:rsidRPr="00202A33">
              <w:rPr>
                <w:lang w:val="en-US"/>
              </w:rPr>
              <w:t>4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9F7AA2" w:rsidRPr="00202A33" w:rsidRDefault="009F7AA2">
            <w:pPr>
              <w:pStyle w:val="a3"/>
              <w:rPr>
                <w:lang w:val="en-US"/>
              </w:rPr>
            </w:pPr>
            <w:r w:rsidRPr="00202A33">
              <w:rPr>
                <w:lang w:val="en-US"/>
              </w:rPr>
              <w:t>31 172,23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9F7AA2" w:rsidRPr="00202A33" w:rsidRDefault="009F7AA2">
            <w:pPr>
              <w:pStyle w:val="a3"/>
            </w:pPr>
            <w:r w:rsidRPr="00202A33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9F7AA2" w:rsidRPr="00202A33" w:rsidRDefault="009F7AA2">
            <w:pPr>
              <w:pStyle w:val="a3"/>
              <w:rPr>
                <w:lang w:val="en-US"/>
              </w:rPr>
            </w:pPr>
            <w:r w:rsidRPr="00202A33">
              <w:rPr>
                <w:lang w:val="en-US"/>
              </w:rPr>
              <w:t>14.05.21 11:18:56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7AA2" w:rsidRPr="00202A33" w:rsidRDefault="009F7AA2">
            <w:pPr>
              <w:pStyle w:val="a3"/>
              <w:rPr>
                <w:lang w:val="en-US"/>
              </w:rPr>
            </w:pPr>
            <w:r>
              <w:t>Индивидуальный предприниматель</w:t>
            </w:r>
            <w:r w:rsidRPr="00202A33">
              <w:rPr>
                <w:lang w:val="en-US"/>
              </w:rPr>
              <w:t>Духовской Александр Владимирович</w:t>
            </w:r>
          </w:p>
        </w:tc>
      </w:tr>
      <w:tr w:rsidR="009F7AA2" w:rsidRPr="00202A33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9F7AA2" w:rsidRPr="00202A33" w:rsidRDefault="009F7AA2">
            <w:pPr>
              <w:pStyle w:val="a3"/>
            </w:pPr>
            <w:r w:rsidRPr="00202A33">
              <w:rPr>
                <w:lang w:val="en-US"/>
              </w:rPr>
              <w:t>5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9F7AA2" w:rsidRPr="00202A33" w:rsidRDefault="009F7AA2">
            <w:pPr>
              <w:pStyle w:val="a3"/>
              <w:rPr>
                <w:lang w:val="en-US"/>
              </w:rPr>
            </w:pPr>
            <w:r w:rsidRPr="00202A33">
              <w:rPr>
                <w:lang w:val="en-US"/>
              </w:rPr>
              <w:t>31 941,91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9F7AA2" w:rsidRPr="00202A33" w:rsidRDefault="009F7AA2">
            <w:pPr>
              <w:pStyle w:val="a3"/>
            </w:pPr>
            <w:r w:rsidRPr="00202A33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9F7AA2" w:rsidRPr="00202A33" w:rsidRDefault="009F7AA2">
            <w:pPr>
              <w:pStyle w:val="a3"/>
              <w:rPr>
                <w:lang w:val="en-US"/>
              </w:rPr>
            </w:pPr>
            <w:r w:rsidRPr="00202A33">
              <w:rPr>
                <w:lang w:val="en-US"/>
              </w:rPr>
              <w:t>14.05.21 11:18:06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7AA2" w:rsidRPr="00397E9A" w:rsidRDefault="009F7AA2">
            <w:pPr>
              <w:pStyle w:val="a3"/>
            </w:pPr>
            <w:r w:rsidRPr="00397E9A">
              <w:t>ОБЩЕСТВО С ОГРАНИЧЕННОЙ ОТВЕТСТВЕННОСТЬЮ "БКМ ГРУПП"</w:t>
            </w:r>
          </w:p>
        </w:tc>
      </w:tr>
      <w:tr w:rsidR="009F7AA2" w:rsidRPr="00202A33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9F7AA2" w:rsidRPr="00202A33" w:rsidRDefault="009F7AA2">
            <w:pPr>
              <w:pStyle w:val="a3"/>
            </w:pPr>
            <w:r w:rsidRPr="00202A33">
              <w:rPr>
                <w:lang w:val="en-US"/>
              </w:rPr>
              <w:t>6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9F7AA2" w:rsidRPr="00202A33" w:rsidRDefault="009F7AA2">
            <w:pPr>
              <w:pStyle w:val="a3"/>
              <w:rPr>
                <w:lang w:val="en-US"/>
              </w:rPr>
            </w:pPr>
            <w:r w:rsidRPr="00202A33">
              <w:rPr>
                <w:lang w:val="en-US"/>
              </w:rPr>
              <w:t>33 096,43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9F7AA2" w:rsidRPr="00202A33" w:rsidRDefault="009F7AA2">
            <w:pPr>
              <w:pStyle w:val="a3"/>
            </w:pPr>
            <w:r w:rsidRPr="00202A33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9F7AA2" w:rsidRPr="00202A33" w:rsidRDefault="009F7AA2">
            <w:pPr>
              <w:pStyle w:val="a3"/>
              <w:rPr>
                <w:lang w:val="en-US"/>
              </w:rPr>
            </w:pPr>
            <w:r w:rsidRPr="00202A33">
              <w:rPr>
                <w:lang w:val="en-US"/>
              </w:rPr>
              <w:t>14.05.21 11:17:30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7AA2" w:rsidRPr="00397E9A" w:rsidRDefault="009F7AA2">
            <w:pPr>
              <w:pStyle w:val="a3"/>
            </w:pPr>
            <w:r w:rsidRPr="00397E9A">
              <w:t>ОБЩЕСТВО С ОГРАНИЧЕННОЙ ОТВЕТСТВЕННОСТЬЮ "КАНЦЕЛЯРСКИЙ МИР"</w:t>
            </w:r>
          </w:p>
        </w:tc>
      </w:tr>
      <w:tr w:rsidR="009F7AA2" w:rsidRPr="00202A33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9F7AA2" w:rsidRPr="00202A33" w:rsidRDefault="009F7AA2">
            <w:pPr>
              <w:pStyle w:val="a3"/>
            </w:pPr>
            <w:r w:rsidRPr="00202A33">
              <w:rPr>
                <w:lang w:val="en-US"/>
              </w:rPr>
              <w:t>7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9F7AA2" w:rsidRPr="00202A33" w:rsidRDefault="009F7AA2">
            <w:pPr>
              <w:pStyle w:val="a3"/>
              <w:rPr>
                <w:lang w:val="en-US"/>
              </w:rPr>
            </w:pPr>
            <w:r w:rsidRPr="00202A33">
              <w:rPr>
                <w:lang w:val="en-US"/>
              </w:rPr>
              <w:t>57 341,38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9F7AA2" w:rsidRPr="00202A33" w:rsidRDefault="009F7AA2">
            <w:pPr>
              <w:pStyle w:val="a3"/>
            </w:pPr>
            <w:r w:rsidRPr="00202A33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9F7AA2" w:rsidRPr="00202A33" w:rsidRDefault="009F7AA2">
            <w:pPr>
              <w:pStyle w:val="a3"/>
              <w:rPr>
                <w:lang w:val="en-US"/>
              </w:rPr>
            </w:pPr>
            <w:r w:rsidRPr="00202A33">
              <w:rPr>
                <w:lang w:val="en-US"/>
              </w:rPr>
              <w:t>14.05.21 11:09:14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F7AA2" w:rsidRPr="00397E9A" w:rsidRDefault="009F7AA2">
            <w:pPr>
              <w:pStyle w:val="a3"/>
            </w:pPr>
            <w:r>
              <w:t xml:space="preserve">Индивидуальный предприниматель </w:t>
            </w:r>
            <w:r w:rsidRPr="00397E9A">
              <w:t>САМСОНОВА АНАСТАСИЯ ВИКТОРОВНА</w:t>
            </w:r>
          </w:p>
        </w:tc>
      </w:tr>
    </w:tbl>
    <w:p w:rsidR="009F7AA2" w:rsidRDefault="009F7AA2">
      <w:pPr>
        <w:jc w:val="both"/>
      </w:pPr>
    </w:p>
    <w:p w:rsidR="009F7AA2" w:rsidRDefault="009F7AA2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8"/>
        <w:gridCol w:w="2619"/>
        <w:gridCol w:w="1831"/>
      </w:tblGrid>
      <w:tr w:rsidR="009F7AA2" w:rsidRPr="00202A33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F7AA2" w:rsidRPr="00202A33" w:rsidRDefault="009F7AA2">
            <w:r>
              <w:rPr>
                <w:b/>
                <w:bCs/>
              </w:rPr>
              <w:t>Решение  члена комиссии</w:t>
            </w:r>
          </w:p>
        </w:tc>
      </w:tr>
      <w:tr w:rsidR="009F7AA2" w:rsidRPr="00202A33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EA-92419</w:t>
            </w:r>
          </w:p>
          <w:p w:rsidR="009F7AA2" w:rsidRPr="00202A33" w:rsidRDefault="009F7AA2">
            <w:r>
              <w:t>ОБЩЕСТВО С ОГРАНИЧЕННОЙ ОТВЕТСТВЕННОСТЬЮ "МОСКАНЦ"</w:t>
            </w:r>
          </w:p>
          <w:p w:rsidR="009F7AA2" w:rsidRPr="00202A33" w:rsidRDefault="009F7AA2">
            <w:r>
              <w:t>ИНН 9715366867</w:t>
            </w:r>
          </w:p>
          <w:p w:rsidR="009F7AA2" w:rsidRPr="00202A33" w:rsidRDefault="009F7AA2">
            <w:r>
              <w:t xml:space="preserve">ОГРН </w:t>
            </w:r>
            <w:r w:rsidRPr="00397E9A">
              <w:t>1197746634942</w:t>
            </w:r>
          </w:p>
          <w:p w:rsidR="009F7AA2" w:rsidRPr="00202A33" w:rsidRDefault="009F7AA2">
            <w:r w:rsidRPr="00202A33">
              <w:t xml:space="preserve">КПП </w:t>
            </w:r>
            <w:r w:rsidRPr="00397E9A">
              <w:t>771501001</w:t>
            </w:r>
          </w:p>
          <w:p w:rsidR="009F7AA2" w:rsidRPr="00202A33" w:rsidRDefault="009F7AA2">
            <w:r w:rsidRPr="00202A33">
              <w:t>Место нахождения(жительства)</w:t>
            </w:r>
          </w:p>
          <w:p w:rsidR="009F7AA2" w:rsidRPr="00202A33" w:rsidRDefault="009F7AA2">
            <w:r w:rsidRPr="00202A33">
              <w:t>127018, ГМОСКВА, ДОМ 3СТРОЕНИЕ 2, ЭТ 4 ПОМ 3 КОМ №14</w:t>
            </w:r>
          </w:p>
          <w:p w:rsidR="009F7AA2" w:rsidRPr="00202A33" w:rsidRDefault="009F7AA2">
            <w:r w:rsidRPr="00202A33">
              <w:t>Почтовый адрес</w:t>
            </w:r>
          </w:p>
          <w:p w:rsidR="009F7AA2" w:rsidRPr="00202A33" w:rsidRDefault="009F7AA2">
            <w:r w:rsidRPr="00202A33">
              <w:t>127018, Г МОСКВА, УЛ ПОЛКОВАЯ, ДОМ 3, СТРОЕНИЕ 2, ЭТ 4 ПОМ 3 КОМ №14</w:t>
            </w:r>
          </w:p>
          <w:p w:rsidR="009F7AA2" w:rsidRPr="00202A33" w:rsidRDefault="009F7AA2">
            <w:r w:rsidRPr="00202A33">
              <w:rPr>
                <w:sz w:val="16"/>
                <w:szCs w:val="16"/>
              </w:rPr>
              <w:t xml:space="preserve">Контактное лицо </w:t>
            </w:r>
          </w:p>
          <w:p w:rsidR="009F7AA2" w:rsidRPr="00202A33" w:rsidRDefault="009F7AA2">
            <w:r>
              <w:t xml:space="preserve">Телефон </w:t>
            </w:r>
            <w:r>
              <w:rPr>
                <w:lang w:val="en-US"/>
              </w:rPr>
              <w:t>74956471014</w:t>
            </w:r>
          </w:p>
          <w:p w:rsidR="009F7AA2" w:rsidRPr="00202A33" w:rsidRDefault="009F7AA2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F7AA2" w:rsidRDefault="009F7AA2">
            <w:pPr>
              <w:pStyle w:val="a3"/>
            </w:pPr>
          </w:p>
          <w:p w:rsidR="009F7AA2" w:rsidRPr="00202A33" w:rsidRDefault="009F7AA2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F7AA2" w:rsidRPr="00202A33" w:rsidRDefault="009F7AA2">
            <w:r>
              <w:t>Соответствует требованиям</w:t>
            </w:r>
          </w:p>
        </w:tc>
      </w:tr>
      <w:tr w:rsidR="009F7AA2" w:rsidRPr="00202A3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EA-92419</w:t>
            </w:r>
          </w:p>
          <w:p w:rsidR="009F7AA2" w:rsidRPr="00202A33" w:rsidRDefault="009F7AA2">
            <w:r>
              <w:t>ОБЩЕСТВО С ОГРАНИЧЕННОЙ ОТВЕТСТВЕННОСТЬЮ "МОСКАНЦ"</w:t>
            </w:r>
          </w:p>
          <w:p w:rsidR="009F7AA2" w:rsidRPr="00202A33" w:rsidRDefault="009F7AA2">
            <w:r>
              <w:t>ИНН 9715366867</w:t>
            </w:r>
          </w:p>
          <w:p w:rsidR="009F7AA2" w:rsidRPr="00202A33" w:rsidRDefault="009F7AA2">
            <w:r>
              <w:t xml:space="preserve">ОГРН </w:t>
            </w:r>
            <w:r w:rsidRPr="00397E9A">
              <w:t>1197746634942</w:t>
            </w:r>
          </w:p>
          <w:p w:rsidR="009F7AA2" w:rsidRPr="00202A33" w:rsidRDefault="009F7AA2">
            <w:r w:rsidRPr="00202A33">
              <w:t xml:space="preserve">КПП </w:t>
            </w:r>
            <w:r w:rsidRPr="00397E9A">
              <w:t>771501001</w:t>
            </w:r>
          </w:p>
          <w:p w:rsidR="009F7AA2" w:rsidRPr="00202A33" w:rsidRDefault="009F7AA2">
            <w:r w:rsidRPr="00202A33">
              <w:t>Место нахождения(жительства)</w:t>
            </w:r>
          </w:p>
          <w:p w:rsidR="009F7AA2" w:rsidRPr="00202A33" w:rsidRDefault="009F7AA2">
            <w:r w:rsidRPr="00202A33">
              <w:t>127018, ГМОСКВА, ДОМ 3СТРОЕНИЕ 2, ЭТ 4 ПОМ 3 КОМ №14</w:t>
            </w:r>
          </w:p>
          <w:p w:rsidR="009F7AA2" w:rsidRPr="00202A33" w:rsidRDefault="009F7AA2">
            <w:r w:rsidRPr="00202A33">
              <w:t>Почтовый адрес</w:t>
            </w:r>
          </w:p>
          <w:p w:rsidR="009F7AA2" w:rsidRPr="00202A33" w:rsidRDefault="009F7AA2">
            <w:r w:rsidRPr="00202A33">
              <w:t>127018, Г МОСКВА, УЛ ПОЛКОВАЯ, ДОМ 3, СТРОЕНИЕ 2, ЭТ 4 ПОМ 3 КОМ №14</w:t>
            </w:r>
          </w:p>
          <w:p w:rsidR="009F7AA2" w:rsidRPr="00202A33" w:rsidRDefault="009F7AA2">
            <w:r w:rsidRPr="00202A33">
              <w:rPr>
                <w:sz w:val="16"/>
                <w:szCs w:val="16"/>
              </w:rPr>
              <w:t xml:space="preserve">Контактное лицо </w:t>
            </w:r>
          </w:p>
          <w:p w:rsidR="009F7AA2" w:rsidRPr="00202A33" w:rsidRDefault="009F7AA2">
            <w:r>
              <w:t xml:space="preserve">Телефон </w:t>
            </w:r>
            <w:r>
              <w:rPr>
                <w:lang w:val="en-US"/>
              </w:rPr>
              <w:t>74956471014</w:t>
            </w:r>
          </w:p>
          <w:p w:rsidR="009F7AA2" w:rsidRPr="00202A33" w:rsidRDefault="009F7AA2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F7AA2" w:rsidRDefault="009F7AA2">
            <w:pPr>
              <w:pStyle w:val="a3"/>
            </w:pPr>
          </w:p>
          <w:p w:rsidR="009F7AA2" w:rsidRPr="00202A33" w:rsidRDefault="009F7AA2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F7AA2" w:rsidRPr="00202A33" w:rsidRDefault="009F7AA2">
            <w:r>
              <w:t>Соответствует требованиям</w:t>
            </w:r>
          </w:p>
        </w:tc>
      </w:tr>
      <w:tr w:rsidR="009F7AA2" w:rsidRPr="00202A3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EA-92419</w:t>
            </w:r>
          </w:p>
          <w:p w:rsidR="009F7AA2" w:rsidRPr="00202A33" w:rsidRDefault="009F7AA2">
            <w:r>
              <w:t>ОБЩЕСТВО С ОГРАНИЧЕННОЙ ОТВЕТСТВЕННОСТЬЮ "МОСКАНЦ"</w:t>
            </w:r>
          </w:p>
          <w:p w:rsidR="009F7AA2" w:rsidRPr="00202A33" w:rsidRDefault="009F7AA2">
            <w:r>
              <w:t>ИНН 9715366867</w:t>
            </w:r>
          </w:p>
          <w:p w:rsidR="009F7AA2" w:rsidRPr="00202A33" w:rsidRDefault="009F7AA2">
            <w:r>
              <w:t xml:space="preserve">ОГРН </w:t>
            </w:r>
            <w:r w:rsidRPr="00397E9A">
              <w:t>1197746634942</w:t>
            </w:r>
          </w:p>
          <w:p w:rsidR="009F7AA2" w:rsidRPr="00202A33" w:rsidRDefault="009F7AA2">
            <w:r w:rsidRPr="00202A33">
              <w:t xml:space="preserve">КПП </w:t>
            </w:r>
            <w:r w:rsidRPr="00397E9A">
              <w:t>771501001</w:t>
            </w:r>
          </w:p>
          <w:p w:rsidR="009F7AA2" w:rsidRPr="00202A33" w:rsidRDefault="009F7AA2">
            <w:r w:rsidRPr="00202A33">
              <w:t>Место нахождения(жительства)</w:t>
            </w:r>
          </w:p>
          <w:p w:rsidR="009F7AA2" w:rsidRPr="00202A33" w:rsidRDefault="009F7AA2">
            <w:r w:rsidRPr="00202A33">
              <w:t>127018, ГМОСКВА, ДОМ 3СТРОЕНИЕ 2, ЭТ 4 ПОМ 3 КОМ №14</w:t>
            </w:r>
          </w:p>
          <w:p w:rsidR="009F7AA2" w:rsidRPr="00202A33" w:rsidRDefault="009F7AA2">
            <w:r w:rsidRPr="00202A33">
              <w:t>Почтовый адрес</w:t>
            </w:r>
          </w:p>
          <w:p w:rsidR="009F7AA2" w:rsidRPr="00202A33" w:rsidRDefault="009F7AA2">
            <w:r w:rsidRPr="00202A33">
              <w:t>127018, Г МОСКВА, УЛ ПОЛКОВАЯ, ДОМ 3, СТРОЕНИЕ 2, ЭТ 4 ПОМ 3 КОМ №14</w:t>
            </w:r>
          </w:p>
          <w:p w:rsidR="009F7AA2" w:rsidRPr="00202A33" w:rsidRDefault="009F7AA2">
            <w:r w:rsidRPr="00202A33">
              <w:rPr>
                <w:sz w:val="16"/>
                <w:szCs w:val="16"/>
              </w:rPr>
              <w:t xml:space="preserve">Контактное лицо </w:t>
            </w:r>
          </w:p>
          <w:p w:rsidR="009F7AA2" w:rsidRPr="00202A33" w:rsidRDefault="009F7AA2">
            <w:r>
              <w:t xml:space="preserve">Телефон </w:t>
            </w:r>
            <w:r>
              <w:rPr>
                <w:lang w:val="en-US"/>
              </w:rPr>
              <w:t>74956471014</w:t>
            </w:r>
          </w:p>
          <w:p w:rsidR="009F7AA2" w:rsidRPr="00202A33" w:rsidRDefault="009F7AA2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F7AA2" w:rsidRDefault="009F7AA2">
            <w:pPr>
              <w:pStyle w:val="a3"/>
            </w:pPr>
          </w:p>
          <w:p w:rsidR="009F7AA2" w:rsidRPr="00202A33" w:rsidRDefault="009F7AA2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F7AA2" w:rsidRPr="00202A33" w:rsidRDefault="009F7AA2">
            <w:r>
              <w:t>Соответствует требованиям</w:t>
            </w:r>
          </w:p>
        </w:tc>
      </w:tr>
      <w:tr w:rsidR="009F7AA2" w:rsidRPr="00202A33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EA-92423</w:t>
            </w:r>
          </w:p>
          <w:p w:rsidR="009F7AA2" w:rsidRPr="00202A33" w:rsidRDefault="009F7AA2">
            <w:r>
              <w:t>Индивидуальный предприниматель Мелиоранская Елена Ивановна</w:t>
            </w:r>
          </w:p>
          <w:p w:rsidR="009F7AA2" w:rsidRPr="00202A33" w:rsidRDefault="009F7AA2">
            <w:r>
              <w:t>ИНН 231200995367</w:t>
            </w:r>
          </w:p>
          <w:p w:rsidR="009F7AA2" w:rsidRPr="00202A33" w:rsidRDefault="009F7AA2">
            <w:r>
              <w:t xml:space="preserve">ОГРН </w:t>
            </w:r>
            <w:r w:rsidRPr="00397E9A">
              <w:t>307231200900033</w:t>
            </w:r>
          </w:p>
          <w:p w:rsidR="009F7AA2" w:rsidRPr="00202A33" w:rsidRDefault="009F7AA2">
            <w:r w:rsidRPr="00202A33">
              <w:t xml:space="preserve">КПП </w:t>
            </w:r>
          </w:p>
          <w:p w:rsidR="009F7AA2" w:rsidRPr="00202A33" w:rsidRDefault="009F7AA2">
            <w:r w:rsidRPr="00202A33">
              <w:t>Место нахождения(жительства)</w:t>
            </w:r>
          </w:p>
          <w:p w:rsidR="009F7AA2" w:rsidRPr="00202A33" w:rsidRDefault="009F7AA2">
            <w:r w:rsidRPr="00202A33">
              <w:t>КРАЙКРАСНОДАРСКИЙ, ГКРАСНОДАР, ПЗНАМЕНСКИЙ</w:t>
            </w:r>
          </w:p>
          <w:p w:rsidR="009F7AA2" w:rsidRPr="00202A33" w:rsidRDefault="009F7AA2">
            <w:r w:rsidRPr="00202A33">
              <w:t>Почтовый адрес</w:t>
            </w:r>
          </w:p>
          <w:p w:rsidR="009F7AA2" w:rsidRPr="00202A33" w:rsidRDefault="009F7AA2">
            <w:r w:rsidRPr="00202A33">
              <w:t>Край Краснодарский, Город Краснодар,</w:t>
            </w:r>
          </w:p>
          <w:p w:rsidR="009F7AA2" w:rsidRPr="00202A33" w:rsidRDefault="009F7AA2">
            <w:r w:rsidRPr="00202A33">
              <w:rPr>
                <w:sz w:val="16"/>
                <w:szCs w:val="16"/>
              </w:rPr>
              <w:t xml:space="preserve">Контактное лицо </w:t>
            </w:r>
          </w:p>
          <w:p w:rsidR="009F7AA2" w:rsidRPr="00202A33" w:rsidRDefault="009F7AA2">
            <w:r>
              <w:t xml:space="preserve">Телефон </w:t>
            </w:r>
            <w:r>
              <w:rPr>
                <w:lang w:val="en-US"/>
              </w:rPr>
              <w:t>78612324986</w:t>
            </w:r>
          </w:p>
          <w:p w:rsidR="009F7AA2" w:rsidRPr="00202A33" w:rsidRDefault="009F7AA2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F7AA2" w:rsidRDefault="009F7AA2">
            <w:pPr>
              <w:pStyle w:val="a3"/>
            </w:pPr>
          </w:p>
          <w:p w:rsidR="009F7AA2" w:rsidRPr="00202A33" w:rsidRDefault="009F7AA2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F7AA2" w:rsidRPr="00202A33" w:rsidRDefault="009F7AA2">
            <w:r>
              <w:t>Соответствует требованиям</w:t>
            </w:r>
          </w:p>
        </w:tc>
      </w:tr>
      <w:tr w:rsidR="009F7AA2" w:rsidRPr="00202A3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EA-92423</w:t>
            </w:r>
          </w:p>
          <w:p w:rsidR="009F7AA2" w:rsidRPr="00202A33" w:rsidRDefault="009F7AA2">
            <w:r>
              <w:t>Мелиоранская Елена Ивановна</w:t>
            </w:r>
          </w:p>
          <w:p w:rsidR="009F7AA2" w:rsidRPr="00202A33" w:rsidRDefault="009F7AA2">
            <w:r>
              <w:t>ИНН 231200995367</w:t>
            </w:r>
          </w:p>
          <w:p w:rsidR="009F7AA2" w:rsidRPr="00202A33" w:rsidRDefault="009F7AA2">
            <w:r>
              <w:t xml:space="preserve">ОГРН </w:t>
            </w:r>
            <w:r w:rsidRPr="00397E9A">
              <w:t>307231200900033</w:t>
            </w:r>
          </w:p>
          <w:p w:rsidR="009F7AA2" w:rsidRPr="00202A33" w:rsidRDefault="009F7AA2">
            <w:r w:rsidRPr="00202A33">
              <w:t xml:space="preserve">КПП </w:t>
            </w:r>
          </w:p>
          <w:p w:rsidR="009F7AA2" w:rsidRPr="00202A33" w:rsidRDefault="009F7AA2">
            <w:r w:rsidRPr="00202A33">
              <w:t>Место нахождения(жительства)</w:t>
            </w:r>
          </w:p>
          <w:p w:rsidR="009F7AA2" w:rsidRPr="00202A33" w:rsidRDefault="009F7AA2">
            <w:r w:rsidRPr="00202A33">
              <w:t>КРАЙКРАСНОДАРСКИЙ, ГКРАСНОДАР, ПЗНАМЕНСКИЙ</w:t>
            </w:r>
          </w:p>
          <w:p w:rsidR="009F7AA2" w:rsidRPr="00202A33" w:rsidRDefault="009F7AA2">
            <w:r w:rsidRPr="00202A33">
              <w:t>Почтовый адрес</w:t>
            </w:r>
          </w:p>
          <w:p w:rsidR="009F7AA2" w:rsidRPr="00202A33" w:rsidRDefault="009F7AA2">
            <w:r w:rsidRPr="00202A33">
              <w:t>Край Краснодарский, Город Краснодар,</w:t>
            </w:r>
          </w:p>
          <w:p w:rsidR="009F7AA2" w:rsidRPr="00202A33" w:rsidRDefault="009F7AA2">
            <w:r w:rsidRPr="00202A33">
              <w:rPr>
                <w:sz w:val="16"/>
                <w:szCs w:val="16"/>
              </w:rPr>
              <w:t xml:space="preserve">Контактное лицо </w:t>
            </w:r>
          </w:p>
          <w:p w:rsidR="009F7AA2" w:rsidRPr="00202A33" w:rsidRDefault="009F7AA2">
            <w:r>
              <w:t xml:space="preserve">Телефон </w:t>
            </w:r>
            <w:r>
              <w:rPr>
                <w:lang w:val="en-US"/>
              </w:rPr>
              <w:t>78612324986</w:t>
            </w:r>
          </w:p>
          <w:p w:rsidR="009F7AA2" w:rsidRPr="00202A33" w:rsidRDefault="009F7AA2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F7AA2" w:rsidRDefault="009F7AA2">
            <w:pPr>
              <w:pStyle w:val="a3"/>
            </w:pPr>
          </w:p>
          <w:p w:rsidR="009F7AA2" w:rsidRPr="00202A33" w:rsidRDefault="009F7AA2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F7AA2" w:rsidRPr="00202A33" w:rsidRDefault="009F7AA2">
            <w:r>
              <w:t>Соответствует требованиям</w:t>
            </w:r>
          </w:p>
        </w:tc>
      </w:tr>
      <w:tr w:rsidR="009F7AA2" w:rsidRPr="00202A3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EA-92423</w:t>
            </w:r>
          </w:p>
          <w:p w:rsidR="009F7AA2" w:rsidRPr="00202A33" w:rsidRDefault="009F7AA2">
            <w:r>
              <w:t>Мелиоранская Елена Ивановна</w:t>
            </w:r>
          </w:p>
          <w:p w:rsidR="009F7AA2" w:rsidRPr="00202A33" w:rsidRDefault="009F7AA2">
            <w:r>
              <w:t>ИНН 231200995367</w:t>
            </w:r>
          </w:p>
          <w:p w:rsidR="009F7AA2" w:rsidRPr="00202A33" w:rsidRDefault="009F7AA2">
            <w:r>
              <w:t xml:space="preserve">ОГРН </w:t>
            </w:r>
            <w:r w:rsidRPr="00397E9A">
              <w:t>307231200900033</w:t>
            </w:r>
          </w:p>
          <w:p w:rsidR="009F7AA2" w:rsidRPr="00202A33" w:rsidRDefault="009F7AA2">
            <w:r w:rsidRPr="00202A33">
              <w:t xml:space="preserve">КПП </w:t>
            </w:r>
          </w:p>
          <w:p w:rsidR="009F7AA2" w:rsidRPr="00202A33" w:rsidRDefault="009F7AA2">
            <w:r w:rsidRPr="00202A33">
              <w:t>Место нахождения(жительства)</w:t>
            </w:r>
          </w:p>
          <w:p w:rsidR="009F7AA2" w:rsidRPr="00202A33" w:rsidRDefault="009F7AA2">
            <w:r w:rsidRPr="00202A33">
              <w:t>КРАЙКРАСНОДАРСКИЙ, ГКРАСНОДАР, ПЗНАМЕНСКИЙ</w:t>
            </w:r>
          </w:p>
          <w:p w:rsidR="009F7AA2" w:rsidRPr="00202A33" w:rsidRDefault="009F7AA2">
            <w:r w:rsidRPr="00202A33">
              <w:t>Почтовый адрес</w:t>
            </w:r>
          </w:p>
          <w:p w:rsidR="009F7AA2" w:rsidRPr="00202A33" w:rsidRDefault="009F7AA2">
            <w:r w:rsidRPr="00202A33">
              <w:t>Край Краснодарский, Город Краснодар,</w:t>
            </w:r>
          </w:p>
          <w:p w:rsidR="009F7AA2" w:rsidRPr="00202A33" w:rsidRDefault="009F7AA2">
            <w:r w:rsidRPr="00202A33">
              <w:rPr>
                <w:sz w:val="16"/>
                <w:szCs w:val="16"/>
              </w:rPr>
              <w:t xml:space="preserve">Контактное лицо </w:t>
            </w:r>
          </w:p>
          <w:p w:rsidR="009F7AA2" w:rsidRPr="00202A33" w:rsidRDefault="009F7AA2">
            <w:r>
              <w:t xml:space="preserve">Телефон </w:t>
            </w:r>
            <w:r>
              <w:rPr>
                <w:lang w:val="en-US"/>
              </w:rPr>
              <w:t>78612324986</w:t>
            </w:r>
          </w:p>
          <w:p w:rsidR="009F7AA2" w:rsidRPr="00202A33" w:rsidRDefault="009F7AA2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F7AA2" w:rsidRDefault="009F7AA2">
            <w:pPr>
              <w:pStyle w:val="a3"/>
            </w:pPr>
          </w:p>
          <w:p w:rsidR="009F7AA2" w:rsidRPr="00202A33" w:rsidRDefault="009F7AA2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F7AA2" w:rsidRPr="00202A33" w:rsidRDefault="009F7AA2">
            <w:r>
              <w:t>Соответствует требованиям</w:t>
            </w:r>
          </w:p>
        </w:tc>
      </w:tr>
      <w:tr w:rsidR="009F7AA2" w:rsidRPr="00202A33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EA-92363</w:t>
            </w:r>
          </w:p>
          <w:p w:rsidR="009F7AA2" w:rsidRPr="00202A33" w:rsidRDefault="009F7AA2">
            <w:r>
              <w:t>Индивидуальный предприниматель БЕЛЬГУШЕВ СЕРГЕЙ ХАНГЕРИЕВИЧ</w:t>
            </w:r>
          </w:p>
          <w:p w:rsidR="009F7AA2" w:rsidRPr="00202A33" w:rsidRDefault="009F7AA2">
            <w:r>
              <w:t>ИНН 010500595874</w:t>
            </w:r>
          </w:p>
          <w:p w:rsidR="009F7AA2" w:rsidRPr="00202A33" w:rsidRDefault="009F7AA2">
            <w:r>
              <w:t xml:space="preserve">ОГРН </w:t>
            </w:r>
            <w:r w:rsidRPr="00397E9A">
              <w:t>320010500012906</w:t>
            </w:r>
          </w:p>
          <w:p w:rsidR="009F7AA2" w:rsidRPr="00202A33" w:rsidRDefault="009F7AA2">
            <w:r w:rsidRPr="00202A33">
              <w:t xml:space="preserve">КПП </w:t>
            </w:r>
          </w:p>
          <w:p w:rsidR="009F7AA2" w:rsidRPr="00202A33" w:rsidRDefault="009F7AA2">
            <w:r w:rsidRPr="00202A33">
              <w:t>Место нахождения(жительства)</w:t>
            </w:r>
          </w:p>
          <w:p w:rsidR="009F7AA2" w:rsidRPr="00202A33" w:rsidRDefault="009F7AA2">
            <w:r w:rsidRPr="00202A33">
              <w:t>РЕСПАДЫГЕЯ, ГМАЙКОП</w:t>
            </w:r>
          </w:p>
          <w:p w:rsidR="009F7AA2" w:rsidRPr="00202A33" w:rsidRDefault="009F7AA2">
            <w:r w:rsidRPr="00202A33">
              <w:t>Почтовый адрес</w:t>
            </w:r>
          </w:p>
          <w:p w:rsidR="009F7AA2" w:rsidRPr="00202A33" w:rsidRDefault="009F7AA2">
            <w:r w:rsidRPr="00202A33">
              <w:t>РЕСП АДЫГЕЯ, Г МАЙКОП, УЛ.3-ГО ИНТЕРНАЦИОНАЛА, 226</w:t>
            </w:r>
          </w:p>
          <w:p w:rsidR="009F7AA2" w:rsidRPr="00202A33" w:rsidRDefault="009F7AA2">
            <w:r w:rsidRPr="00202A33">
              <w:rPr>
                <w:sz w:val="16"/>
                <w:szCs w:val="16"/>
              </w:rPr>
              <w:t xml:space="preserve">Контактное лицо </w:t>
            </w:r>
          </w:p>
          <w:p w:rsidR="009F7AA2" w:rsidRPr="00202A33" w:rsidRDefault="009F7AA2">
            <w:r>
              <w:t xml:space="preserve">Телефон </w:t>
            </w:r>
            <w:r>
              <w:rPr>
                <w:lang w:val="en-US"/>
              </w:rPr>
              <w:t>79892888857</w:t>
            </w:r>
          </w:p>
          <w:p w:rsidR="009F7AA2" w:rsidRPr="00202A33" w:rsidRDefault="009F7AA2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F7AA2" w:rsidRDefault="009F7AA2">
            <w:pPr>
              <w:pStyle w:val="a3"/>
            </w:pPr>
          </w:p>
          <w:p w:rsidR="009F7AA2" w:rsidRPr="00202A33" w:rsidRDefault="009F7AA2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F7AA2" w:rsidRPr="00202A33" w:rsidRDefault="009F7AA2">
            <w:r>
              <w:t>Соответствует требованиям</w:t>
            </w:r>
          </w:p>
        </w:tc>
      </w:tr>
      <w:tr w:rsidR="009F7AA2" w:rsidRPr="00202A3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EA-92363</w:t>
            </w:r>
          </w:p>
          <w:p w:rsidR="009F7AA2" w:rsidRPr="00202A33" w:rsidRDefault="009F7AA2">
            <w:r>
              <w:t>БЕЛЬГУШЕВ СЕРГЕЙ ХАНГЕРИЕВИЧ</w:t>
            </w:r>
          </w:p>
          <w:p w:rsidR="009F7AA2" w:rsidRPr="00202A33" w:rsidRDefault="009F7AA2">
            <w:r>
              <w:t>ИНН 010500595874</w:t>
            </w:r>
          </w:p>
          <w:p w:rsidR="009F7AA2" w:rsidRPr="00202A33" w:rsidRDefault="009F7AA2">
            <w:r>
              <w:t xml:space="preserve">ОГРН </w:t>
            </w:r>
            <w:r w:rsidRPr="00397E9A">
              <w:t>320010500012906</w:t>
            </w:r>
          </w:p>
          <w:p w:rsidR="009F7AA2" w:rsidRPr="00202A33" w:rsidRDefault="009F7AA2">
            <w:r w:rsidRPr="00202A33">
              <w:t xml:space="preserve">КПП </w:t>
            </w:r>
          </w:p>
          <w:p w:rsidR="009F7AA2" w:rsidRPr="00202A33" w:rsidRDefault="009F7AA2">
            <w:r w:rsidRPr="00202A33">
              <w:t>Место нахождения(жительства)</w:t>
            </w:r>
          </w:p>
          <w:p w:rsidR="009F7AA2" w:rsidRPr="00202A33" w:rsidRDefault="009F7AA2">
            <w:r w:rsidRPr="00202A33">
              <w:t>РЕСПАДЫГЕЯ, ГМАЙКОП</w:t>
            </w:r>
          </w:p>
          <w:p w:rsidR="009F7AA2" w:rsidRPr="00202A33" w:rsidRDefault="009F7AA2">
            <w:r w:rsidRPr="00202A33">
              <w:t>Почтовый адрес</w:t>
            </w:r>
          </w:p>
          <w:p w:rsidR="009F7AA2" w:rsidRPr="00202A33" w:rsidRDefault="009F7AA2">
            <w:r w:rsidRPr="00202A33">
              <w:t>РЕСП АДЫГЕЯ, Г МАЙКОП, УЛ.3-ГО ИНТЕРНАЦИОНАЛА, 226</w:t>
            </w:r>
          </w:p>
          <w:p w:rsidR="009F7AA2" w:rsidRPr="00202A33" w:rsidRDefault="009F7AA2">
            <w:r w:rsidRPr="00202A33">
              <w:rPr>
                <w:sz w:val="16"/>
                <w:szCs w:val="16"/>
              </w:rPr>
              <w:t xml:space="preserve">Контактное лицо </w:t>
            </w:r>
          </w:p>
          <w:p w:rsidR="009F7AA2" w:rsidRPr="00202A33" w:rsidRDefault="009F7AA2">
            <w:r>
              <w:t xml:space="preserve">Телефон </w:t>
            </w:r>
            <w:r>
              <w:rPr>
                <w:lang w:val="en-US"/>
              </w:rPr>
              <w:t>79892888857</w:t>
            </w:r>
          </w:p>
          <w:p w:rsidR="009F7AA2" w:rsidRPr="00202A33" w:rsidRDefault="009F7AA2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F7AA2" w:rsidRDefault="009F7AA2">
            <w:pPr>
              <w:pStyle w:val="a3"/>
            </w:pPr>
          </w:p>
          <w:p w:rsidR="009F7AA2" w:rsidRPr="00202A33" w:rsidRDefault="009F7AA2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F7AA2" w:rsidRPr="00202A33" w:rsidRDefault="009F7AA2">
            <w:r>
              <w:t>Соответствует требованиям</w:t>
            </w:r>
          </w:p>
        </w:tc>
      </w:tr>
      <w:tr w:rsidR="009F7AA2" w:rsidRPr="00202A3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EA-92363</w:t>
            </w:r>
          </w:p>
          <w:p w:rsidR="009F7AA2" w:rsidRPr="00202A33" w:rsidRDefault="009F7AA2">
            <w:r>
              <w:t>БЕЛЬГУШЕВ СЕРГЕЙ ХАНГЕРИЕВИЧ</w:t>
            </w:r>
          </w:p>
          <w:p w:rsidR="009F7AA2" w:rsidRPr="00202A33" w:rsidRDefault="009F7AA2">
            <w:r>
              <w:t>ИНН 010500595874</w:t>
            </w:r>
          </w:p>
          <w:p w:rsidR="009F7AA2" w:rsidRPr="00202A33" w:rsidRDefault="009F7AA2">
            <w:r>
              <w:t xml:space="preserve">ОГРН </w:t>
            </w:r>
            <w:r w:rsidRPr="00397E9A">
              <w:t>320010500012906</w:t>
            </w:r>
          </w:p>
          <w:p w:rsidR="009F7AA2" w:rsidRPr="00202A33" w:rsidRDefault="009F7AA2">
            <w:r w:rsidRPr="00202A33">
              <w:t xml:space="preserve">КПП </w:t>
            </w:r>
          </w:p>
          <w:p w:rsidR="009F7AA2" w:rsidRPr="00202A33" w:rsidRDefault="009F7AA2">
            <w:r w:rsidRPr="00202A33">
              <w:t>Место нахождения(жительства)</w:t>
            </w:r>
          </w:p>
          <w:p w:rsidR="009F7AA2" w:rsidRPr="00202A33" w:rsidRDefault="009F7AA2">
            <w:r w:rsidRPr="00202A33">
              <w:t>РЕСПАДЫГЕЯ, ГМАЙКОП</w:t>
            </w:r>
          </w:p>
          <w:p w:rsidR="009F7AA2" w:rsidRPr="00202A33" w:rsidRDefault="009F7AA2">
            <w:r w:rsidRPr="00202A33">
              <w:t>Почтовый адрес</w:t>
            </w:r>
          </w:p>
          <w:p w:rsidR="009F7AA2" w:rsidRPr="00202A33" w:rsidRDefault="009F7AA2">
            <w:r w:rsidRPr="00202A33">
              <w:t>РЕСП АДЫГЕЯ, Г МАЙКОП, УЛ.3-ГО ИНТЕРНАЦИОНАЛА, 226</w:t>
            </w:r>
          </w:p>
          <w:p w:rsidR="009F7AA2" w:rsidRPr="00202A33" w:rsidRDefault="009F7AA2">
            <w:r w:rsidRPr="00202A33">
              <w:rPr>
                <w:sz w:val="16"/>
                <w:szCs w:val="16"/>
              </w:rPr>
              <w:t xml:space="preserve">Контактное лицо </w:t>
            </w:r>
          </w:p>
          <w:p w:rsidR="009F7AA2" w:rsidRPr="00202A33" w:rsidRDefault="009F7AA2">
            <w:r>
              <w:t xml:space="preserve">Телефон </w:t>
            </w:r>
            <w:r>
              <w:rPr>
                <w:lang w:val="en-US"/>
              </w:rPr>
              <w:t>79892888857</w:t>
            </w:r>
          </w:p>
          <w:p w:rsidR="009F7AA2" w:rsidRPr="00202A33" w:rsidRDefault="009F7AA2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F7AA2" w:rsidRDefault="009F7AA2">
            <w:pPr>
              <w:pStyle w:val="a3"/>
            </w:pPr>
          </w:p>
          <w:p w:rsidR="009F7AA2" w:rsidRPr="00202A33" w:rsidRDefault="009F7AA2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F7AA2" w:rsidRPr="00202A33" w:rsidRDefault="009F7AA2">
            <w:r>
              <w:t>Соответствует требованиям</w:t>
            </w:r>
          </w:p>
        </w:tc>
      </w:tr>
      <w:tr w:rsidR="009F7AA2" w:rsidRPr="00202A33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EA-92506</w:t>
            </w:r>
          </w:p>
          <w:p w:rsidR="009F7AA2" w:rsidRPr="00202A33" w:rsidRDefault="009F7AA2">
            <w:r>
              <w:t>Индивидуальный предприниматель Духовской Александр Владимирович</w:t>
            </w:r>
          </w:p>
          <w:p w:rsidR="009F7AA2" w:rsidRPr="00202A33" w:rsidRDefault="009F7AA2">
            <w:r>
              <w:t>ИНН 231707710700</w:t>
            </w:r>
          </w:p>
          <w:p w:rsidR="009F7AA2" w:rsidRPr="00202A33" w:rsidRDefault="009F7AA2">
            <w:r>
              <w:t xml:space="preserve">ОГРН </w:t>
            </w:r>
            <w:r w:rsidRPr="00397E9A">
              <w:t>306231705700019</w:t>
            </w:r>
          </w:p>
          <w:p w:rsidR="009F7AA2" w:rsidRPr="00202A33" w:rsidRDefault="009F7AA2">
            <w:r w:rsidRPr="00202A33">
              <w:t xml:space="preserve">КПП </w:t>
            </w:r>
          </w:p>
          <w:p w:rsidR="009F7AA2" w:rsidRPr="00202A33" w:rsidRDefault="009F7AA2">
            <w:r w:rsidRPr="00202A33">
              <w:t>Место нахождения(жительства)</w:t>
            </w:r>
          </w:p>
          <w:p w:rsidR="009F7AA2" w:rsidRPr="00202A33" w:rsidRDefault="009F7AA2">
            <w:r w:rsidRPr="00202A33">
              <w:t>Россия, КРАЙКРАСНОДАРСКИЙ, ГСОЧИ</w:t>
            </w:r>
          </w:p>
          <w:p w:rsidR="009F7AA2" w:rsidRPr="00202A33" w:rsidRDefault="009F7AA2">
            <w:r w:rsidRPr="00202A33">
              <w:t>Почтовый адрес</w:t>
            </w:r>
          </w:p>
          <w:p w:rsidR="009F7AA2" w:rsidRPr="00202A33" w:rsidRDefault="009F7AA2">
            <w:r w:rsidRPr="00202A33">
              <w:t>КРАЙ КРАСНОДАРСКИЙ23, Г СОЧИ</w:t>
            </w:r>
          </w:p>
          <w:p w:rsidR="009F7AA2" w:rsidRPr="00202A33" w:rsidRDefault="009F7AA2">
            <w:r w:rsidRPr="00202A33">
              <w:rPr>
                <w:sz w:val="16"/>
                <w:szCs w:val="16"/>
              </w:rPr>
              <w:t xml:space="preserve">Контактное лицо </w:t>
            </w:r>
          </w:p>
          <w:p w:rsidR="009F7AA2" w:rsidRPr="00202A33" w:rsidRDefault="009F7AA2">
            <w:r>
              <w:t xml:space="preserve">Телефон </w:t>
            </w:r>
            <w:r>
              <w:rPr>
                <w:lang w:val="en-US"/>
              </w:rPr>
              <w:t>79897519191</w:t>
            </w:r>
          </w:p>
          <w:p w:rsidR="009F7AA2" w:rsidRPr="00202A33" w:rsidRDefault="009F7AA2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F7AA2" w:rsidRDefault="009F7AA2">
            <w:pPr>
              <w:pStyle w:val="a3"/>
            </w:pPr>
          </w:p>
          <w:p w:rsidR="009F7AA2" w:rsidRPr="00202A33" w:rsidRDefault="009F7AA2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F7AA2" w:rsidRPr="00202A33" w:rsidRDefault="009F7AA2">
            <w:r>
              <w:t>Соответствует требованиям</w:t>
            </w:r>
          </w:p>
        </w:tc>
      </w:tr>
      <w:tr w:rsidR="009F7AA2" w:rsidRPr="00202A3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EA-92506</w:t>
            </w:r>
          </w:p>
          <w:p w:rsidR="009F7AA2" w:rsidRPr="00202A33" w:rsidRDefault="009F7AA2">
            <w:r>
              <w:t>Духовской Александр Владимирович</w:t>
            </w:r>
          </w:p>
          <w:p w:rsidR="009F7AA2" w:rsidRPr="00202A33" w:rsidRDefault="009F7AA2">
            <w:r>
              <w:t>ИНН 231707710700</w:t>
            </w:r>
          </w:p>
          <w:p w:rsidR="009F7AA2" w:rsidRPr="00202A33" w:rsidRDefault="009F7AA2">
            <w:r>
              <w:t xml:space="preserve">ОГРН </w:t>
            </w:r>
            <w:r w:rsidRPr="00397E9A">
              <w:t>306231705700019</w:t>
            </w:r>
          </w:p>
          <w:p w:rsidR="009F7AA2" w:rsidRPr="00202A33" w:rsidRDefault="009F7AA2">
            <w:r w:rsidRPr="00202A33">
              <w:t xml:space="preserve">КПП </w:t>
            </w:r>
          </w:p>
          <w:p w:rsidR="009F7AA2" w:rsidRPr="00202A33" w:rsidRDefault="009F7AA2">
            <w:r w:rsidRPr="00202A33">
              <w:t>Место нахождения(жительства)</w:t>
            </w:r>
          </w:p>
          <w:p w:rsidR="009F7AA2" w:rsidRPr="00202A33" w:rsidRDefault="009F7AA2">
            <w:r w:rsidRPr="00202A33">
              <w:t>Россия, КРАЙКРАСНОДАРСКИЙ, ГСОЧИ</w:t>
            </w:r>
          </w:p>
          <w:p w:rsidR="009F7AA2" w:rsidRPr="00202A33" w:rsidRDefault="009F7AA2">
            <w:r w:rsidRPr="00202A33">
              <w:t>Почтовый адрес</w:t>
            </w:r>
          </w:p>
          <w:p w:rsidR="009F7AA2" w:rsidRPr="00202A33" w:rsidRDefault="009F7AA2">
            <w:r w:rsidRPr="00202A33">
              <w:t>КРАЙ КРАСНОДАРСКИЙ23, Г СОЧИ</w:t>
            </w:r>
          </w:p>
          <w:p w:rsidR="009F7AA2" w:rsidRPr="00202A33" w:rsidRDefault="009F7AA2">
            <w:r w:rsidRPr="00202A33">
              <w:rPr>
                <w:sz w:val="16"/>
                <w:szCs w:val="16"/>
              </w:rPr>
              <w:t xml:space="preserve">Контактное лицо </w:t>
            </w:r>
          </w:p>
          <w:p w:rsidR="009F7AA2" w:rsidRPr="00202A33" w:rsidRDefault="009F7AA2">
            <w:r>
              <w:t xml:space="preserve">Телефон </w:t>
            </w:r>
            <w:r>
              <w:rPr>
                <w:lang w:val="en-US"/>
              </w:rPr>
              <w:t>79897519191</w:t>
            </w:r>
          </w:p>
          <w:p w:rsidR="009F7AA2" w:rsidRPr="00202A33" w:rsidRDefault="009F7AA2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F7AA2" w:rsidRDefault="009F7AA2">
            <w:pPr>
              <w:pStyle w:val="a3"/>
            </w:pPr>
          </w:p>
          <w:p w:rsidR="009F7AA2" w:rsidRPr="00202A33" w:rsidRDefault="009F7AA2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F7AA2" w:rsidRPr="00202A33" w:rsidRDefault="009F7AA2">
            <w:r>
              <w:t>Соответствует требованиям</w:t>
            </w:r>
          </w:p>
        </w:tc>
      </w:tr>
      <w:tr w:rsidR="009F7AA2" w:rsidRPr="00202A3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EA-92506</w:t>
            </w:r>
          </w:p>
          <w:p w:rsidR="009F7AA2" w:rsidRPr="00202A33" w:rsidRDefault="009F7AA2">
            <w:r>
              <w:t>Духовской Александр Владимирович</w:t>
            </w:r>
          </w:p>
          <w:p w:rsidR="009F7AA2" w:rsidRPr="00202A33" w:rsidRDefault="009F7AA2">
            <w:r>
              <w:t>ИНН 231707710700</w:t>
            </w:r>
          </w:p>
          <w:p w:rsidR="009F7AA2" w:rsidRPr="00202A33" w:rsidRDefault="009F7AA2">
            <w:r>
              <w:t xml:space="preserve">ОГРН </w:t>
            </w:r>
            <w:r w:rsidRPr="00397E9A">
              <w:t>306231705700019</w:t>
            </w:r>
          </w:p>
          <w:p w:rsidR="009F7AA2" w:rsidRPr="00202A33" w:rsidRDefault="009F7AA2">
            <w:r w:rsidRPr="00202A33">
              <w:t xml:space="preserve">КПП </w:t>
            </w:r>
          </w:p>
          <w:p w:rsidR="009F7AA2" w:rsidRPr="00202A33" w:rsidRDefault="009F7AA2">
            <w:r w:rsidRPr="00202A33">
              <w:t>Место нахождения(жительства)</w:t>
            </w:r>
          </w:p>
          <w:p w:rsidR="009F7AA2" w:rsidRPr="00202A33" w:rsidRDefault="009F7AA2">
            <w:r w:rsidRPr="00202A33">
              <w:t>Россия, КРАЙКРАСНОДАРСКИЙ, ГСОЧИ</w:t>
            </w:r>
          </w:p>
          <w:p w:rsidR="009F7AA2" w:rsidRPr="00202A33" w:rsidRDefault="009F7AA2">
            <w:r w:rsidRPr="00202A33">
              <w:t>Почтовый адрес</w:t>
            </w:r>
          </w:p>
          <w:p w:rsidR="009F7AA2" w:rsidRPr="00202A33" w:rsidRDefault="009F7AA2">
            <w:r w:rsidRPr="00202A33">
              <w:t>КРАЙ КРАСНОДАРСКИЙ23, Г СОЧИ</w:t>
            </w:r>
          </w:p>
          <w:p w:rsidR="009F7AA2" w:rsidRPr="00202A33" w:rsidRDefault="009F7AA2">
            <w:r w:rsidRPr="00202A33">
              <w:rPr>
                <w:sz w:val="16"/>
                <w:szCs w:val="16"/>
              </w:rPr>
              <w:t xml:space="preserve">Контактное лицо </w:t>
            </w:r>
          </w:p>
          <w:p w:rsidR="009F7AA2" w:rsidRPr="00202A33" w:rsidRDefault="009F7AA2">
            <w:r>
              <w:t xml:space="preserve">Телефон </w:t>
            </w:r>
            <w:r>
              <w:rPr>
                <w:lang w:val="en-US"/>
              </w:rPr>
              <w:t>79897519191</w:t>
            </w:r>
          </w:p>
          <w:p w:rsidR="009F7AA2" w:rsidRPr="00202A33" w:rsidRDefault="009F7AA2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F7AA2" w:rsidRDefault="009F7AA2">
            <w:pPr>
              <w:pStyle w:val="a3"/>
            </w:pPr>
          </w:p>
          <w:p w:rsidR="009F7AA2" w:rsidRPr="00202A33" w:rsidRDefault="009F7AA2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F7AA2" w:rsidRPr="00202A33" w:rsidRDefault="009F7AA2">
            <w:r>
              <w:t>Соответствует требованиям</w:t>
            </w:r>
          </w:p>
        </w:tc>
      </w:tr>
      <w:tr w:rsidR="009F7AA2" w:rsidRPr="00202A33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EA-92329</w:t>
            </w:r>
          </w:p>
          <w:p w:rsidR="009F7AA2" w:rsidRPr="00202A33" w:rsidRDefault="009F7AA2">
            <w:r>
              <w:t>ОБЩЕСТВО С ОГРАНИЧЕННОЙ ОТВЕТСТВЕННОСТЬЮ "БКМ ГРУПП"</w:t>
            </w:r>
          </w:p>
          <w:p w:rsidR="009F7AA2" w:rsidRPr="00202A33" w:rsidRDefault="009F7AA2">
            <w:r>
              <w:t>ИНН 2311307430</w:t>
            </w:r>
          </w:p>
          <w:p w:rsidR="009F7AA2" w:rsidRPr="00202A33" w:rsidRDefault="009F7AA2">
            <w:r>
              <w:t xml:space="preserve">ОГРН </w:t>
            </w:r>
            <w:r w:rsidRPr="00397E9A">
              <w:t>1202300039336</w:t>
            </w:r>
          </w:p>
          <w:p w:rsidR="009F7AA2" w:rsidRPr="00202A33" w:rsidRDefault="009F7AA2">
            <w:r w:rsidRPr="00202A33">
              <w:t xml:space="preserve">КПП </w:t>
            </w:r>
            <w:r w:rsidRPr="00397E9A">
              <w:t>231101001</w:t>
            </w:r>
          </w:p>
          <w:p w:rsidR="009F7AA2" w:rsidRPr="00202A33" w:rsidRDefault="009F7AA2">
            <w:r w:rsidRPr="00202A33">
              <w:t>Место нахождения(жительства)</w:t>
            </w:r>
          </w:p>
          <w:p w:rsidR="009F7AA2" w:rsidRPr="00202A33" w:rsidRDefault="009F7AA2">
            <w:r w:rsidRPr="00202A33">
              <w:t>350901, КРАЙКРАСНОДАРСКИЙ, ГКРАСНОДАР, КВАРТИРА 66</w:t>
            </w:r>
          </w:p>
          <w:p w:rsidR="009F7AA2" w:rsidRPr="00202A33" w:rsidRDefault="009F7AA2">
            <w:r w:rsidRPr="00202A33">
              <w:t>Почтовый адрес</w:t>
            </w:r>
          </w:p>
          <w:p w:rsidR="009F7AA2" w:rsidRPr="00202A33" w:rsidRDefault="009F7AA2">
            <w:r w:rsidRPr="00202A33">
              <w:t>350901, КРАЙ КРАСНОДАРСКИЙ, Г КРАСНОДАР, УЛ ИМ. 40-ЛЕТИЯ ПОБЕДЫ, ДОМ 117, КВАРТИРА 66</w:t>
            </w:r>
          </w:p>
          <w:p w:rsidR="009F7AA2" w:rsidRPr="00202A33" w:rsidRDefault="009F7AA2">
            <w:r w:rsidRPr="00202A33">
              <w:rPr>
                <w:sz w:val="16"/>
                <w:szCs w:val="16"/>
              </w:rPr>
              <w:t xml:space="preserve">Контактное лицо </w:t>
            </w:r>
          </w:p>
          <w:p w:rsidR="009F7AA2" w:rsidRPr="00202A33" w:rsidRDefault="009F7AA2">
            <w:r>
              <w:t xml:space="preserve">Телефон </w:t>
            </w:r>
            <w:r>
              <w:rPr>
                <w:lang w:val="en-US"/>
              </w:rPr>
              <w:t>79385147751</w:t>
            </w:r>
          </w:p>
          <w:p w:rsidR="009F7AA2" w:rsidRPr="00202A33" w:rsidRDefault="009F7AA2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F7AA2" w:rsidRDefault="009F7AA2">
            <w:pPr>
              <w:pStyle w:val="a3"/>
            </w:pPr>
          </w:p>
          <w:p w:rsidR="009F7AA2" w:rsidRPr="00202A33" w:rsidRDefault="009F7AA2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F7AA2" w:rsidRPr="00202A33" w:rsidRDefault="009F7AA2">
            <w:r>
              <w:t>Соответствует требованиям</w:t>
            </w:r>
          </w:p>
        </w:tc>
      </w:tr>
      <w:tr w:rsidR="009F7AA2" w:rsidRPr="00202A3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EA-92329</w:t>
            </w:r>
          </w:p>
          <w:p w:rsidR="009F7AA2" w:rsidRPr="00202A33" w:rsidRDefault="009F7AA2">
            <w:r>
              <w:t>ОБЩЕСТВО С ОГРАНИЧЕННОЙ ОТВЕТСТВЕННОСТЬЮ "БКМ ГРУПП"</w:t>
            </w:r>
          </w:p>
          <w:p w:rsidR="009F7AA2" w:rsidRPr="00202A33" w:rsidRDefault="009F7AA2">
            <w:r>
              <w:t>ИНН 2311307430</w:t>
            </w:r>
          </w:p>
          <w:p w:rsidR="009F7AA2" w:rsidRPr="00202A33" w:rsidRDefault="009F7AA2">
            <w:r>
              <w:t xml:space="preserve">ОГРН </w:t>
            </w:r>
            <w:r w:rsidRPr="00397E9A">
              <w:t>1202300039336</w:t>
            </w:r>
          </w:p>
          <w:p w:rsidR="009F7AA2" w:rsidRPr="00202A33" w:rsidRDefault="009F7AA2">
            <w:r w:rsidRPr="00202A33">
              <w:t xml:space="preserve">КПП </w:t>
            </w:r>
            <w:r w:rsidRPr="00397E9A">
              <w:t>231101001</w:t>
            </w:r>
          </w:p>
          <w:p w:rsidR="009F7AA2" w:rsidRPr="00202A33" w:rsidRDefault="009F7AA2">
            <w:r w:rsidRPr="00202A33">
              <w:t>Место нахождения(жительства)</w:t>
            </w:r>
          </w:p>
          <w:p w:rsidR="009F7AA2" w:rsidRPr="00202A33" w:rsidRDefault="009F7AA2">
            <w:r w:rsidRPr="00202A33">
              <w:t>350901, КРАЙКРАСНОДАРСКИЙ, ГКРАСНОДАР, КВАРТИРА 66</w:t>
            </w:r>
          </w:p>
          <w:p w:rsidR="009F7AA2" w:rsidRPr="00202A33" w:rsidRDefault="009F7AA2">
            <w:r w:rsidRPr="00202A33">
              <w:t>Почтовый адрес</w:t>
            </w:r>
          </w:p>
          <w:p w:rsidR="009F7AA2" w:rsidRPr="00202A33" w:rsidRDefault="009F7AA2">
            <w:r w:rsidRPr="00202A33">
              <w:t>350901, КРАЙ КРАСНОДАРСКИЙ, Г КРАСНОДАР, УЛ ИМ. 40-ЛЕТИЯ ПОБЕДЫ, ДОМ 117, КВАРТИРА 66</w:t>
            </w:r>
          </w:p>
          <w:p w:rsidR="009F7AA2" w:rsidRPr="00202A33" w:rsidRDefault="009F7AA2">
            <w:r w:rsidRPr="00202A33">
              <w:rPr>
                <w:sz w:val="16"/>
                <w:szCs w:val="16"/>
              </w:rPr>
              <w:t xml:space="preserve">Контактное лицо </w:t>
            </w:r>
          </w:p>
          <w:p w:rsidR="009F7AA2" w:rsidRPr="00202A33" w:rsidRDefault="009F7AA2">
            <w:r>
              <w:t xml:space="preserve">Телефон </w:t>
            </w:r>
            <w:r>
              <w:rPr>
                <w:lang w:val="en-US"/>
              </w:rPr>
              <w:t>79385147751</w:t>
            </w:r>
          </w:p>
          <w:p w:rsidR="009F7AA2" w:rsidRPr="00202A33" w:rsidRDefault="009F7AA2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F7AA2" w:rsidRDefault="009F7AA2">
            <w:pPr>
              <w:pStyle w:val="a3"/>
            </w:pPr>
          </w:p>
          <w:p w:rsidR="009F7AA2" w:rsidRPr="00202A33" w:rsidRDefault="009F7AA2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F7AA2" w:rsidRPr="00202A33" w:rsidRDefault="009F7AA2">
            <w:r>
              <w:t>Соответствует требованиям</w:t>
            </w:r>
          </w:p>
        </w:tc>
      </w:tr>
      <w:tr w:rsidR="009F7AA2" w:rsidRPr="00202A3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EA-92329</w:t>
            </w:r>
          </w:p>
          <w:p w:rsidR="009F7AA2" w:rsidRPr="00202A33" w:rsidRDefault="009F7AA2">
            <w:r>
              <w:t>ОБЩЕСТВО С ОГРАНИЧЕННОЙ ОТВЕТСТВЕННОСТЬЮ "БКМ ГРУПП"</w:t>
            </w:r>
          </w:p>
          <w:p w:rsidR="009F7AA2" w:rsidRPr="00202A33" w:rsidRDefault="009F7AA2">
            <w:r>
              <w:t>ИНН 2311307430</w:t>
            </w:r>
          </w:p>
          <w:p w:rsidR="009F7AA2" w:rsidRPr="00202A33" w:rsidRDefault="009F7AA2">
            <w:r>
              <w:t xml:space="preserve">ОГРН </w:t>
            </w:r>
            <w:r w:rsidRPr="00397E9A">
              <w:t>1202300039336</w:t>
            </w:r>
          </w:p>
          <w:p w:rsidR="009F7AA2" w:rsidRPr="00202A33" w:rsidRDefault="009F7AA2">
            <w:r w:rsidRPr="00202A33">
              <w:t xml:space="preserve">КПП </w:t>
            </w:r>
            <w:r w:rsidRPr="00397E9A">
              <w:t>231101001</w:t>
            </w:r>
          </w:p>
          <w:p w:rsidR="009F7AA2" w:rsidRPr="00202A33" w:rsidRDefault="009F7AA2">
            <w:r w:rsidRPr="00202A33">
              <w:t>Место нахождения(жительства)</w:t>
            </w:r>
          </w:p>
          <w:p w:rsidR="009F7AA2" w:rsidRPr="00202A33" w:rsidRDefault="009F7AA2">
            <w:r w:rsidRPr="00202A33">
              <w:t>350901, КРАЙКРАСНОДАРСКИЙ, ГКРАСНОДАР, КВАРТИРА 66</w:t>
            </w:r>
          </w:p>
          <w:p w:rsidR="009F7AA2" w:rsidRPr="00202A33" w:rsidRDefault="009F7AA2">
            <w:r w:rsidRPr="00202A33">
              <w:t>Почтовый адрес</w:t>
            </w:r>
          </w:p>
          <w:p w:rsidR="009F7AA2" w:rsidRPr="00202A33" w:rsidRDefault="009F7AA2">
            <w:r w:rsidRPr="00202A33">
              <w:t>350901, КРАЙ КРАСНОДАРСКИЙ, Г КРАСНОДАР, УЛ ИМ. 40-ЛЕТИЯ ПОБЕДЫ, ДОМ 117, КВАРТИРА 66</w:t>
            </w:r>
          </w:p>
          <w:p w:rsidR="009F7AA2" w:rsidRPr="00202A33" w:rsidRDefault="009F7AA2">
            <w:r w:rsidRPr="00202A33">
              <w:rPr>
                <w:sz w:val="16"/>
                <w:szCs w:val="16"/>
              </w:rPr>
              <w:t xml:space="preserve">Контактное лицо </w:t>
            </w:r>
          </w:p>
          <w:p w:rsidR="009F7AA2" w:rsidRPr="00202A33" w:rsidRDefault="009F7AA2">
            <w:r>
              <w:t xml:space="preserve">Телефон </w:t>
            </w:r>
            <w:r>
              <w:rPr>
                <w:lang w:val="en-US"/>
              </w:rPr>
              <w:t>79385147751</w:t>
            </w:r>
          </w:p>
          <w:p w:rsidR="009F7AA2" w:rsidRPr="00202A33" w:rsidRDefault="009F7AA2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F7AA2" w:rsidRDefault="009F7AA2">
            <w:pPr>
              <w:pStyle w:val="a3"/>
            </w:pPr>
          </w:p>
          <w:p w:rsidR="009F7AA2" w:rsidRPr="00202A33" w:rsidRDefault="009F7AA2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F7AA2" w:rsidRPr="00202A33" w:rsidRDefault="009F7AA2">
            <w:r>
              <w:t>Соответствует требованиям</w:t>
            </w:r>
          </w:p>
        </w:tc>
      </w:tr>
      <w:tr w:rsidR="009F7AA2" w:rsidRPr="00202A33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EA-91916</w:t>
            </w:r>
          </w:p>
          <w:p w:rsidR="009F7AA2" w:rsidRPr="00202A33" w:rsidRDefault="009F7AA2">
            <w:r>
              <w:t>ОБЩЕСТВО С ОГРАНИЧЕННОЙ ОТВЕТСТВЕННОСТЬЮ "КАНЦЕЛЯРСКИЙ МИР"</w:t>
            </w:r>
          </w:p>
          <w:p w:rsidR="009F7AA2" w:rsidRPr="00202A33" w:rsidRDefault="009F7AA2">
            <w:r>
              <w:t>ИНН 6165121914</w:t>
            </w:r>
          </w:p>
          <w:p w:rsidR="009F7AA2" w:rsidRPr="00202A33" w:rsidRDefault="009F7AA2">
            <w:r>
              <w:t xml:space="preserve">ОГРН </w:t>
            </w:r>
            <w:r w:rsidRPr="00397E9A">
              <w:t>1056165050457</w:t>
            </w:r>
          </w:p>
          <w:p w:rsidR="009F7AA2" w:rsidRPr="00202A33" w:rsidRDefault="009F7AA2">
            <w:r w:rsidRPr="00202A33">
              <w:t xml:space="preserve">КПП </w:t>
            </w:r>
            <w:r w:rsidRPr="00397E9A">
              <w:t>616501001</w:t>
            </w:r>
          </w:p>
          <w:p w:rsidR="009F7AA2" w:rsidRPr="00202A33" w:rsidRDefault="009F7AA2">
            <w:r w:rsidRPr="00202A33">
              <w:t>Место нахождения(жительства)</w:t>
            </w:r>
          </w:p>
          <w:p w:rsidR="009F7AA2" w:rsidRPr="00202A33" w:rsidRDefault="009F7AA2">
            <w:r w:rsidRPr="00202A33">
              <w:t>344018, ОБЛРОСТОВСКАЯ, ГРОСТОВ-НА-ДОНУ, ДОМ 130ЛИТЕР Д, КОМНАТА 1</w:t>
            </w:r>
          </w:p>
          <w:p w:rsidR="009F7AA2" w:rsidRPr="00202A33" w:rsidRDefault="009F7AA2">
            <w:r w:rsidRPr="00202A33">
              <w:t>Почтовый адрес</w:t>
            </w:r>
          </w:p>
          <w:p w:rsidR="009F7AA2" w:rsidRPr="00202A33" w:rsidRDefault="009F7AA2">
            <w:r w:rsidRPr="00202A33">
              <w:t>Ростовская область, г. Ростов-на-Дону, 344018 пер. Доломановский, № 130, Литер Д, комната № 1</w:t>
            </w:r>
          </w:p>
          <w:p w:rsidR="009F7AA2" w:rsidRPr="00202A33" w:rsidRDefault="009F7AA2">
            <w:r w:rsidRPr="00202A33">
              <w:rPr>
                <w:sz w:val="16"/>
                <w:szCs w:val="16"/>
              </w:rPr>
              <w:t xml:space="preserve">Контактное лицо </w:t>
            </w:r>
          </w:p>
          <w:p w:rsidR="009F7AA2" w:rsidRPr="00202A33" w:rsidRDefault="009F7AA2">
            <w:r>
              <w:t xml:space="preserve">Телефон </w:t>
            </w:r>
            <w:r>
              <w:rPr>
                <w:lang w:val="en-US"/>
              </w:rPr>
              <w:t>78632275090</w:t>
            </w:r>
          </w:p>
          <w:p w:rsidR="009F7AA2" w:rsidRPr="00202A33" w:rsidRDefault="009F7AA2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F7AA2" w:rsidRDefault="009F7AA2">
            <w:pPr>
              <w:pStyle w:val="a3"/>
            </w:pPr>
          </w:p>
          <w:p w:rsidR="009F7AA2" w:rsidRPr="00202A33" w:rsidRDefault="009F7AA2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F7AA2" w:rsidRPr="00202A33" w:rsidRDefault="009F7AA2">
            <w:r>
              <w:t>Соответствует требованиям</w:t>
            </w:r>
          </w:p>
        </w:tc>
      </w:tr>
      <w:tr w:rsidR="009F7AA2" w:rsidRPr="00202A3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EA-91916</w:t>
            </w:r>
          </w:p>
          <w:p w:rsidR="009F7AA2" w:rsidRPr="00202A33" w:rsidRDefault="009F7AA2">
            <w:r>
              <w:t>ОБЩЕСТВО С ОГРАНИЧЕННОЙ ОТВЕТСТВЕННОСТЬЮ "КАНЦЕЛЯРСКИЙ МИР"</w:t>
            </w:r>
          </w:p>
          <w:p w:rsidR="009F7AA2" w:rsidRPr="00202A33" w:rsidRDefault="009F7AA2">
            <w:r>
              <w:t>ИНН 6165121914</w:t>
            </w:r>
          </w:p>
          <w:p w:rsidR="009F7AA2" w:rsidRPr="00202A33" w:rsidRDefault="009F7AA2">
            <w:r>
              <w:t xml:space="preserve">ОГРН </w:t>
            </w:r>
            <w:r w:rsidRPr="00397E9A">
              <w:t>1056165050457</w:t>
            </w:r>
          </w:p>
          <w:p w:rsidR="009F7AA2" w:rsidRPr="00202A33" w:rsidRDefault="009F7AA2">
            <w:r w:rsidRPr="00202A33">
              <w:t xml:space="preserve">КПП </w:t>
            </w:r>
            <w:r w:rsidRPr="00397E9A">
              <w:t>616501001</w:t>
            </w:r>
          </w:p>
          <w:p w:rsidR="009F7AA2" w:rsidRPr="00202A33" w:rsidRDefault="009F7AA2">
            <w:r w:rsidRPr="00202A33">
              <w:t>Место нахождения(жительства)</w:t>
            </w:r>
          </w:p>
          <w:p w:rsidR="009F7AA2" w:rsidRPr="00202A33" w:rsidRDefault="009F7AA2">
            <w:r w:rsidRPr="00202A33">
              <w:t>344018, ОБЛРОСТОВСКАЯ, ГРОСТОВ-НА-ДОНУ, ДОМ 130ЛИТЕР Д, КОМНАТА 1</w:t>
            </w:r>
          </w:p>
          <w:p w:rsidR="009F7AA2" w:rsidRPr="00202A33" w:rsidRDefault="009F7AA2">
            <w:r w:rsidRPr="00202A33">
              <w:t>Почтовый адрес</w:t>
            </w:r>
          </w:p>
          <w:p w:rsidR="009F7AA2" w:rsidRPr="00202A33" w:rsidRDefault="009F7AA2">
            <w:r w:rsidRPr="00202A33">
              <w:t>Ростовская область, г. Ростов-на-Дону, 344018 пер. Доломановский, № 130, Литер Д, комната № 1</w:t>
            </w:r>
          </w:p>
          <w:p w:rsidR="009F7AA2" w:rsidRPr="00202A33" w:rsidRDefault="009F7AA2">
            <w:r w:rsidRPr="00202A33">
              <w:rPr>
                <w:sz w:val="16"/>
                <w:szCs w:val="16"/>
              </w:rPr>
              <w:t xml:space="preserve">Контактное лицо </w:t>
            </w:r>
          </w:p>
          <w:p w:rsidR="009F7AA2" w:rsidRPr="00202A33" w:rsidRDefault="009F7AA2">
            <w:r>
              <w:t xml:space="preserve">Телефон </w:t>
            </w:r>
            <w:r>
              <w:rPr>
                <w:lang w:val="en-US"/>
              </w:rPr>
              <w:t>78632275090</w:t>
            </w:r>
          </w:p>
          <w:p w:rsidR="009F7AA2" w:rsidRPr="00202A33" w:rsidRDefault="009F7AA2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F7AA2" w:rsidRDefault="009F7AA2">
            <w:pPr>
              <w:pStyle w:val="a3"/>
            </w:pPr>
          </w:p>
          <w:p w:rsidR="009F7AA2" w:rsidRPr="00202A33" w:rsidRDefault="009F7AA2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F7AA2" w:rsidRPr="00202A33" w:rsidRDefault="009F7AA2">
            <w:r>
              <w:t>Соответствует требованиям</w:t>
            </w:r>
          </w:p>
        </w:tc>
      </w:tr>
      <w:tr w:rsidR="009F7AA2" w:rsidRPr="00202A3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EA-91916</w:t>
            </w:r>
          </w:p>
          <w:p w:rsidR="009F7AA2" w:rsidRPr="00202A33" w:rsidRDefault="009F7AA2">
            <w:r>
              <w:t>ОБЩЕСТВО С ОГРАНИЧЕННОЙ ОТВЕТСТВЕННОСТЬЮ "КАНЦЕЛЯРСКИЙ МИР"</w:t>
            </w:r>
          </w:p>
          <w:p w:rsidR="009F7AA2" w:rsidRPr="00202A33" w:rsidRDefault="009F7AA2">
            <w:r>
              <w:t>ИНН 6165121914</w:t>
            </w:r>
          </w:p>
          <w:p w:rsidR="009F7AA2" w:rsidRPr="00202A33" w:rsidRDefault="009F7AA2">
            <w:r>
              <w:t xml:space="preserve">ОГРН </w:t>
            </w:r>
            <w:r w:rsidRPr="00397E9A">
              <w:t>1056165050457</w:t>
            </w:r>
          </w:p>
          <w:p w:rsidR="009F7AA2" w:rsidRPr="00202A33" w:rsidRDefault="009F7AA2">
            <w:r w:rsidRPr="00202A33">
              <w:t xml:space="preserve">КПП </w:t>
            </w:r>
            <w:r w:rsidRPr="00397E9A">
              <w:t>616501001</w:t>
            </w:r>
          </w:p>
          <w:p w:rsidR="009F7AA2" w:rsidRPr="00202A33" w:rsidRDefault="009F7AA2">
            <w:r w:rsidRPr="00202A33">
              <w:t>Место нахождения(жительства)</w:t>
            </w:r>
          </w:p>
          <w:p w:rsidR="009F7AA2" w:rsidRPr="00202A33" w:rsidRDefault="009F7AA2">
            <w:r w:rsidRPr="00202A33">
              <w:t>344018, ОБЛРОСТОВСКАЯ, ГРОСТОВ-НА-ДОНУ, ДОМ 130ЛИТЕР Д, КОМНАТА 1</w:t>
            </w:r>
          </w:p>
          <w:p w:rsidR="009F7AA2" w:rsidRPr="00202A33" w:rsidRDefault="009F7AA2">
            <w:r w:rsidRPr="00202A33">
              <w:t>Почтовый адрес</w:t>
            </w:r>
          </w:p>
          <w:p w:rsidR="009F7AA2" w:rsidRPr="00202A33" w:rsidRDefault="009F7AA2">
            <w:r w:rsidRPr="00202A33">
              <w:t>Ростовская область, г. Ростов-на-Дону, 344018 пер. Доломановский, № 130, Литер Д, комната № 1</w:t>
            </w:r>
          </w:p>
          <w:p w:rsidR="009F7AA2" w:rsidRPr="00202A33" w:rsidRDefault="009F7AA2">
            <w:r w:rsidRPr="00202A33">
              <w:rPr>
                <w:sz w:val="16"/>
                <w:szCs w:val="16"/>
              </w:rPr>
              <w:t xml:space="preserve">Контактное лицо </w:t>
            </w:r>
          </w:p>
          <w:p w:rsidR="009F7AA2" w:rsidRPr="00202A33" w:rsidRDefault="009F7AA2">
            <w:r>
              <w:t xml:space="preserve">Телефон </w:t>
            </w:r>
            <w:r>
              <w:rPr>
                <w:lang w:val="en-US"/>
              </w:rPr>
              <w:t>78632275090</w:t>
            </w:r>
          </w:p>
          <w:p w:rsidR="009F7AA2" w:rsidRPr="00202A33" w:rsidRDefault="009F7AA2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F7AA2" w:rsidRDefault="009F7AA2">
            <w:pPr>
              <w:pStyle w:val="a3"/>
            </w:pPr>
          </w:p>
          <w:p w:rsidR="009F7AA2" w:rsidRPr="00202A33" w:rsidRDefault="009F7AA2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F7AA2" w:rsidRPr="00202A33" w:rsidRDefault="009F7AA2">
            <w:r>
              <w:t>Соответствует требованиям</w:t>
            </w:r>
          </w:p>
        </w:tc>
      </w:tr>
      <w:tr w:rsidR="009F7AA2" w:rsidRPr="00202A33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EA-92057</w:t>
            </w:r>
          </w:p>
          <w:p w:rsidR="009F7AA2" w:rsidRPr="00202A33" w:rsidRDefault="009F7AA2">
            <w:r>
              <w:t>Индивидуальный предприниматель САМСОНОВА АНАСТАСИЯ ВИКТОРОВНА</w:t>
            </w:r>
          </w:p>
          <w:p w:rsidR="009F7AA2" w:rsidRPr="00202A33" w:rsidRDefault="009F7AA2">
            <w:r>
              <w:t>ИНН 181100464717</w:t>
            </w:r>
          </w:p>
          <w:p w:rsidR="009F7AA2" w:rsidRPr="00202A33" w:rsidRDefault="009F7AA2">
            <w:r>
              <w:t xml:space="preserve">ОГРН </w:t>
            </w:r>
            <w:r w:rsidRPr="00397E9A">
              <w:t>320237500348643</w:t>
            </w:r>
          </w:p>
          <w:p w:rsidR="009F7AA2" w:rsidRPr="00202A33" w:rsidRDefault="009F7AA2">
            <w:r w:rsidRPr="00202A33">
              <w:t xml:space="preserve">КПП </w:t>
            </w:r>
          </w:p>
          <w:p w:rsidR="009F7AA2" w:rsidRPr="00202A33" w:rsidRDefault="009F7AA2">
            <w:r w:rsidRPr="00202A33">
              <w:t>Место нахождения(жительства)</w:t>
            </w:r>
          </w:p>
          <w:p w:rsidR="009F7AA2" w:rsidRPr="00202A33" w:rsidRDefault="009F7AA2">
            <w:r w:rsidRPr="00202A33">
              <w:t>КРАЙКРАСНОДАРСКИЙ, Г.НОВОРОССИЙСК, С.ГАЙДУК</w:t>
            </w:r>
          </w:p>
          <w:p w:rsidR="009F7AA2" w:rsidRPr="00202A33" w:rsidRDefault="009F7AA2">
            <w:r w:rsidRPr="00202A33">
              <w:t>Почтовый адрес</w:t>
            </w:r>
          </w:p>
          <w:p w:rsidR="009F7AA2" w:rsidRPr="00202A33" w:rsidRDefault="009F7AA2">
            <w:r w:rsidRPr="00202A33">
              <w:t>КРАЙ КРАСНОДАРСКИЙ, Г. НОВОРОССИЙСК, С. ГАЙДУК,</w:t>
            </w:r>
          </w:p>
          <w:p w:rsidR="009F7AA2" w:rsidRPr="00202A33" w:rsidRDefault="009F7AA2">
            <w:r w:rsidRPr="00202A33">
              <w:rPr>
                <w:sz w:val="16"/>
                <w:szCs w:val="16"/>
              </w:rPr>
              <w:t xml:space="preserve">Контактное лицо </w:t>
            </w:r>
          </w:p>
          <w:p w:rsidR="009F7AA2" w:rsidRPr="00202A33" w:rsidRDefault="009F7AA2">
            <w:r>
              <w:t xml:space="preserve">Телефон </w:t>
            </w:r>
            <w:r>
              <w:rPr>
                <w:lang w:val="en-US"/>
              </w:rPr>
              <w:t>79186646770</w:t>
            </w:r>
          </w:p>
          <w:p w:rsidR="009F7AA2" w:rsidRPr="00202A33" w:rsidRDefault="009F7AA2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F7AA2" w:rsidRDefault="009F7AA2">
            <w:pPr>
              <w:pStyle w:val="a3"/>
            </w:pPr>
          </w:p>
          <w:p w:rsidR="009F7AA2" w:rsidRPr="00202A33" w:rsidRDefault="009F7AA2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F7AA2" w:rsidRPr="00202A33" w:rsidRDefault="009F7AA2">
            <w:r>
              <w:t>Соответствует требованиям</w:t>
            </w:r>
          </w:p>
        </w:tc>
      </w:tr>
      <w:tr w:rsidR="009F7AA2" w:rsidRPr="00202A3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EA-92057</w:t>
            </w:r>
          </w:p>
          <w:p w:rsidR="009F7AA2" w:rsidRPr="00202A33" w:rsidRDefault="009F7AA2">
            <w:r>
              <w:t>САМСОНОВА АНАСТАСИЯ ВИКТОРОВНА</w:t>
            </w:r>
          </w:p>
          <w:p w:rsidR="009F7AA2" w:rsidRPr="00202A33" w:rsidRDefault="009F7AA2">
            <w:r>
              <w:t>ИНН 181100464717</w:t>
            </w:r>
          </w:p>
          <w:p w:rsidR="009F7AA2" w:rsidRPr="00202A33" w:rsidRDefault="009F7AA2">
            <w:r>
              <w:t xml:space="preserve">ОГРН </w:t>
            </w:r>
            <w:r w:rsidRPr="00397E9A">
              <w:t>320237500348643</w:t>
            </w:r>
          </w:p>
          <w:p w:rsidR="009F7AA2" w:rsidRPr="00202A33" w:rsidRDefault="009F7AA2">
            <w:r w:rsidRPr="00202A33">
              <w:t xml:space="preserve">КПП </w:t>
            </w:r>
          </w:p>
          <w:p w:rsidR="009F7AA2" w:rsidRPr="00202A33" w:rsidRDefault="009F7AA2">
            <w:r w:rsidRPr="00202A33">
              <w:t>Место нахождения(жительства)</w:t>
            </w:r>
          </w:p>
          <w:p w:rsidR="009F7AA2" w:rsidRPr="00202A33" w:rsidRDefault="009F7AA2">
            <w:r w:rsidRPr="00202A33">
              <w:t>КРАЙКРАСНОДАРСКИЙ, Г.НОВОРОССИЙСК, С.ГАЙДУК</w:t>
            </w:r>
          </w:p>
          <w:p w:rsidR="009F7AA2" w:rsidRPr="00202A33" w:rsidRDefault="009F7AA2">
            <w:r w:rsidRPr="00202A33">
              <w:t>Почтовый адрес</w:t>
            </w:r>
          </w:p>
          <w:p w:rsidR="009F7AA2" w:rsidRPr="00202A33" w:rsidRDefault="009F7AA2">
            <w:r w:rsidRPr="00202A33">
              <w:t>КРАЙ КРАСНОДАРСКИЙ, Г. НОВОРОССИЙСК, С. ГАЙДУК,</w:t>
            </w:r>
          </w:p>
          <w:p w:rsidR="009F7AA2" w:rsidRPr="00202A33" w:rsidRDefault="009F7AA2">
            <w:r w:rsidRPr="00202A33">
              <w:rPr>
                <w:sz w:val="16"/>
                <w:szCs w:val="16"/>
              </w:rPr>
              <w:t xml:space="preserve">Контактное лицо </w:t>
            </w:r>
          </w:p>
          <w:p w:rsidR="009F7AA2" w:rsidRPr="00202A33" w:rsidRDefault="009F7AA2">
            <w:r>
              <w:t xml:space="preserve">Телефон </w:t>
            </w:r>
            <w:r>
              <w:rPr>
                <w:lang w:val="en-US"/>
              </w:rPr>
              <w:t>79186646770</w:t>
            </w:r>
          </w:p>
          <w:p w:rsidR="009F7AA2" w:rsidRPr="00202A33" w:rsidRDefault="009F7AA2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F7AA2" w:rsidRDefault="009F7AA2">
            <w:pPr>
              <w:pStyle w:val="a3"/>
            </w:pPr>
          </w:p>
          <w:p w:rsidR="009F7AA2" w:rsidRPr="00202A33" w:rsidRDefault="009F7AA2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F7AA2" w:rsidRPr="00202A33" w:rsidRDefault="009F7AA2">
            <w:r>
              <w:t>Соответствует требованиям</w:t>
            </w:r>
          </w:p>
        </w:tc>
      </w:tr>
      <w:tr w:rsidR="009F7AA2" w:rsidRPr="00202A33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EA-92057</w:t>
            </w:r>
          </w:p>
          <w:p w:rsidR="009F7AA2" w:rsidRPr="00202A33" w:rsidRDefault="009F7AA2">
            <w:r>
              <w:t>САМСОНОВА АНАСТАСИЯ ВИКТОРОВНА</w:t>
            </w:r>
          </w:p>
          <w:p w:rsidR="009F7AA2" w:rsidRPr="00202A33" w:rsidRDefault="009F7AA2">
            <w:r>
              <w:t>ИНН 181100464717</w:t>
            </w:r>
          </w:p>
          <w:p w:rsidR="009F7AA2" w:rsidRPr="00202A33" w:rsidRDefault="009F7AA2">
            <w:r>
              <w:t xml:space="preserve">ОГРН </w:t>
            </w:r>
            <w:r w:rsidRPr="00397E9A">
              <w:t>320237500348643</w:t>
            </w:r>
          </w:p>
          <w:p w:rsidR="009F7AA2" w:rsidRPr="00202A33" w:rsidRDefault="009F7AA2">
            <w:r w:rsidRPr="00202A33">
              <w:t xml:space="preserve">КПП </w:t>
            </w:r>
          </w:p>
          <w:p w:rsidR="009F7AA2" w:rsidRPr="00202A33" w:rsidRDefault="009F7AA2">
            <w:r w:rsidRPr="00202A33">
              <w:t>Место нахождения(жительства)</w:t>
            </w:r>
          </w:p>
          <w:p w:rsidR="009F7AA2" w:rsidRPr="00202A33" w:rsidRDefault="009F7AA2">
            <w:bookmarkStart w:id="0" w:name="__DdeLink__366_22120086831"/>
            <w:r w:rsidRPr="00202A33">
              <w:t>КРАЙКРАСНОДАРСКИЙ, Г.НОВОРОССИЙСК, С.ГАЙДУК</w:t>
            </w:r>
            <w:bookmarkEnd w:id="0"/>
          </w:p>
          <w:p w:rsidR="009F7AA2" w:rsidRPr="00202A33" w:rsidRDefault="009F7AA2">
            <w:r w:rsidRPr="00202A33">
              <w:t>Почтовый адрес</w:t>
            </w:r>
          </w:p>
          <w:p w:rsidR="009F7AA2" w:rsidRPr="00202A33" w:rsidRDefault="009F7AA2">
            <w:r w:rsidRPr="00202A33">
              <w:t>КРАЙ КРАСНОДАРСКИЙ, Г. НОВОРОССИЙСК, С. ГАЙДУК,</w:t>
            </w:r>
          </w:p>
          <w:p w:rsidR="009F7AA2" w:rsidRPr="00202A33" w:rsidRDefault="009F7AA2">
            <w:r w:rsidRPr="00202A33">
              <w:rPr>
                <w:sz w:val="16"/>
                <w:szCs w:val="16"/>
              </w:rPr>
              <w:t xml:space="preserve">Контактное лицо </w:t>
            </w:r>
          </w:p>
          <w:p w:rsidR="009F7AA2" w:rsidRPr="00202A33" w:rsidRDefault="009F7AA2">
            <w:r>
              <w:t xml:space="preserve">Телефон </w:t>
            </w:r>
            <w:r>
              <w:rPr>
                <w:lang w:val="en-US"/>
              </w:rPr>
              <w:t>79186646770</w:t>
            </w:r>
          </w:p>
          <w:p w:rsidR="009F7AA2" w:rsidRPr="00202A33" w:rsidRDefault="009F7AA2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9F7AA2" w:rsidRDefault="009F7AA2">
            <w:pPr>
              <w:pStyle w:val="a3"/>
            </w:pPr>
          </w:p>
          <w:p w:rsidR="009F7AA2" w:rsidRPr="00202A33" w:rsidRDefault="009F7AA2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9F7AA2" w:rsidRPr="00202A33" w:rsidRDefault="009F7AA2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9F7AA2" w:rsidRPr="00202A33" w:rsidRDefault="009F7AA2">
            <w:r>
              <w:t>Соответствует требованиям</w:t>
            </w:r>
          </w:p>
        </w:tc>
      </w:tr>
    </w:tbl>
    <w:p w:rsidR="009F7AA2" w:rsidRDefault="009F7AA2">
      <w:pPr>
        <w:ind w:right="142"/>
        <w:jc w:val="both"/>
      </w:pPr>
    </w:p>
    <w:p w:rsidR="009F7AA2" w:rsidRDefault="009F7AA2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397E9A">
        <w:t>Канцтовары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"МОСКАНЦ", предложение о цене контракта 27 323,82 руб.</w:t>
      </w:r>
    </w:p>
    <w:p w:rsidR="009F7AA2" w:rsidRDefault="009F7AA2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1239CD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9F7AA2" w:rsidRDefault="009F7AA2">
      <w:pPr>
        <w:jc w:val="both"/>
        <w:rPr>
          <w:b/>
          <w:bCs/>
        </w:rPr>
      </w:pPr>
    </w:p>
    <w:p w:rsidR="009F7AA2" w:rsidRDefault="009F7AA2">
      <w:pPr>
        <w:jc w:val="both"/>
        <w:rPr>
          <w:b/>
          <w:bCs/>
        </w:rPr>
      </w:pPr>
    </w:p>
    <w:p w:rsidR="009F7AA2" w:rsidRDefault="009F7AA2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9F7AA2" w:rsidRPr="00202A33">
        <w:tc>
          <w:tcPr>
            <w:tcW w:w="5847" w:type="dxa"/>
            <w:vAlign w:val="bottom"/>
          </w:tcPr>
          <w:p w:rsidR="009F7AA2" w:rsidRPr="00202A33" w:rsidRDefault="009F7AA2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9F7AA2" w:rsidRPr="00202A33" w:rsidRDefault="009F7AA2">
            <w:pPr>
              <w:pStyle w:val="a3"/>
            </w:pPr>
            <w:r w:rsidRPr="00202A33">
              <w:rPr>
                <w:lang w:val="en-US"/>
              </w:rPr>
              <w:t>Просоленко Юрий Александрович</w:t>
            </w:r>
          </w:p>
        </w:tc>
      </w:tr>
      <w:tr w:rsidR="009F7AA2" w:rsidRPr="00202A33">
        <w:tc>
          <w:tcPr>
            <w:tcW w:w="5847" w:type="dxa"/>
            <w:vAlign w:val="bottom"/>
          </w:tcPr>
          <w:p w:rsidR="009F7AA2" w:rsidRPr="00202A33" w:rsidRDefault="009F7AA2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9F7AA2" w:rsidRPr="00202A33" w:rsidRDefault="009F7AA2">
            <w:pPr>
              <w:pStyle w:val="a3"/>
            </w:pPr>
            <w:r w:rsidRPr="00202A33">
              <w:rPr>
                <w:lang w:val="en-US"/>
              </w:rPr>
              <w:t>Дехтерев Юрий Сергеевич</w:t>
            </w:r>
          </w:p>
        </w:tc>
      </w:tr>
      <w:tr w:rsidR="009F7AA2" w:rsidRPr="00202A33">
        <w:tc>
          <w:tcPr>
            <w:tcW w:w="5847" w:type="dxa"/>
            <w:vAlign w:val="bottom"/>
          </w:tcPr>
          <w:p w:rsidR="009F7AA2" w:rsidRPr="00202A33" w:rsidRDefault="009F7AA2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9F7AA2" w:rsidRPr="00202A33" w:rsidRDefault="009F7AA2">
            <w:pPr>
              <w:pStyle w:val="a3"/>
            </w:pPr>
            <w:r w:rsidRPr="00202A33">
              <w:rPr>
                <w:lang w:val="en-US"/>
              </w:rPr>
              <w:t>Владыкина Лидия Валерьевна</w:t>
            </w:r>
          </w:p>
        </w:tc>
      </w:tr>
    </w:tbl>
    <w:p w:rsidR="009F7AA2" w:rsidRDefault="009F7AA2"/>
    <w:sectPr w:rsidR="009F7AA2" w:rsidSect="00477D5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7D50"/>
    <w:rsid w:val="001239CD"/>
    <w:rsid w:val="00202A33"/>
    <w:rsid w:val="00397E9A"/>
    <w:rsid w:val="00477D50"/>
    <w:rsid w:val="009F7AA2"/>
    <w:rsid w:val="00E663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D50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477D50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477D50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21871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477D50"/>
  </w:style>
  <w:style w:type="paragraph" w:styleId="Caption">
    <w:name w:val="caption"/>
    <w:basedOn w:val="Normal"/>
    <w:uiPriority w:val="99"/>
    <w:qFormat/>
    <w:rsid w:val="00477D50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477D50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477D50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C21871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477D50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477D5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477D50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477D5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477D50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477D50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477D50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477D50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477D50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477D50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21871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21871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1871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477D50"/>
  </w:style>
  <w:style w:type="paragraph" w:customStyle="1" w:styleId="a4">
    <w:name w:val="Заголовок таблицы"/>
    <w:basedOn w:val="a3"/>
    <w:uiPriority w:val="99"/>
    <w:rsid w:val="00477D50"/>
  </w:style>
  <w:style w:type="paragraph" w:customStyle="1" w:styleId="DocumentMap">
    <w:name w:val="DocumentMap"/>
    <w:uiPriority w:val="99"/>
    <w:rsid w:val="00477D50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477D50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477D50"/>
  </w:style>
  <w:style w:type="character" w:styleId="Hyperlink">
    <w:name w:val="Hyperlink"/>
    <w:basedOn w:val="DefaultParagraphFont"/>
    <w:uiPriority w:val="99"/>
    <w:rsid w:val="00397E9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140</TotalTime>
  <Pages>5</Pages>
  <Words>2210</Words>
  <Characters>12597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dcterms:created xsi:type="dcterms:W3CDTF">2019-09-11T09:00:00Z</dcterms:created>
  <dcterms:modified xsi:type="dcterms:W3CDTF">2021-05-17T06:19:00Z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